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9C862B" w14:textId="77777777" w:rsidR="00860E01" w:rsidRDefault="00860E01" w:rsidP="00860E01">
      <w:pPr>
        <w:rPr>
          <w:rFonts w:cstheme="minorHAnsi"/>
          <w:b/>
          <w:bCs/>
          <w:sz w:val="48"/>
          <w:szCs w:val="48"/>
        </w:rPr>
      </w:pPr>
      <w:bookmarkStart w:id="0" w:name="_Hlk175456907"/>
    </w:p>
    <w:p w14:paraId="08D40E25" w14:textId="77777777" w:rsidR="00860E01" w:rsidRDefault="00860E01" w:rsidP="00860E01">
      <w:pPr>
        <w:rPr>
          <w:rFonts w:cstheme="minorHAnsi"/>
          <w:b/>
          <w:bCs/>
          <w:sz w:val="48"/>
          <w:szCs w:val="48"/>
        </w:rPr>
      </w:pPr>
    </w:p>
    <w:p w14:paraId="4A2F51D8" w14:textId="77777777" w:rsidR="00860E01" w:rsidRDefault="00860E01" w:rsidP="00860E01">
      <w:pPr>
        <w:rPr>
          <w:rFonts w:cstheme="minorHAnsi"/>
          <w:b/>
          <w:bCs/>
          <w:sz w:val="48"/>
          <w:szCs w:val="48"/>
        </w:rPr>
      </w:pPr>
    </w:p>
    <w:p w14:paraId="4FBDC2DE" w14:textId="77777777" w:rsidR="00860E01" w:rsidRDefault="00860E01" w:rsidP="00860E01">
      <w:pPr>
        <w:rPr>
          <w:rFonts w:cstheme="minorHAnsi"/>
          <w:b/>
          <w:bCs/>
          <w:sz w:val="48"/>
          <w:szCs w:val="48"/>
        </w:rPr>
      </w:pPr>
    </w:p>
    <w:p w14:paraId="3DE9A3E1" w14:textId="77777777" w:rsidR="00860E01" w:rsidRDefault="00860E01" w:rsidP="00860E01">
      <w:pPr>
        <w:rPr>
          <w:rFonts w:cstheme="minorHAnsi"/>
          <w:b/>
          <w:bCs/>
          <w:sz w:val="72"/>
          <w:szCs w:val="72"/>
        </w:rPr>
      </w:pPr>
      <w:r>
        <w:rPr>
          <w:rFonts w:cstheme="minorHAnsi"/>
          <w:b/>
          <w:bCs/>
          <w:sz w:val="72"/>
          <w:szCs w:val="72"/>
        </w:rPr>
        <w:t>MATE PLANNING AND MANAGEMENT WORKBOOK</w:t>
      </w:r>
    </w:p>
    <w:p w14:paraId="4740B16D" w14:textId="77777777" w:rsidR="00860E01" w:rsidRDefault="00860E01" w:rsidP="00860E01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FOR MANAGING REGULAR:  DAILY CHAT ... AFFECTION</w:t>
      </w:r>
    </w:p>
    <w:p w14:paraId="0601FF02" w14:textId="77777777" w:rsidR="00CA44B9" w:rsidRPr="00F35DB3" w:rsidRDefault="00CA44B9" w:rsidP="00CA44B9">
      <w:pPr>
        <w:rPr>
          <w:b/>
          <w:bCs/>
          <w:kern w:val="2"/>
          <w:sz w:val="32"/>
          <w:szCs w:val="32"/>
          <w14:ligatures w14:val="standardContextual"/>
        </w:rPr>
      </w:pPr>
      <w:bookmarkStart w:id="1" w:name="_Hlk146797390"/>
      <w:bookmarkStart w:id="2" w:name="_Hlk149115555"/>
      <w:r w:rsidRPr="00F35DB3">
        <w:rPr>
          <w:b/>
          <w:bCs/>
          <w:kern w:val="2"/>
          <w:sz w:val="32"/>
          <w:szCs w:val="32"/>
          <w14:ligatures w14:val="standardContextual"/>
        </w:rPr>
        <w:t>BY WILLIEJASON (“WILLIEJAY”) T. STRONG, AUTHOR-ARTIST REAL DOPE</w:t>
      </w:r>
    </w:p>
    <w:p w14:paraId="15A0B543" w14:textId="77777777" w:rsidR="00CA44B9" w:rsidRPr="00F35DB3" w:rsidRDefault="00CA44B9" w:rsidP="00CA44B9">
      <w:pPr>
        <w:spacing w:line="360" w:lineRule="auto"/>
        <w:rPr>
          <w:rFonts w:cstheme="minorHAnsi"/>
          <w:kern w:val="2"/>
          <w:sz w:val="32"/>
          <w:szCs w:val="32"/>
          <w14:ligatures w14:val="standardContextual"/>
        </w:rPr>
      </w:pPr>
    </w:p>
    <w:p w14:paraId="51569465" w14:textId="77777777" w:rsidR="00CA44B9" w:rsidRPr="00F35DB3" w:rsidRDefault="00CA44B9" w:rsidP="00CA44B9">
      <w:pPr>
        <w:spacing w:line="360" w:lineRule="auto"/>
        <w:rPr>
          <w:kern w:val="2"/>
          <w:sz w:val="32"/>
          <w:szCs w:val="32"/>
          <w14:ligatures w14:val="standardContextual"/>
        </w:rPr>
      </w:pPr>
      <w:bookmarkStart w:id="3" w:name="_Hlk146797317"/>
      <w:r w:rsidRPr="00F35DB3">
        <w:rPr>
          <w:rFonts w:cstheme="minorHAnsi"/>
          <w:kern w:val="2"/>
          <w:sz w:val="32"/>
          <w:szCs w:val="32"/>
          <w14:ligatures w14:val="standardContextual"/>
        </w:rPr>
        <w:t>©</w:t>
      </w:r>
      <w:r w:rsidRPr="00F35DB3">
        <w:rPr>
          <w:kern w:val="2"/>
          <w:sz w:val="32"/>
          <w:szCs w:val="32"/>
          <w14:ligatures w14:val="standardContextual"/>
        </w:rPr>
        <w:t xml:space="preserve"> 2023</w:t>
      </w:r>
    </w:p>
    <w:p w14:paraId="0187C45B" w14:textId="77777777" w:rsidR="00CA44B9" w:rsidRPr="00F35DB3" w:rsidRDefault="00000000" w:rsidP="00CA44B9">
      <w:pPr>
        <w:spacing w:line="360" w:lineRule="auto"/>
        <w:rPr>
          <w:b/>
          <w:bCs/>
          <w:kern w:val="2"/>
          <w:sz w:val="32"/>
          <w:szCs w:val="32"/>
          <w14:ligatures w14:val="standardContextual"/>
        </w:rPr>
      </w:pPr>
      <w:hyperlink r:id="rId8" w:history="1">
        <w:r w:rsidR="00CA44B9" w:rsidRPr="00F35DB3">
          <w:rPr>
            <w:b/>
            <w:bCs/>
            <w:color w:val="0563C1" w:themeColor="hyperlink"/>
            <w:kern w:val="2"/>
            <w:sz w:val="32"/>
            <w:szCs w:val="32"/>
            <w:u w:val="single"/>
            <w14:ligatures w14:val="standardContextual"/>
          </w:rPr>
          <w:t>WWW.REALDOPE.ORG</w:t>
        </w:r>
      </w:hyperlink>
      <w:r w:rsidR="00CA44B9" w:rsidRPr="00F35DB3">
        <w:rPr>
          <w:b/>
          <w:bCs/>
          <w:kern w:val="2"/>
          <w:sz w:val="32"/>
          <w:szCs w:val="32"/>
          <w14:ligatures w14:val="standardContextual"/>
        </w:rPr>
        <w:t xml:space="preserve"> </w:t>
      </w:r>
    </w:p>
    <w:p w14:paraId="50848C7B" w14:textId="77777777" w:rsidR="00CA44B9" w:rsidRPr="00F35DB3" w:rsidRDefault="00000000" w:rsidP="00CA44B9">
      <w:pPr>
        <w:rPr>
          <w:color w:val="0563C1" w:themeColor="hyperlink"/>
          <w:kern w:val="2"/>
          <w:u w:val="single"/>
          <w14:ligatures w14:val="standardContextual"/>
        </w:rPr>
      </w:pPr>
      <w:hyperlink r:id="rId9" w:history="1">
        <w:r w:rsidR="00CA44B9" w:rsidRPr="00F35DB3">
          <w:rPr>
            <w:b/>
            <w:bCs/>
            <w:color w:val="0563C1" w:themeColor="hyperlink"/>
            <w:kern w:val="2"/>
            <w:sz w:val="32"/>
            <w:szCs w:val="32"/>
            <w:u w:val="single"/>
            <w14:ligatures w14:val="standardContextual"/>
          </w:rPr>
          <w:t>WILLIEJAYTSTRONG.WORDPRESS.COM</w:t>
        </w:r>
      </w:hyperlink>
      <w:r w:rsidR="00CA44B9" w:rsidRPr="00F35DB3">
        <w:rPr>
          <w:b/>
          <w:bCs/>
          <w:color w:val="0563C1" w:themeColor="hyperlink"/>
          <w:kern w:val="2"/>
          <w:sz w:val="32"/>
          <w:szCs w:val="32"/>
          <w:u w:val="single"/>
          <w14:ligatures w14:val="standardContextual"/>
        </w:rPr>
        <w:t xml:space="preserve"> </w:t>
      </w:r>
    </w:p>
    <w:bookmarkEnd w:id="1"/>
    <w:p w14:paraId="080E3815" w14:textId="77777777" w:rsidR="00CA44B9" w:rsidRPr="00F35DB3" w:rsidRDefault="00CA44B9" w:rsidP="00CA44B9">
      <w:pPr>
        <w:rPr>
          <w:b/>
          <w:bCs/>
          <w:color w:val="0563C1" w:themeColor="hyperlink"/>
          <w:kern w:val="2"/>
          <w:sz w:val="32"/>
          <w:szCs w:val="32"/>
          <w:u w:val="single"/>
          <w14:ligatures w14:val="standardContextual"/>
        </w:rPr>
      </w:pPr>
      <w:r w:rsidRPr="00F35DB3">
        <w:rPr>
          <w:b/>
          <w:bCs/>
          <w:color w:val="0563C1" w:themeColor="hyperlink"/>
          <w:sz w:val="32"/>
          <w:szCs w:val="32"/>
          <w:u w:val="single"/>
        </w:rPr>
        <w:br w:type="page"/>
      </w:r>
    </w:p>
    <w:p w14:paraId="248A4410" w14:textId="77777777" w:rsidR="00CA44B9" w:rsidRPr="00F35DB3" w:rsidRDefault="00CA44B9" w:rsidP="00CA44B9">
      <w:pPr>
        <w:spacing w:after="0" w:line="360" w:lineRule="auto"/>
        <w:rPr>
          <w:rFonts w:ascii="Calibri" w:eastAsia="Calibri" w:hAnsi="Calibri" w:cs="Times New Roman"/>
          <w:color w:val="000000"/>
          <w:kern w:val="2"/>
          <w:sz w:val="52"/>
          <w:szCs w:val="52"/>
          <w14:ligatures w14:val="standardContextual"/>
        </w:rPr>
      </w:pPr>
      <w:r w:rsidRPr="00F35DB3">
        <w:rPr>
          <w:rFonts w:ascii="Calibri" w:eastAsia="Calibri" w:hAnsi="Calibri" w:cs="Times New Roman"/>
          <w:b/>
          <w:color w:val="000000"/>
          <w:kern w:val="2"/>
          <w:sz w:val="52"/>
          <w:szCs w:val="52"/>
          <w14:ligatures w14:val="standardContextual"/>
        </w:rPr>
        <w:lastRenderedPageBreak/>
        <w:t>BUSINESS INFORMATION</w:t>
      </w:r>
    </w:p>
    <w:p w14:paraId="6761E9C2" w14:textId="77777777" w:rsidR="00CA44B9" w:rsidRPr="00F35DB3" w:rsidRDefault="00CA44B9" w:rsidP="00CA44B9">
      <w:pPr>
        <w:spacing w:after="0" w:line="360" w:lineRule="auto"/>
        <w:rPr>
          <w:rFonts w:ascii="Calibri" w:eastAsia="Calibri" w:hAnsi="Calibri" w:cs="Times New Roman"/>
          <w:color w:val="000000"/>
          <w:kern w:val="2"/>
          <w:sz w:val="36"/>
          <w:szCs w:val="36"/>
          <w14:ligatures w14:val="standardContextual"/>
        </w:rPr>
      </w:pPr>
      <w:r w:rsidRPr="00F35DB3">
        <w:rPr>
          <w:rFonts w:ascii="Calibri" w:eastAsia="Calibri" w:hAnsi="Calibri" w:cs="Times New Roman"/>
          <w:color w:val="000000"/>
          <w:kern w:val="2"/>
          <w:sz w:val="36"/>
          <w:szCs w:val="36"/>
          <w14:ligatures w14:val="standardContextual"/>
        </w:rPr>
        <w:t xml:space="preserve">Comments, and Customer Service:  </w:t>
      </w:r>
      <w:hyperlink r:id="rId10" w:history="1">
        <w:r w:rsidRPr="00F35DB3">
          <w:rPr>
            <w:rFonts w:ascii="Calibri" w:eastAsia="Calibri" w:hAnsi="Calibri" w:cs="Times New Roman"/>
            <w:color w:val="0563C1" w:themeColor="hyperlink"/>
            <w:kern w:val="2"/>
            <w:sz w:val="36"/>
            <w:szCs w:val="36"/>
            <w:u w:val="single"/>
            <w14:ligatures w14:val="standardContextual"/>
          </w:rPr>
          <w:t>WaltonBStrong@Yahoo.com</w:t>
        </w:r>
      </w:hyperlink>
      <w:r w:rsidRPr="00F35DB3">
        <w:rPr>
          <w:rFonts w:ascii="Calibri" w:eastAsia="Calibri" w:hAnsi="Calibri" w:cs="Times New Roman"/>
          <w:color w:val="000000"/>
          <w:kern w:val="2"/>
          <w:sz w:val="36"/>
          <w:szCs w:val="36"/>
          <w14:ligatures w14:val="standardContextual"/>
        </w:rPr>
        <w:t xml:space="preserve"> </w:t>
      </w:r>
    </w:p>
    <w:p w14:paraId="3251B069" w14:textId="77777777" w:rsidR="00CA44B9" w:rsidRPr="00F35DB3" w:rsidRDefault="00CA44B9" w:rsidP="00CA44B9">
      <w:pPr>
        <w:spacing w:line="360" w:lineRule="auto"/>
        <w:rPr>
          <w:rFonts w:ascii="Calibri" w:eastAsia="Calibri" w:hAnsi="Calibri" w:cs="Times New Roman"/>
          <w:color w:val="000000"/>
          <w:kern w:val="2"/>
          <w:sz w:val="36"/>
          <w:szCs w:val="36"/>
          <w14:ligatures w14:val="standardContextual"/>
        </w:rPr>
      </w:pPr>
    </w:p>
    <w:p w14:paraId="02E98C6E" w14:textId="77777777" w:rsidR="00CA44B9" w:rsidRPr="00F35DB3" w:rsidRDefault="00CA44B9" w:rsidP="00CA44B9">
      <w:pPr>
        <w:spacing w:line="360" w:lineRule="auto"/>
        <w:rPr>
          <w:rFonts w:ascii="Calibri" w:eastAsia="Calibri" w:hAnsi="Calibri" w:cs="Times New Roman"/>
          <w:color w:val="0563C1" w:themeColor="hyperlink"/>
          <w:kern w:val="2"/>
          <w:sz w:val="36"/>
          <w:szCs w:val="36"/>
          <w:u w:val="single"/>
          <w14:ligatures w14:val="standardContextual"/>
        </w:rPr>
      </w:pPr>
      <w:r w:rsidRPr="00F35DB3">
        <w:rPr>
          <w:rFonts w:ascii="Calibri" w:eastAsia="Calibri" w:hAnsi="Calibri" w:cs="Times New Roman"/>
          <w:color w:val="000000"/>
          <w:kern w:val="2"/>
          <w:sz w:val="36"/>
          <w:szCs w:val="36"/>
          <w14:ligatures w14:val="standardContextual"/>
        </w:rPr>
        <w:t xml:space="preserve">Contracting, and Publicity:  </w:t>
      </w:r>
      <w:hyperlink r:id="rId11" w:history="1">
        <w:r w:rsidRPr="00F35DB3">
          <w:rPr>
            <w:rFonts w:ascii="Calibri" w:eastAsia="Calibri" w:hAnsi="Calibri" w:cs="Times New Roman"/>
            <w:color w:val="0563C1" w:themeColor="hyperlink"/>
            <w:kern w:val="2"/>
            <w:sz w:val="36"/>
            <w:szCs w:val="36"/>
            <w:u w:val="single"/>
            <w14:ligatures w14:val="standardContextual"/>
          </w:rPr>
          <w:t>WilliejayTStrong@Yahoo.com</w:t>
        </w:r>
      </w:hyperlink>
    </w:p>
    <w:p w14:paraId="54BD1B19" w14:textId="77777777" w:rsidR="00CA44B9" w:rsidRPr="00F35DB3" w:rsidRDefault="00CA44B9" w:rsidP="00CA44B9">
      <w:pPr>
        <w:spacing w:line="360" w:lineRule="auto"/>
        <w:rPr>
          <w:rFonts w:ascii="Calibri" w:eastAsia="Calibri" w:hAnsi="Calibri" w:cs="Times New Roman"/>
          <w:color w:val="0563C1" w:themeColor="hyperlink"/>
          <w:kern w:val="2"/>
          <w:sz w:val="36"/>
          <w:szCs w:val="36"/>
          <w:u w:val="single"/>
          <w14:ligatures w14:val="standardContextual"/>
        </w:rPr>
      </w:pPr>
    </w:p>
    <w:p w14:paraId="75C55E54" w14:textId="77777777" w:rsidR="00CA44B9" w:rsidRPr="00F35DB3" w:rsidRDefault="00CA44B9" w:rsidP="00CA44B9">
      <w:pPr>
        <w:spacing w:line="360" w:lineRule="auto"/>
        <w:rPr>
          <w:rFonts w:ascii="Calibri" w:eastAsia="Calibri" w:hAnsi="Calibri" w:cs="Times New Roman"/>
          <w:color w:val="0563C1" w:themeColor="hyperlink"/>
          <w:kern w:val="2"/>
          <w:sz w:val="36"/>
          <w:szCs w:val="36"/>
          <w:u w:val="single"/>
          <w14:ligatures w14:val="standardContextual"/>
        </w:rPr>
      </w:pPr>
      <w:r w:rsidRPr="00F35DB3">
        <w:rPr>
          <w:rFonts w:ascii="Calibri" w:eastAsia="Calibri" w:hAnsi="Calibri" w:cs="Times New Roman"/>
          <w:color w:val="0563C1" w:themeColor="hyperlink"/>
          <w:kern w:val="2"/>
          <w:sz w:val="36"/>
          <w:szCs w:val="36"/>
          <w:u w:val="single"/>
          <w14:ligatures w14:val="standardContextual"/>
        </w:rPr>
        <w:t>www.WaltonBStrong.com</w:t>
      </w:r>
    </w:p>
    <w:bookmarkEnd w:id="2"/>
    <w:bookmarkEnd w:id="3"/>
    <w:p w14:paraId="6A9C17B4" w14:textId="77777777" w:rsidR="00CA44B9" w:rsidRDefault="00CA44B9">
      <w:pPr>
        <w:rPr>
          <w:rFonts w:asciiTheme="majorHAnsi" w:eastAsiaTheme="majorEastAsia" w:hAnsiTheme="majorHAnsi" w:cstheme="minorHAnsi"/>
          <w:b/>
          <w:bCs/>
          <w:color w:val="2F5496" w:themeColor="accent1" w:themeShade="BF"/>
          <w:sz w:val="48"/>
          <w:szCs w:val="48"/>
        </w:rPr>
      </w:pPr>
      <w:r>
        <w:rPr>
          <w:rFonts w:cstheme="minorHAnsi"/>
          <w:b/>
          <w:bCs/>
          <w:sz w:val="48"/>
          <w:szCs w:val="48"/>
        </w:rPr>
        <w:br w:type="page"/>
      </w:r>
    </w:p>
    <w:p w14:paraId="6CCB93ED" w14:textId="1471BE3E" w:rsidR="00860E01" w:rsidRDefault="00860E01" w:rsidP="00860E01">
      <w:pPr>
        <w:pStyle w:val="Heading1"/>
        <w:rPr>
          <w:rFonts w:cstheme="minorHAnsi"/>
          <w:b/>
          <w:bCs/>
          <w:sz w:val="48"/>
          <w:szCs w:val="48"/>
        </w:rPr>
      </w:pPr>
      <w:bookmarkStart w:id="4" w:name="_Toc175733728"/>
      <w:r>
        <w:rPr>
          <w:rFonts w:cstheme="minorHAnsi"/>
          <w:b/>
          <w:bCs/>
          <w:sz w:val="48"/>
          <w:szCs w:val="48"/>
        </w:rPr>
        <w:t>NOTE</w:t>
      </w:r>
      <w:bookmarkEnd w:id="4"/>
    </w:p>
    <w:p w14:paraId="58F6EEF8" w14:textId="77777777" w:rsidR="00860E01" w:rsidRDefault="00860E01" w:rsidP="00860E01">
      <w:pPr>
        <w:spacing w:line="360" w:lineRule="auto"/>
        <w:rPr>
          <w:rFonts w:cstheme="minorHAnsi"/>
          <w:sz w:val="32"/>
          <w:szCs w:val="32"/>
        </w:rPr>
      </w:pPr>
      <w:r w:rsidRPr="00DB3B08">
        <w:rPr>
          <w:rFonts w:cstheme="minorHAnsi"/>
          <w:sz w:val="32"/>
          <w:szCs w:val="32"/>
        </w:rPr>
        <w:t xml:space="preserve">This is an example </w:t>
      </w:r>
      <w:r>
        <w:rPr>
          <w:rFonts w:cstheme="minorHAnsi"/>
          <w:sz w:val="32"/>
          <w:szCs w:val="32"/>
        </w:rPr>
        <w:t>work</w:t>
      </w:r>
      <w:r w:rsidRPr="00DB3B08">
        <w:rPr>
          <w:rFonts w:cstheme="minorHAnsi"/>
          <w:sz w:val="32"/>
          <w:szCs w:val="32"/>
        </w:rPr>
        <w:t>book that should be used to handle planning and mate relation</w:t>
      </w:r>
      <w:r>
        <w:rPr>
          <w:rFonts w:cstheme="minorHAnsi"/>
          <w:sz w:val="32"/>
          <w:szCs w:val="32"/>
        </w:rPr>
        <w:t>s (friends or more)</w:t>
      </w:r>
      <w:r w:rsidRPr="00DB3B08">
        <w:rPr>
          <w:rFonts w:cstheme="minorHAnsi"/>
          <w:sz w:val="32"/>
          <w:szCs w:val="32"/>
        </w:rPr>
        <w:t>.</w:t>
      </w:r>
      <w:r>
        <w:rPr>
          <w:rFonts w:cstheme="minorHAnsi"/>
          <w:sz w:val="32"/>
          <w:szCs w:val="32"/>
        </w:rPr>
        <w:t xml:space="preserve">  This is the folder needed to stop arguing and upgrade to much better communication and treatment.  </w:t>
      </w:r>
    </w:p>
    <w:p w14:paraId="143A944F" w14:textId="77777777" w:rsidR="00860E01" w:rsidRDefault="00860E01" w:rsidP="00860E01">
      <w:pPr>
        <w:spacing w:line="360" w:lineRule="auto"/>
        <w:rPr>
          <w:rFonts w:cstheme="minorHAnsi"/>
          <w:sz w:val="32"/>
          <w:szCs w:val="32"/>
        </w:rPr>
      </w:pPr>
    </w:p>
    <w:p w14:paraId="265869FA" w14:textId="77777777" w:rsidR="00860E01" w:rsidRDefault="00860E01" w:rsidP="00860E01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For those you are unsure about or know they will not be around solely </w:t>
      </w:r>
      <w:proofErr w:type="gramStart"/>
      <w:r>
        <w:rPr>
          <w:rFonts w:cstheme="minorHAnsi"/>
          <w:sz w:val="32"/>
          <w:szCs w:val="32"/>
        </w:rPr>
        <w:t>use</w:t>
      </w:r>
      <w:proofErr w:type="gramEnd"/>
      <w:r>
        <w:rPr>
          <w:rFonts w:cstheme="minorHAnsi"/>
          <w:sz w:val="32"/>
          <w:szCs w:val="32"/>
        </w:rPr>
        <w:t xml:space="preserve"> my book </w:t>
      </w:r>
      <w:r w:rsidRPr="004B70AB">
        <w:rPr>
          <w:rFonts w:cstheme="minorHAnsi"/>
          <w:sz w:val="32"/>
          <w:szCs w:val="32"/>
          <w:u w:val="single"/>
        </w:rPr>
        <w:t>Williejay’s Chit-Chat Outline</w:t>
      </w:r>
      <w:r>
        <w:rPr>
          <w:rFonts w:cstheme="minorHAnsi"/>
          <w:sz w:val="32"/>
          <w:szCs w:val="32"/>
        </w:rPr>
        <w:t xml:space="preserve"> for them.  The non-routine questions/topics/... are to come from that book at </w:t>
      </w:r>
      <w:hyperlink r:id="rId12" w:history="1">
        <w:r w:rsidRPr="006E0D0C">
          <w:rPr>
            <w:rStyle w:val="Hyperlink"/>
            <w:rFonts w:cstheme="minorHAnsi"/>
            <w:sz w:val="32"/>
            <w:szCs w:val="32"/>
          </w:rPr>
          <w:t>amazon.com/author/williejaytstrong</w:t>
        </w:r>
      </w:hyperlink>
      <w:r>
        <w:rPr>
          <w:rFonts w:cstheme="minorHAnsi"/>
          <w:sz w:val="32"/>
          <w:szCs w:val="32"/>
        </w:rPr>
        <w:t>.</w:t>
      </w:r>
    </w:p>
    <w:p w14:paraId="28E6560B" w14:textId="77777777" w:rsidR="00860E01" w:rsidRDefault="00860E01" w:rsidP="00860E01">
      <w:pPr>
        <w:spacing w:line="360" w:lineRule="auto"/>
        <w:rPr>
          <w:rFonts w:cstheme="minorHAnsi"/>
          <w:sz w:val="32"/>
          <w:szCs w:val="32"/>
        </w:rPr>
      </w:pPr>
    </w:p>
    <w:p w14:paraId="277F9CA5" w14:textId="77777777" w:rsidR="00860E01" w:rsidRDefault="00860E01" w:rsidP="00860E01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Both in a couple can work out of the proper sections of this workbook, take turns or whatever.</w:t>
      </w:r>
    </w:p>
    <w:p w14:paraId="65A925B4" w14:textId="77777777" w:rsidR="00860E01" w:rsidRDefault="00860E01" w:rsidP="00860E01">
      <w:pPr>
        <w:spacing w:line="360" w:lineRule="auto"/>
        <w:rPr>
          <w:rFonts w:cstheme="minorHAnsi"/>
          <w:sz w:val="32"/>
          <w:szCs w:val="32"/>
        </w:rPr>
      </w:pPr>
    </w:p>
    <w:p w14:paraId="25185A56" w14:textId="77777777" w:rsidR="00860E01" w:rsidRDefault="00860E01" w:rsidP="00860E01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Things move fast in the online dating world.  </w:t>
      </w:r>
      <w:proofErr w:type="gramStart"/>
      <w:r>
        <w:rPr>
          <w:rFonts w:cstheme="minorHAnsi"/>
          <w:sz w:val="32"/>
          <w:szCs w:val="32"/>
        </w:rPr>
        <w:t>So</w:t>
      </w:r>
      <w:proofErr w:type="gramEnd"/>
      <w:r>
        <w:rPr>
          <w:rFonts w:cstheme="minorHAnsi"/>
          <w:sz w:val="32"/>
          <w:szCs w:val="32"/>
        </w:rPr>
        <w:t xml:space="preserve"> I would not put anyone in this folder unless you were sure he/she was going to be around to stay.</w:t>
      </w:r>
    </w:p>
    <w:p w14:paraId="324E56F5" w14:textId="77777777" w:rsidR="00860E01" w:rsidRDefault="00860E01" w:rsidP="00860E01">
      <w:pPr>
        <w:spacing w:line="360" w:lineRule="auto"/>
        <w:rPr>
          <w:rFonts w:cstheme="minorHAnsi"/>
          <w:sz w:val="32"/>
          <w:szCs w:val="32"/>
        </w:rPr>
      </w:pPr>
    </w:p>
    <w:p w14:paraId="026AB3F3" w14:textId="77777777" w:rsidR="00860E01" w:rsidRPr="00DB3B08" w:rsidRDefault="00860E01" w:rsidP="00860E01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-Williejay T. Strong</w:t>
      </w:r>
      <w:r w:rsidRPr="00DB3B08">
        <w:rPr>
          <w:rFonts w:cstheme="minorHAnsi"/>
          <w:sz w:val="32"/>
          <w:szCs w:val="32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797881914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2861491" w14:textId="77777777" w:rsidR="00860E01" w:rsidRDefault="00860E01" w:rsidP="00860E01">
          <w:pPr>
            <w:pStyle w:val="TOCHeading"/>
          </w:pPr>
          <w:r>
            <w:t>Contents</w:t>
          </w:r>
        </w:p>
        <w:p w14:paraId="28A3FB9C" w14:textId="41E300F1" w:rsidR="00AD55A8" w:rsidRDefault="00860E01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5733728" w:history="1">
            <w:r w:rsidR="00AD55A8" w:rsidRPr="00D5650A">
              <w:rPr>
                <w:rStyle w:val="Hyperlink"/>
                <w:rFonts w:cstheme="minorHAnsi"/>
                <w:b/>
                <w:bCs/>
                <w:noProof/>
              </w:rPr>
              <w:t>NOTE</w:t>
            </w:r>
            <w:r w:rsidR="00AD55A8">
              <w:rPr>
                <w:noProof/>
                <w:webHidden/>
              </w:rPr>
              <w:tab/>
            </w:r>
            <w:r w:rsidR="00AD55A8">
              <w:rPr>
                <w:noProof/>
                <w:webHidden/>
              </w:rPr>
              <w:fldChar w:fldCharType="begin"/>
            </w:r>
            <w:r w:rsidR="00AD55A8">
              <w:rPr>
                <w:noProof/>
                <w:webHidden/>
              </w:rPr>
              <w:instrText xml:space="preserve"> PAGEREF _Toc175733728 \h </w:instrText>
            </w:r>
            <w:r w:rsidR="00AD55A8">
              <w:rPr>
                <w:noProof/>
                <w:webHidden/>
              </w:rPr>
            </w:r>
            <w:r w:rsidR="00AD55A8">
              <w:rPr>
                <w:noProof/>
                <w:webHidden/>
              </w:rPr>
              <w:fldChar w:fldCharType="separate"/>
            </w:r>
            <w:r w:rsidR="00AD55A8">
              <w:rPr>
                <w:noProof/>
                <w:webHidden/>
              </w:rPr>
              <w:t>3</w:t>
            </w:r>
            <w:r w:rsidR="00AD55A8">
              <w:rPr>
                <w:noProof/>
                <w:webHidden/>
              </w:rPr>
              <w:fldChar w:fldCharType="end"/>
            </w:r>
          </w:hyperlink>
        </w:p>
        <w:p w14:paraId="35F84E2A" w14:textId="0302A0BC" w:rsidR="00AD55A8" w:rsidRDefault="00AD55A8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29" w:history="1">
            <w:r w:rsidRPr="00D5650A">
              <w:rPr>
                <w:rStyle w:val="Hyperlink"/>
                <w:rFonts w:cstheme="minorHAnsi"/>
                <w:b/>
                <w:bCs/>
                <w:noProof/>
              </w:rPr>
              <w:t>YOUR PERSONAL RECORDS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DB6778" w14:textId="01565B04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0" w:history="1">
            <w:r w:rsidRPr="00D5650A">
              <w:rPr>
                <w:rStyle w:val="Hyperlink"/>
                <w:b/>
                <w:bCs/>
                <w:noProof/>
              </w:rPr>
              <w:t>YOUR PERSONAL RECORD; TO GREATLY GET TO KNOW YOU BETTER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1D21A4" w14:textId="59A5E3C1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1" w:history="1">
            <w:r w:rsidRPr="00D5650A">
              <w:rPr>
                <w:rStyle w:val="Hyperlink"/>
                <w:rFonts w:eastAsia="Times New Roman" w:cstheme="minorHAnsi"/>
                <w:b/>
                <w:bCs/>
                <w:noProof/>
              </w:rPr>
              <w:t>THE GOOD AND BAD ABOUT HOW I TREAT A WOMAN/MAN (INCLUDING HYGIENE, CLEANLINES ...)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A04926" w14:textId="1F7B32D9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2" w:history="1">
            <w:r w:rsidRPr="00D5650A">
              <w:rPr>
                <w:rStyle w:val="Hyperlink"/>
                <w:rFonts w:eastAsiaTheme="majorEastAsia" w:cstheme="minorHAnsi"/>
                <w:b/>
                <w:bCs/>
                <w:noProof/>
              </w:rPr>
              <w:t>DID YOU KNOW:  3, 500 RANDOM FACTS ... BY BRAD ANDERSON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2315F6" w14:textId="7E1132CE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3" w:history="1">
            <w:r w:rsidRPr="00D5650A">
              <w:rPr>
                <w:rStyle w:val="Hyperlink"/>
                <w:b/>
                <w:bCs/>
                <w:noProof/>
              </w:rPr>
              <w:t>NOTES 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0E726F" w14:textId="09F15907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4" w:history="1">
            <w:r w:rsidRPr="00D5650A">
              <w:rPr>
                <w:rStyle w:val="Hyperlink"/>
                <w:b/>
                <w:bCs/>
                <w:noProof/>
              </w:rPr>
              <w:t>Person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48CDA8" w14:textId="6EC1A2EA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5" w:history="1">
            <w:r w:rsidRPr="00D5650A">
              <w:rPr>
                <w:rStyle w:val="Hyperlink"/>
                <w:b/>
                <w:bCs/>
                <w:noProof/>
              </w:rPr>
              <w:t>Person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06B539" w14:textId="0EE1FFDA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6" w:history="1">
            <w:r w:rsidRPr="00D5650A">
              <w:rPr>
                <w:rStyle w:val="Hyperlink"/>
                <w:b/>
                <w:bCs/>
                <w:noProof/>
              </w:rPr>
              <w:t>Person 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631A9B" w14:textId="205D09C5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7" w:history="1">
            <w:r w:rsidRPr="00D5650A">
              <w:rPr>
                <w:rStyle w:val="Hyperlink"/>
                <w:b/>
                <w:bCs/>
                <w:noProof/>
              </w:rPr>
              <w:t>Person 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00906A" w14:textId="4584B5D8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8" w:history="1">
            <w:r w:rsidRPr="00D5650A">
              <w:rPr>
                <w:rStyle w:val="Hyperlink"/>
                <w:b/>
                <w:bCs/>
                <w:noProof/>
              </w:rPr>
              <w:t>Person 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0FFC2" w14:textId="6278140D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39" w:history="1">
            <w:r w:rsidRPr="00D5650A">
              <w:rPr>
                <w:rStyle w:val="Hyperlink"/>
                <w:b/>
                <w:bCs/>
                <w:noProof/>
              </w:rPr>
              <w:t>Person 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5099BB" w14:textId="095B96F5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0" w:history="1">
            <w:r w:rsidRPr="00D5650A">
              <w:rPr>
                <w:rStyle w:val="Hyperlink"/>
                <w:b/>
                <w:bCs/>
                <w:noProof/>
              </w:rPr>
              <w:t>Person 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267646" w14:textId="7FBB6479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1" w:history="1">
            <w:r w:rsidRPr="00D5650A">
              <w:rPr>
                <w:rStyle w:val="Hyperlink"/>
                <w:b/>
                <w:bCs/>
                <w:noProof/>
              </w:rPr>
              <w:t>Person 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941F05" w14:textId="14CE82E9" w:rsidR="00AD55A8" w:rsidRDefault="00AD55A8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2" w:history="1">
            <w:r w:rsidRPr="00D5650A">
              <w:rPr>
                <w:rStyle w:val="Hyperlink"/>
                <w:b/>
                <w:bCs/>
                <w:noProof/>
              </w:rPr>
              <w:t>ROUTINE CONVERSATION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76B025" w14:textId="1DD8B2C2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3" w:history="1">
            <w:r w:rsidRPr="00D5650A">
              <w:rPr>
                <w:rStyle w:val="Hyperlink"/>
                <w:b/>
                <w:bCs/>
                <w:noProof/>
              </w:rPr>
              <w:t>DAILY ROUTINE WITH AFRICANS, ASIANS, AND FELLOW AMERICANS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507786" w14:textId="3EA8C713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4" w:history="1">
            <w:r w:rsidRPr="00D5650A">
              <w:rPr>
                <w:rStyle w:val="Hyperlink"/>
                <w:b/>
                <w:bCs/>
                <w:noProof/>
              </w:rPr>
              <w:t>[EXTENDED] DAILY ROUTINE CHAT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0621BA" w14:textId="693E8634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5" w:history="1">
            <w:r w:rsidRPr="00D5650A">
              <w:rPr>
                <w:rStyle w:val="Hyperlink"/>
                <w:b/>
                <w:bCs/>
                <w:noProof/>
              </w:rPr>
              <w:t>WOMANLY/MANLY STUFF; “A WOMAN’S/MAN’S LIFE”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48B26F" w14:textId="70A0C051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6" w:history="1">
            <w:r w:rsidRPr="00D5650A">
              <w:rPr>
                <w:rStyle w:val="Hyperlink"/>
                <w:b/>
                <w:bCs/>
                <w:noProof/>
              </w:rPr>
              <w:t>SELF-HEALING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F252AC" w14:textId="00BF7C29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7" w:history="1">
            <w:r w:rsidRPr="00D5650A">
              <w:rPr>
                <w:rStyle w:val="Hyperlink"/>
                <w:rFonts w:cstheme="minorHAnsi"/>
                <w:b/>
                <w:bCs/>
                <w:noProof/>
              </w:rPr>
              <w:t>SYNOPSIS OF REGULAR DAILY COMMUNICATION PLAN-EXTENDED EXACTLY HOW TO LOVE EACH DAY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5A5E2E" w14:textId="7E1E89E6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8" w:history="1">
            <w:r w:rsidRPr="00D5650A">
              <w:rPr>
                <w:rStyle w:val="Hyperlink"/>
                <w:rFonts w:asciiTheme="majorHAnsi" w:eastAsiaTheme="majorEastAsia" w:hAnsiTheme="majorHAnsi" w:cstheme="majorBidi"/>
                <w:b/>
                <w:bCs/>
                <w:noProof/>
              </w:rPr>
              <w:t>BASICS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DC18C7" w14:textId="1C48B3A2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49" w:history="1">
            <w:r w:rsidRPr="00D5650A">
              <w:rPr>
                <w:rStyle w:val="Hyperlink"/>
                <w:rFonts w:asciiTheme="majorHAnsi" w:eastAsiaTheme="majorEastAsia" w:hAnsiTheme="majorHAnsi" w:cstheme="majorBidi"/>
                <w:b/>
                <w:bCs/>
                <w:noProof/>
              </w:rPr>
              <w:t>THE COMMUNICATION MODE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AF4CC2" w14:textId="09DA4924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0" w:history="1">
            <w:r w:rsidRPr="00D5650A">
              <w:rPr>
                <w:rStyle w:val="Hyperlink"/>
                <w:rFonts w:asciiTheme="majorHAnsi" w:eastAsiaTheme="majorEastAsia" w:hAnsiTheme="majorHAnsi" w:cstheme="minorHAnsi"/>
                <w:b/>
                <w:bCs/>
                <w:noProof/>
              </w:rPr>
              <w:t>PERIODICALLY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20665F" w14:textId="027F04CD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1" w:history="1">
            <w:r w:rsidRPr="00D5650A">
              <w:rPr>
                <w:rStyle w:val="Hyperlink"/>
                <w:b/>
                <w:bCs/>
                <w:noProof/>
              </w:rPr>
              <w:t>PRAYER 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0437AE" w14:textId="344560B3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2" w:history="1">
            <w:r w:rsidRPr="00D5650A">
              <w:rPr>
                <w:rStyle w:val="Hyperlink"/>
                <w:b/>
                <w:bCs/>
                <w:noProof/>
              </w:rPr>
              <w:t>DAILY CHAT WITH MOM/...; TO GREATLY GET TO KNOW YOU BETTER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D90100" w14:textId="583A2B82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3" w:history="1">
            <w:r w:rsidRPr="00D5650A">
              <w:rPr>
                <w:rStyle w:val="Hyperlink"/>
                <w:b/>
                <w:bCs/>
                <w:noProof/>
              </w:rPr>
              <w:t>SPECIAL THINGS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084154" w14:textId="0C4655E9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4" w:history="1">
            <w:r w:rsidRPr="00D5650A">
              <w:rPr>
                <w:rStyle w:val="Hyperlink"/>
                <w:b/>
                <w:bCs/>
                <w:noProof/>
              </w:rPr>
              <w:t>DAILY CHAT WITH YOUR FRIEND (NAME:  ); TO GREATLY GET TO KNOW YOU BETTER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BF15AB" w14:textId="6BF5CF86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5" w:history="1">
            <w:r w:rsidRPr="00D5650A">
              <w:rPr>
                <w:rStyle w:val="Hyperlink"/>
                <w:b/>
                <w:bCs/>
                <w:noProof/>
              </w:rPr>
              <w:t>SPECIAL THINGS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AF3F61" w14:textId="7A6E79F7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6" w:history="1">
            <w:r w:rsidRPr="00D5650A">
              <w:rPr>
                <w:rStyle w:val="Hyperlink"/>
                <w:b/>
                <w:bCs/>
                <w:noProof/>
              </w:rPr>
              <w:t>DAILY CHAT WITH YOUR FRIEND (NAME:  )TO GREATLY GET TO KNOW YOU BETTER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1F2243" w14:textId="470E100E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7" w:history="1">
            <w:r w:rsidRPr="00D5650A">
              <w:rPr>
                <w:rStyle w:val="Hyperlink"/>
                <w:b/>
                <w:bCs/>
                <w:noProof/>
              </w:rPr>
              <w:t>SPECIAL THINGS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723CC1" w14:textId="77FC33B8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8" w:history="1">
            <w:r w:rsidRPr="00D5650A">
              <w:rPr>
                <w:rStyle w:val="Hyperlink"/>
                <w:b/>
                <w:bCs/>
                <w:noProof/>
              </w:rPr>
              <w:t>DAILY CHAT WITH YOUR FRIEND (NAME:  ); TO GREATLY GET TO KNOW YOU BETTER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919ED7" w14:textId="2FCCF112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59" w:history="1">
            <w:r w:rsidRPr="00D5650A">
              <w:rPr>
                <w:rStyle w:val="Hyperlink"/>
                <w:b/>
                <w:bCs/>
                <w:noProof/>
              </w:rPr>
              <w:t>SPECIAL THINGS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877912" w14:textId="5F551708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0" w:history="1">
            <w:r w:rsidRPr="00D5650A">
              <w:rPr>
                <w:rStyle w:val="Hyperlink"/>
                <w:b/>
                <w:bCs/>
                <w:noProof/>
              </w:rPr>
              <w:t>DAILY CHAT WITH YOUR WOMAN/MAN; TO GREATLY GET TO KNOW YOU BETTER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3C6EA6" w14:textId="4499AFCE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1" w:history="1">
            <w:r w:rsidRPr="00D5650A">
              <w:rPr>
                <w:rStyle w:val="Hyperlink"/>
                <w:b/>
                <w:bCs/>
                <w:noProof/>
              </w:rPr>
              <w:t>SPECIAL THINGS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6D983E" w14:textId="3F26926E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2" w:history="1">
            <w:r w:rsidRPr="00D5650A">
              <w:rPr>
                <w:rStyle w:val="Hyperlink"/>
                <w:rFonts w:cstheme="minorHAnsi"/>
                <w:b/>
                <w:bCs/>
                <w:noProof/>
              </w:rPr>
              <w:t>MAKE YOUR MAN/WOMAN FEEL LIKE THE KING/QUEEN OF YOUR LOVE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76565E" w14:textId="24C9A15F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3" w:history="1">
            <w:r w:rsidRPr="00D5650A">
              <w:rPr>
                <w:rStyle w:val="Hyperlink"/>
                <w:rFonts w:cstheme="minorHAnsi"/>
                <w:b/>
                <w:bCs/>
                <w:noProof/>
              </w:rPr>
              <w:t>REVIEW THE SEXUAL SATISFACTION PROCESS YOU WILL GO THRU WITH HIM/HER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DC37CE" w14:textId="058FB53A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4" w:history="1">
            <w:r w:rsidRPr="00D5650A">
              <w:rPr>
                <w:rStyle w:val="Hyperlink"/>
                <w:b/>
                <w:bCs/>
                <w:noProof/>
              </w:rPr>
              <w:t>SOL-TELL YOUR BATTLES AND THINGS YOU SHOULD NOT TELL OTHERS 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55A3CA" w14:textId="26302641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5" w:history="1">
            <w:r w:rsidRPr="00D5650A">
              <w:rPr>
                <w:rStyle w:val="Hyperlink"/>
                <w:b/>
                <w:bCs/>
                <w:noProof/>
              </w:rPr>
              <w:t>WITH VISITORS/STRANGERS; TO GREATLY GET TO KNOW YOU BETTER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7960EF" w14:textId="52798FAE" w:rsidR="00AD55A8" w:rsidRDefault="00AD55A8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6" w:history="1">
            <w:r w:rsidRPr="00D5650A">
              <w:rPr>
                <w:rStyle w:val="Hyperlink"/>
                <w:b/>
                <w:bCs/>
                <w:noProof/>
              </w:rPr>
              <w:t>SPECIAL THINGS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88A7E3" w14:textId="3FCD14B6" w:rsidR="00AD55A8" w:rsidRDefault="00AD55A8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7" w:history="1">
            <w:r w:rsidRPr="00D5650A">
              <w:rPr>
                <w:rStyle w:val="Hyperlink"/>
                <w:b/>
                <w:bCs/>
                <w:noProof/>
              </w:rPr>
              <w:t>NON-ROUTINE CONVO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9D7AFF" w14:textId="77318532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8" w:history="1">
            <w:r w:rsidRPr="00D5650A">
              <w:rPr>
                <w:rStyle w:val="Hyperlink"/>
                <w:b/>
                <w:bCs/>
                <w:noProof/>
              </w:rPr>
              <w:t>IN WILLIEJAY’S CHIT-CHAT OUTLINE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843FB7" w14:textId="5B7A0238" w:rsidR="00AD55A8" w:rsidRDefault="00AD55A8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75733769" w:history="1">
            <w:r w:rsidRPr="00D5650A">
              <w:rPr>
                <w:rStyle w:val="Hyperlink"/>
                <w:b/>
                <w:bCs/>
                <w:noProof/>
              </w:rPr>
              <w:t>OTHER COLLECTIONS TO CHAT FROM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_Toc175733769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7393C5" w14:textId="608CEFFF" w:rsidR="00860E01" w:rsidRDefault="00860E01" w:rsidP="00860E01">
          <w:r>
            <w:rPr>
              <w:b/>
              <w:bCs/>
              <w:noProof/>
            </w:rPr>
            <w:fldChar w:fldCharType="end"/>
          </w:r>
        </w:p>
      </w:sdtContent>
    </w:sdt>
    <w:p w14:paraId="3DF8A836" w14:textId="77777777" w:rsidR="00860E01" w:rsidRDefault="00860E01" w:rsidP="00860E01">
      <w:pPr>
        <w:rPr>
          <w:rFonts w:eastAsiaTheme="majorEastAsia" w:cstheme="minorHAnsi"/>
          <w:b/>
          <w:bCs/>
          <w:color w:val="2F5496" w:themeColor="accent1" w:themeShade="BF"/>
          <w:sz w:val="48"/>
          <w:szCs w:val="48"/>
        </w:rPr>
      </w:pPr>
      <w:r>
        <w:rPr>
          <w:rFonts w:cstheme="minorHAnsi"/>
          <w:b/>
          <w:bCs/>
          <w:sz w:val="48"/>
          <w:szCs w:val="48"/>
        </w:rPr>
        <w:br w:type="page"/>
      </w:r>
    </w:p>
    <w:p w14:paraId="0759E993" w14:textId="77777777" w:rsidR="00860E01" w:rsidRDefault="00860E01" w:rsidP="00860E01">
      <w:pPr>
        <w:pStyle w:val="Heading2"/>
        <w:rPr>
          <w:rFonts w:asciiTheme="minorHAnsi" w:hAnsiTheme="minorHAnsi" w:cstheme="minorHAnsi"/>
          <w:b/>
          <w:bCs/>
          <w:sz w:val="48"/>
          <w:szCs w:val="48"/>
        </w:rPr>
      </w:pPr>
      <w:bookmarkStart w:id="5" w:name="_Toc102670175"/>
      <w:bookmarkStart w:id="6" w:name="_Toc110373708"/>
      <w:bookmarkStart w:id="7" w:name="_Hlk110372911"/>
    </w:p>
    <w:p w14:paraId="1F626A98" w14:textId="77777777" w:rsidR="00860E01" w:rsidRDefault="00860E01" w:rsidP="00860E01">
      <w:pPr>
        <w:pStyle w:val="Heading2"/>
        <w:rPr>
          <w:rFonts w:asciiTheme="minorHAnsi" w:hAnsiTheme="minorHAnsi" w:cstheme="minorHAnsi"/>
          <w:b/>
          <w:bCs/>
          <w:sz w:val="48"/>
          <w:szCs w:val="48"/>
        </w:rPr>
      </w:pPr>
    </w:p>
    <w:p w14:paraId="1DA019EB" w14:textId="77777777" w:rsidR="00860E01" w:rsidRDefault="00860E01" w:rsidP="00860E01">
      <w:pPr>
        <w:pStyle w:val="Heading2"/>
        <w:rPr>
          <w:rFonts w:asciiTheme="minorHAnsi" w:hAnsiTheme="minorHAnsi" w:cstheme="minorHAnsi"/>
          <w:b/>
          <w:bCs/>
          <w:sz w:val="48"/>
          <w:szCs w:val="48"/>
        </w:rPr>
      </w:pPr>
    </w:p>
    <w:p w14:paraId="220F17E7" w14:textId="77777777" w:rsidR="00860E01" w:rsidRDefault="00860E01" w:rsidP="00860E01">
      <w:pPr>
        <w:pStyle w:val="Heading2"/>
        <w:rPr>
          <w:rFonts w:asciiTheme="minorHAnsi" w:hAnsiTheme="minorHAnsi" w:cstheme="minorHAnsi"/>
          <w:b/>
          <w:bCs/>
          <w:sz w:val="48"/>
          <w:szCs w:val="48"/>
        </w:rPr>
      </w:pPr>
    </w:p>
    <w:p w14:paraId="3814AFFE" w14:textId="77777777" w:rsidR="00860E01" w:rsidRDefault="00860E01" w:rsidP="00860E01">
      <w:pPr>
        <w:pStyle w:val="Heading2"/>
        <w:rPr>
          <w:rFonts w:asciiTheme="minorHAnsi" w:hAnsiTheme="minorHAnsi" w:cstheme="minorHAnsi"/>
          <w:b/>
          <w:bCs/>
          <w:sz w:val="48"/>
          <w:szCs w:val="48"/>
        </w:rPr>
      </w:pPr>
    </w:p>
    <w:p w14:paraId="0CB06A29" w14:textId="77777777" w:rsidR="00860E01" w:rsidRDefault="00860E01" w:rsidP="00860E01">
      <w:pPr>
        <w:pStyle w:val="Heading2"/>
        <w:rPr>
          <w:rFonts w:asciiTheme="minorHAnsi" w:hAnsiTheme="minorHAnsi" w:cstheme="minorHAnsi"/>
          <w:b/>
          <w:bCs/>
          <w:sz w:val="48"/>
          <w:szCs w:val="48"/>
        </w:rPr>
      </w:pPr>
    </w:p>
    <w:p w14:paraId="66E553ED" w14:textId="77777777" w:rsidR="00860E01" w:rsidRDefault="00860E01" w:rsidP="00860E01">
      <w:pPr>
        <w:pStyle w:val="Heading2"/>
        <w:rPr>
          <w:rFonts w:asciiTheme="minorHAnsi" w:hAnsiTheme="minorHAnsi" w:cstheme="minorHAnsi"/>
          <w:b/>
          <w:bCs/>
          <w:sz w:val="48"/>
          <w:szCs w:val="48"/>
        </w:rPr>
      </w:pPr>
    </w:p>
    <w:p w14:paraId="06D18B4F" w14:textId="77777777" w:rsidR="00860E01" w:rsidRDefault="00860E01" w:rsidP="00860E01">
      <w:pPr>
        <w:pStyle w:val="Heading2"/>
        <w:rPr>
          <w:rFonts w:asciiTheme="minorHAnsi" w:hAnsiTheme="minorHAnsi" w:cstheme="minorHAnsi"/>
          <w:b/>
          <w:bCs/>
          <w:sz w:val="48"/>
          <w:szCs w:val="48"/>
        </w:rPr>
      </w:pPr>
    </w:p>
    <w:p w14:paraId="2FDA11DE" w14:textId="236E9422" w:rsidR="00860E01" w:rsidRPr="00CD34CF" w:rsidRDefault="0022328A" w:rsidP="00860E01">
      <w:pPr>
        <w:pStyle w:val="Heading1"/>
        <w:rPr>
          <w:rFonts w:asciiTheme="minorHAnsi" w:hAnsiTheme="minorHAnsi" w:cstheme="minorHAnsi"/>
          <w:b/>
          <w:bCs/>
          <w:sz w:val="72"/>
          <w:szCs w:val="72"/>
        </w:rPr>
      </w:pPr>
      <w:bookmarkStart w:id="8" w:name="_Toc175733729"/>
      <w:r>
        <w:rPr>
          <w:rFonts w:asciiTheme="minorHAnsi" w:hAnsiTheme="minorHAnsi" w:cstheme="minorHAnsi"/>
          <w:b/>
          <w:bCs/>
          <w:sz w:val="72"/>
          <w:szCs w:val="72"/>
        </w:rPr>
        <w:t>YOUR PERSONAL RECORDS</w:t>
      </w:r>
      <w:bookmarkEnd w:id="8"/>
    </w:p>
    <w:p w14:paraId="5BEC4604" w14:textId="77777777" w:rsidR="00860E01" w:rsidRDefault="00860E01" w:rsidP="00860E01">
      <w:pPr>
        <w:rPr>
          <w:rFonts w:eastAsiaTheme="majorEastAsia" w:cstheme="minorHAnsi"/>
          <w:b/>
          <w:bCs/>
          <w:color w:val="2F5496" w:themeColor="accent1" w:themeShade="BF"/>
          <w:sz w:val="48"/>
          <w:szCs w:val="48"/>
        </w:rPr>
      </w:pPr>
      <w:r>
        <w:rPr>
          <w:rFonts w:cstheme="minorHAnsi"/>
          <w:b/>
          <w:bCs/>
          <w:sz w:val="48"/>
          <w:szCs w:val="48"/>
        </w:rPr>
        <w:br w:type="page"/>
      </w:r>
    </w:p>
    <w:p w14:paraId="5D42CA33" w14:textId="77777777" w:rsidR="00860E01" w:rsidRDefault="00860E01" w:rsidP="00860E01">
      <w:pPr>
        <w:pStyle w:val="Heading2"/>
        <w:rPr>
          <w:b/>
          <w:bCs/>
          <w:color w:val="7030A0"/>
          <w:sz w:val="48"/>
          <w:szCs w:val="48"/>
        </w:rPr>
      </w:pPr>
      <w:bookmarkStart w:id="9" w:name="_Toc175733730"/>
      <w:r>
        <w:rPr>
          <w:b/>
          <w:bCs/>
          <w:color w:val="7030A0"/>
          <w:sz w:val="48"/>
          <w:szCs w:val="48"/>
        </w:rPr>
        <w:t>YOUR PERSONAL RECORD; TO GREATLY GET TO KNOW YOU BETTER</w:t>
      </w:r>
      <w:bookmarkEnd w:id="9"/>
    </w:p>
    <w:p w14:paraId="7CC6EAD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is your sad story?</w:t>
      </w:r>
    </w:p>
    <w:p w14:paraId="762C2C3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7A952C3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are the things you are trying to overcome?</w:t>
      </w:r>
    </w:p>
    <w:p w14:paraId="55D8C46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7F37AC8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motivation do you need to get from someone?</w:t>
      </w:r>
    </w:p>
    <w:p w14:paraId="52BA42EA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EA5F960" w14:textId="77777777" w:rsidR="00860E01" w:rsidRDefault="00860E01" w:rsidP="00860E01">
      <w:pPr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br w:type="page"/>
      </w:r>
    </w:p>
    <w:p w14:paraId="505CC711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INVOLVEMENT</w:t>
      </w:r>
    </w:p>
    <w:p w14:paraId="124DC64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What people do you </w:t>
      </w:r>
      <w:proofErr w:type="gramStart"/>
      <w:r>
        <w:rPr>
          <w:b/>
          <w:bCs/>
          <w:color w:val="7030A0"/>
          <w:sz w:val="32"/>
          <w:szCs w:val="32"/>
        </w:rPr>
        <w:t>have enjoyed</w:t>
      </w:r>
      <w:proofErr w:type="gramEnd"/>
      <w:r>
        <w:rPr>
          <w:b/>
          <w:bCs/>
          <w:color w:val="7030A0"/>
          <w:sz w:val="32"/>
          <w:szCs w:val="32"/>
        </w:rPr>
        <w:t xml:space="preserve"> chat with each day?</w:t>
      </w:r>
    </w:p>
    <w:p w14:paraId="4CBD1365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C9DF5F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pains do you have to deal with (now, sometimes)?</w:t>
      </w:r>
    </w:p>
    <w:p w14:paraId="22F1CA44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0E95BC2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people do you have to deal with?</w:t>
      </w:r>
    </w:p>
    <w:p w14:paraId="0371FF24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755BD80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F53C4E5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TV shows ... do things you read daily?</w:t>
      </w:r>
    </w:p>
    <w:p w14:paraId="0BB5668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92AFAA5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enjoyable things do you do for yourself every now and then?</w:t>
      </w:r>
    </w:p>
    <w:p w14:paraId="10DE6F3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05DAB0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things do you like to buy?</w:t>
      </w:r>
    </w:p>
    <w:p w14:paraId="64773D20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D70F20E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102DF7A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do you find yourself doing in your spare time?</w:t>
      </w:r>
    </w:p>
    <w:p w14:paraId="6643FD5F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95C0C3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have you done today to work on your current goals?</w:t>
      </w:r>
    </w:p>
    <w:p w14:paraId="3B4E669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9C26DF2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300B481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Do you have to take medicine?  If </w:t>
      </w:r>
      <w:proofErr w:type="gramStart"/>
      <w:r>
        <w:rPr>
          <w:b/>
          <w:bCs/>
          <w:color w:val="7030A0"/>
          <w:sz w:val="32"/>
          <w:szCs w:val="32"/>
        </w:rPr>
        <w:t>so</w:t>
      </w:r>
      <w:proofErr w:type="gramEnd"/>
      <w:r>
        <w:rPr>
          <w:b/>
          <w:bCs/>
          <w:color w:val="7030A0"/>
          <w:sz w:val="32"/>
          <w:szCs w:val="32"/>
        </w:rPr>
        <w:t xml:space="preserve"> then how often? </w:t>
      </w:r>
    </w:p>
    <w:p w14:paraId="0D199FAB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2B0F1EB1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E192F4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TEN TOP THINGS THAT BE ON YOUR MIND</w:t>
      </w:r>
    </w:p>
    <w:p w14:paraId="1E960CAA" w14:textId="1CA65F75" w:rsidR="00860E01" w:rsidRPr="00885820" w:rsidRDefault="00860E01" w:rsidP="00885820">
      <w:pPr>
        <w:spacing w:line="360" w:lineRule="auto"/>
        <w:rPr>
          <w:b/>
          <w:bCs/>
          <w:sz w:val="32"/>
          <w:szCs w:val="32"/>
        </w:rPr>
      </w:pPr>
      <w:r w:rsidRPr="00885820">
        <w:rPr>
          <w:b/>
          <w:bCs/>
          <w:sz w:val="32"/>
          <w:szCs w:val="32"/>
        </w:rPr>
        <w:br w:type="page"/>
      </w:r>
    </w:p>
    <w:p w14:paraId="7D70A494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TOP TEN THINGS THAT ARE IMPORTANT TO YOU (NOT DEALING WITH:  SPIRITUALITY, PEOPLE NOR IDEAS)</w:t>
      </w:r>
    </w:p>
    <w:p w14:paraId="6566C543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2AA9327" w14:textId="77777777" w:rsidR="00860E01" w:rsidRDefault="00860E01" w:rsidP="00860E01">
      <w:pPr>
        <w:rPr>
          <w:b/>
          <w:bCs/>
          <w:sz w:val="32"/>
          <w:szCs w:val="32"/>
        </w:rPr>
      </w:pPr>
      <w:r w:rsidRPr="00035944">
        <w:rPr>
          <w:b/>
          <w:bCs/>
          <w:sz w:val="32"/>
          <w:szCs w:val="32"/>
        </w:rPr>
        <w:t>WHAT TOP 5 THINGS GIVES YOU GREAT PLEASURE (LIKE FOOD, WATCHING MOVIES …)?</w:t>
      </w:r>
      <w:r>
        <w:rPr>
          <w:b/>
          <w:bCs/>
          <w:sz w:val="32"/>
          <w:szCs w:val="32"/>
        </w:rPr>
        <w:br w:type="page"/>
      </w:r>
    </w:p>
    <w:p w14:paraId="54DC03A7" w14:textId="77777777" w:rsidR="00860E01" w:rsidRDefault="00860E01" w:rsidP="00860E01">
      <w:pPr>
        <w:rPr>
          <w:b/>
          <w:bCs/>
          <w:sz w:val="32"/>
          <w:szCs w:val="32"/>
        </w:rPr>
      </w:pPr>
      <w:r w:rsidRPr="00A66ECE">
        <w:rPr>
          <w:b/>
          <w:bCs/>
          <w:sz w:val="32"/>
          <w:szCs w:val="32"/>
        </w:rPr>
        <w:t>TOP 15 THINGS THAT YOU ENJOY AND WOULD LIKE TO HAVE (THEY CAN INCLUDE THINGS YOU ALREAY HAVE)</w:t>
      </w:r>
    </w:p>
    <w:p w14:paraId="1784F842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334C69A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WHAT IS YOUR DAILY ROUTINE (S)</w:t>
      </w:r>
    </w:p>
    <w:p w14:paraId="7AB3FED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48E01C5" w14:textId="60FD5125" w:rsidR="000F12F0" w:rsidRDefault="000F12F0" w:rsidP="00860E01">
      <w:pPr>
        <w:rPr>
          <w:b/>
          <w:bCs/>
          <w:sz w:val="32"/>
          <w:szCs w:val="32"/>
        </w:rPr>
      </w:pPr>
      <w:bookmarkStart w:id="10" w:name="_Hlk175459249"/>
      <w:r>
        <w:rPr>
          <w:b/>
          <w:bCs/>
          <w:sz w:val="32"/>
          <w:szCs w:val="32"/>
        </w:rPr>
        <w:t xml:space="preserve">WHAT SEVEN THINGS/AREAS OF LIFE/ ... DO YOU LIKE TO OFTEN TALK ABOUT </w:t>
      </w:r>
    </w:p>
    <w:p w14:paraId="66FD16D4" w14:textId="77777777" w:rsidR="000F12F0" w:rsidRDefault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D4A9A83" w14:textId="56E6955E" w:rsidR="00885820" w:rsidRDefault="00885820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YOUR, YOUR KIDS’ AND </w:t>
      </w:r>
      <w:r w:rsidR="00987772">
        <w:rPr>
          <w:b/>
          <w:bCs/>
          <w:sz w:val="32"/>
          <w:szCs w:val="32"/>
        </w:rPr>
        <w:t>PARENTS’</w:t>
      </w:r>
      <w:r>
        <w:rPr>
          <w:b/>
          <w:bCs/>
          <w:sz w:val="32"/>
          <w:szCs w:val="32"/>
        </w:rPr>
        <w:t xml:space="preserve"> NAMES, AGES AND BIRTHDAYS</w:t>
      </w:r>
      <w:bookmarkEnd w:id="10"/>
      <w:r>
        <w:rPr>
          <w:b/>
          <w:bCs/>
          <w:sz w:val="32"/>
          <w:szCs w:val="32"/>
        </w:rPr>
        <w:br/>
      </w:r>
    </w:p>
    <w:p w14:paraId="055EF95F" w14:textId="77777777" w:rsidR="00885820" w:rsidRDefault="0088582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644C32A" w14:textId="121687A8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SPECIAL QUESTIONS/TOPICS/... BASED ON HER/HIS CURRENT DILEMMAS AND/OR SITUATIONS</w:t>
      </w:r>
    </w:p>
    <w:p w14:paraId="770017AB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  <w:br w:type="page"/>
      </w:r>
    </w:p>
    <w:p w14:paraId="5998ED29" w14:textId="77777777" w:rsidR="00860E01" w:rsidRPr="00677888" w:rsidRDefault="00860E01" w:rsidP="00860E01">
      <w:pPr>
        <w:pStyle w:val="Heading2"/>
        <w:rPr>
          <w:rFonts w:eastAsia="Times New Roman" w:cstheme="minorHAnsi"/>
          <w:b/>
          <w:bCs/>
          <w:color w:val="000000"/>
          <w:sz w:val="32"/>
          <w:szCs w:val="32"/>
        </w:rPr>
      </w:pPr>
      <w:bookmarkStart w:id="11" w:name="_Toc175733731"/>
      <w:r w:rsidRPr="00677888">
        <w:rPr>
          <w:rFonts w:eastAsia="Times New Roman" w:cstheme="minorHAnsi"/>
          <w:b/>
          <w:bCs/>
          <w:color w:val="000000"/>
          <w:sz w:val="32"/>
          <w:szCs w:val="32"/>
        </w:rPr>
        <w:t>THE</w:t>
      </w:r>
      <w:r>
        <w:rPr>
          <w:rFonts w:eastAsia="Times New Roman" w:cstheme="minorHAnsi"/>
          <w:b/>
          <w:bCs/>
          <w:color w:val="000000"/>
          <w:sz w:val="32"/>
          <w:szCs w:val="32"/>
        </w:rPr>
        <w:t xml:space="preserve"> GOOD AND BAD ABOUT HOW I TREAT A WOMAN/MAN (INCLUDING HYGIENE, CLEANLINES ...)</w:t>
      </w:r>
      <w:bookmarkEnd w:id="11"/>
    </w:p>
    <w:p w14:paraId="5ACF296A" w14:textId="77777777" w:rsidR="00860E01" w:rsidRDefault="00860E01" w:rsidP="00860E01">
      <w:pPr>
        <w:spacing w:line="360" w:lineRule="auto"/>
        <w:rPr>
          <w:b/>
          <w:bCs/>
          <w:sz w:val="32"/>
          <w:szCs w:val="32"/>
        </w:rPr>
      </w:pPr>
    </w:p>
    <w:p w14:paraId="5874BA72" w14:textId="77777777" w:rsidR="00860E01" w:rsidRPr="00677888" w:rsidRDefault="00860E01" w:rsidP="00860E01">
      <w:pPr>
        <w:spacing w:line="360" w:lineRule="auto"/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32"/>
          <w:szCs w:val="32"/>
        </w:rPr>
      </w:pPr>
      <w:r>
        <w:rPr>
          <w:b/>
          <w:bCs/>
          <w:sz w:val="32"/>
          <w:szCs w:val="32"/>
        </w:rPr>
        <w:t>Show your list to him/her.  Then have him/her tell you his/her good and bad about how he/she treats a [his to be] woman/man (Including hygiene, cleanliness ...).</w:t>
      </w:r>
    </w:p>
    <w:p w14:paraId="112199AF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1118220" w14:textId="77777777" w:rsidR="00860E01" w:rsidRPr="008C1ABD" w:rsidRDefault="00860E01" w:rsidP="00860E01">
      <w:pPr>
        <w:rPr>
          <w:b/>
          <w:bCs/>
          <w:sz w:val="40"/>
          <w:szCs w:val="40"/>
        </w:rPr>
      </w:pPr>
      <w:bookmarkStart w:id="12" w:name="_Toc128817380"/>
      <w:r w:rsidRPr="008C1ABD">
        <w:rPr>
          <w:b/>
          <w:bCs/>
          <w:sz w:val="40"/>
          <w:szCs w:val="40"/>
        </w:rPr>
        <w:t>PAIN</w:t>
      </w:r>
      <w:bookmarkEnd w:id="12"/>
      <w:r w:rsidRPr="008C1ABD">
        <w:rPr>
          <w:b/>
          <w:bCs/>
          <w:sz w:val="40"/>
          <w:szCs w:val="40"/>
        </w:rPr>
        <w:t>S YOU FACED</w:t>
      </w:r>
    </w:p>
    <w:p w14:paraId="27B9DE44" w14:textId="77777777" w:rsidR="00860E01" w:rsidRDefault="00860E01" w:rsidP="00860E01">
      <w:pPr>
        <w:rPr>
          <w:b/>
          <w:bCs/>
          <w:sz w:val="36"/>
          <w:szCs w:val="36"/>
        </w:rPr>
      </w:pPr>
      <w:bookmarkStart w:id="13" w:name="_Toc128817381"/>
      <w:r>
        <w:rPr>
          <w:b/>
          <w:bCs/>
          <w:sz w:val="36"/>
          <w:szCs w:val="36"/>
        </w:rPr>
        <w:t>FROM NOT BEING LISTENED TO</w:t>
      </w:r>
    </w:p>
    <w:p w14:paraId="2090ABF9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9223E0E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PEOPLE HURTING YOU ON PURPOSE</w:t>
      </w:r>
    </w:p>
    <w:p w14:paraId="61B38DAE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04F29F2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BREAKUP</w:t>
      </w:r>
      <w:bookmarkEnd w:id="13"/>
    </w:p>
    <w:p w14:paraId="38090BAC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E118865" w14:textId="77777777" w:rsidR="00860E01" w:rsidRDefault="00860E01" w:rsidP="00860E01">
      <w:pPr>
        <w:rPr>
          <w:b/>
          <w:bCs/>
          <w:sz w:val="36"/>
          <w:szCs w:val="36"/>
        </w:rPr>
      </w:pPr>
      <w:bookmarkStart w:id="14" w:name="_Toc128817382"/>
      <w:r>
        <w:rPr>
          <w:b/>
          <w:bCs/>
          <w:sz w:val="36"/>
          <w:szCs w:val="36"/>
        </w:rPr>
        <w:t>FROM DIVISION</w:t>
      </w:r>
      <w:bookmarkEnd w:id="14"/>
    </w:p>
    <w:p w14:paraId="11AA6C67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520D5980" w14:textId="77777777" w:rsidR="00860E01" w:rsidRDefault="00860E01" w:rsidP="00860E01">
      <w:pPr>
        <w:rPr>
          <w:b/>
          <w:bCs/>
          <w:sz w:val="36"/>
          <w:szCs w:val="36"/>
        </w:rPr>
      </w:pPr>
      <w:bookmarkStart w:id="15" w:name="_Toc128817383"/>
      <w:r>
        <w:rPr>
          <w:b/>
          <w:bCs/>
          <w:sz w:val="36"/>
          <w:szCs w:val="36"/>
        </w:rPr>
        <w:t>FROM EMOTIONAL TRAUMA-EVENTS</w:t>
      </w:r>
      <w:bookmarkEnd w:id="15"/>
    </w:p>
    <w:p w14:paraId="652F522C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370578C" w14:textId="77777777" w:rsidR="00860E01" w:rsidRDefault="00860E01" w:rsidP="00860E01">
      <w:pPr>
        <w:rPr>
          <w:b/>
          <w:bCs/>
          <w:sz w:val="36"/>
          <w:szCs w:val="36"/>
        </w:rPr>
      </w:pPr>
      <w:bookmarkStart w:id="16" w:name="_Toc128817384"/>
      <w:r>
        <w:rPr>
          <w:b/>
          <w:bCs/>
          <w:sz w:val="36"/>
          <w:szCs w:val="36"/>
        </w:rPr>
        <w:t>FROM DEPRESSION-YOUR SITUATION</w:t>
      </w:r>
      <w:bookmarkEnd w:id="16"/>
    </w:p>
    <w:p w14:paraId="67DB6F79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8505816" w14:textId="77777777" w:rsidR="00860E01" w:rsidRDefault="00860E01" w:rsidP="00860E01">
      <w:pPr>
        <w:rPr>
          <w:b/>
          <w:bCs/>
          <w:sz w:val="36"/>
          <w:szCs w:val="36"/>
        </w:rPr>
      </w:pPr>
      <w:bookmarkStart w:id="17" w:name="_Toc128817385"/>
      <w:r>
        <w:rPr>
          <w:b/>
          <w:bCs/>
          <w:sz w:val="36"/>
          <w:szCs w:val="36"/>
        </w:rPr>
        <w:t>FROM LONELINESS</w:t>
      </w:r>
      <w:bookmarkEnd w:id="17"/>
    </w:p>
    <w:p w14:paraId="6D5029BE" w14:textId="77777777" w:rsidR="00860E01" w:rsidRPr="00530CAF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375E517D" w14:textId="77777777" w:rsidR="00860E01" w:rsidRDefault="00860E01" w:rsidP="00860E01">
      <w:pPr>
        <w:rPr>
          <w:b/>
          <w:bCs/>
          <w:sz w:val="36"/>
          <w:szCs w:val="36"/>
        </w:rPr>
      </w:pPr>
      <w:bookmarkStart w:id="18" w:name="_Toc128817386"/>
      <w:r>
        <w:rPr>
          <w:b/>
          <w:bCs/>
          <w:sz w:val="36"/>
          <w:szCs w:val="36"/>
        </w:rPr>
        <w:t>INSOLENT PEOPLE</w:t>
      </w:r>
      <w:bookmarkEnd w:id="18"/>
    </w:p>
    <w:p w14:paraId="3868FECE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F03E8DF" w14:textId="77777777" w:rsidR="00860E01" w:rsidRDefault="00860E01" w:rsidP="00860E01">
      <w:pPr>
        <w:rPr>
          <w:b/>
          <w:bCs/>
          <w:sz w:val="36"/>
          <w:szCs w:val="36"/>
        </w:rPr>
      </w:pPr>
      <w:bookmarkStart w:id="19" w:name="_Toc128817387"/>
      <w:r>
        <w:rPr>
          <w:b/>
          <w:bCs/>
          <w:sz w:val="36"/>
          <w:szCs w:val="36"/>
        </w:rPr>
        <w:t xml:space="preserve">JEALOUS PEOPLE </w:t>
      </w:r>
      <w:r>
        <w:rPr>
          <w:rFonts w:cstheme="majorHAnsi"/>
          <w:b/>
          <w:bCs/>
          <w:sz w:val="36"/>
          <w:szCs w:val="36"/>
        </w:rPr>
        <w:t>→</w:t>
      </w:r>
      <w:r>
        <w:rPr>
          <w:b/>
          <w:bCs/>
          <w:sz w:val="36"/>
          <w:szCs w:val="36"/>
        </w:rPr>
        <w:t xml:space="preserve"> MURDERES</w:t>
      </w:r>
      <w:bookmarkEnd w:id="19"/>
    </w:p>
    <w:p w14:paraId="44098A27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3D05DD86" w14:textId="77777777" w:rsidR="00860E01" w:rsidRDefault="00860E01" w:rsidP="00860E01">
      <w:pPr>
        <w:rPr>
          <w:b/>
          <w:bCs/>
          <w:sz w:val="36"/>
          <w:szCs w:val="36"/>
        </w:rPr>
      </w:pPr>
      <w:bookmarkStart w:id="20" w:name="_Toc128817388"/>
      <w:r>
        <w:rPr>
          <w:b/>
          <w:bCs/>
          <w:sz w:val="36"/>
          <w:szCs w:val="36"/>
        </w:rPr>
        <w:t>MEAN PEOPLE</w:t>
      </w:r>
      <w:bookmarkEnd w:id="20"/>
    </w:p>
    <w:p w14:paraId="251031FA" w14:textId="77777777" w:rsidR="00860E01" w:rsidRDefault="00860E01" w:rsidP="00860E01">
      <w:pPr>
        <w:rPr>
          <w:b/>
          <w:bCs/>
          <w:sz w:val="36"/>
          <w:szCs w:val="36"/>
        </w:rPr>
      </w:pPr>
    </w:p>
    <w:p w14:paraId="795A048E" w14:textId="77777777" w:rsidR="00860E01" w:rsidRDefault="00860E01" w:rsidP="00860E01"/>
    <w:p w14:paraId="0D6DB965" w14:textId="77777777" w:rsidR="00860E01" w:rsidRDefault="00860E01" w:rsidP="00860E01"/>
    <w:p w14:paraId="456E0A45" w14:textId="77777777" w:rsidR="00860E01" w:rsidRDefault="00860E01" w:rsidP="00860E01"/>
    <w:p w14:paraId="298CC3D9" w14:textId="77777777" w:rsidR="00860E01" w:rsidRDefault="00860E01" w:rsidP="00860E01"/>
    <w:p w14:paraId="184219F3" w14:textId="77777777" w:rsidR="00860E01" w:rsidRDefault="00860E01" w:rsidP="00860E01"/>
    <w:p w14:paraId="3AEA4902" w14:textId="77777777" w:rsidR="00860E01" w:rsidRPr="00530CAF" w:rsidRDefault="00860E01" w:rsidP="00860E01"/>
    <w:p w14:paraId="48FFA160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11DEBCF0" w14:textId="77777777" w:rsidR="00860E01" w:rsidRPr="008139D2" w:rsidRDefault="00860E01" w:rsidP="00860E01">
      <w:pPr>
        <w:rPr>
          <w:b/>
          <w:bCs/>
          <w:sz w:val="48"/>
          <w:szCs w:val="48"/>
        </w:rPr>
      </w:pPr>
      <w:bookmarkStart w:id="21" w:name="_Toc128817389"/>
      <w:r>
        <w:rPr>
          <w:b/>
          <w:bCs/>
          <w:sz w:val="48"/>
          <w:szCs w:val="48"/>
        </w:rPr>
        <w:t>THE POWERS GOD GAVE US</w:t>
      </w:r>
      <w:bookmarkEnd w:id="21"/>
    </w:p>
    <w:p w14:paraId="29030D98" w14:textId="77777777" w:rsidR="00860E01" w:rsidRPr="0031269F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[Healing Meditation]</w:t>
      </w:r>
    </w:p>
    <w:p w14:paraId="752D41DA" w14:textId="77777777" w:rsidR="00860E01" w:rsidRPr="0031269F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Change our Lives]</w:t>
      </w:r>
    </w:p>
    <w:p w14:paraId="64444CE4" w14:textId="77777777" w:rsidR="00860E01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tap into prayer]</w:t>
      </w:r>
    </w:p>
    <w:p w14:paraId="2B46BB0B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53826445" w14:textId="77777777" w:rsidR="00860E01" w:rsidRPr="00FA4512" w:rsidRDefault="00860E01" w:rsidP="00860E01">
      <w:pPr>
        <w:keepNext/>
        <w:keepLines/>
        <w:spacing w:before="40" w:after="0"/>
        <w:outlineLvl w:val="1"/>
        <w:rPr>
          <w:rFonts w:eastAsiaTheme="majorEastAsia" w:cstheme="minorHAnsi"/>
          <w:b/>
          <w:bCs/>
          <w:color w:val="7030A0"/>
          <w:sz w:val="48"/>
          <w:szCs w:val="48"/>
        </w:rPr>
      </w:pPr>
      <w:bookmarkStart w:id="22" w:name="_Toc175733732"/>
      <w:r w:rsidRPr="00FA4512">
        <w:rPr>
          <w:rFonts w:eastAsiaTheme="majorEastAsia" w:cstheme="minorHAnsi"/>
          <w:b/>
          <w:bCs/>
          <w:color w:val="7030A0"/>
          <w:sz w:val="48"/>
          <w:szCs w:val="48"/>
        </w:rPr>
        <w:t>DID YOU KNOW:  3, 500 RANDOM FACTS ... BY BRAD ANDERSON</w:t>
      </w:r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85"/>
      </w:tblGrid>
      <w:tr w:rsidR="00860E01" w:rsidRPr="00FA4512" w14:paraId="6FAA6930" w14:textId="77777777" w:rsidTr="001903F0">
        <w:tc>
          <w:tcPr>
            <w:tcW w:w="2065" w:type="dxa"/>
          </w:tcPr>
          <w:p w14:paraId="4C4D8BA6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PERSON</w:t>
            </w:r>
          </w:p>
        </w:tc>
        <w:tc>
          <w:tcPr>
            <w:tcW w:w="7285" w:type="dxa"/>
          </w:tcPr>
          <w:p w14:paraId="55F33E50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LAST DONE:</w:t>
            </w:r>
          </w:p>
        </w:tc>
      </w:tr>
      <w:tr w:rsidR="00860E01" w:rsidRPr="00FA4512" w14:paraId="2063A52F" w14:textId="77777777" w:rsidTr="001903F0">
        <w:tc>
          <w:tcPr>
            <w:tcW w:w="2065" w:type="dxa"/>
          </w:tcPr>
          <w:p w14:paraId="77924661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1</w:t>
            </w:r>
          </w:p>
        </w:tc>
        <w:tc>
          <w:tcPr>
            <w:tcW w:w="7285" w:type="dxa"/>
          </w:tcPr>
          <w:p w14:paraId="41A2DF77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</w:tr>
      <w:tr w:rsidR="00860E01" w:rsidRPr="00FA4512" w14:paraId="40CDE313" w14:textId="77777777" w:rsidTr="001903F0">
        <w:tc>
          <w:tcPr>
            <w:tcW w:w="2065" w:type="dxa"/>
          </w:tcPr>
          <w:p w14:paraId="29C4C475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2</w:t>
            </w:r>
          </w:p>
        </w:tc>
        <w:tc>
          <w:tcPr>
            <w:tcW w:w="7285" w:type="dxa"/>
          </w:tcPr>
          <w:p w14:paraId="7CB181CF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</w:tr>
      <w:tr w:rsidR="00860E01" w:rsidRPr="00FA4512" w14:paraId="7FA6F16F" w14:textId="77777777" w:rsidTr="001903F0">
        <w:tc>
          <w:tcPr>
            <w:tcW w:w="2065" w:type="dxa"/>
          </w:tcPr>
          <w:p w14:paraId="358D39ED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3</w:t>
            </w:r>
          </w:p>
        </w:tc>
        <w:tc>
          <w:tcPr>
            <w:tcW w:w="7285" w:type="dxa"/>
          </w:tcPr>
          <w:p w14:paraId="05F413C4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</w:tr>
      <w:tr w:rsidR="00860E01" w:rsidRPr="00FA4512" w14:paraId="4F1F95B2" w14:textId="77777777" w:rsidTr="001903F0">
        <w:tc>
          <w:tcPr>
            <w:tcW w:w="2065" w:type="dxa"/>
          </w:tcPr>
          <w:p w14:paraId="4289281C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4</w:t>
            </w:r>
          </w:p>
        </w:tc>
        <w:tc>
          <w:tcPr>
            <w:tcW w:w="7285" w:type="dxa"/>
          </w:tcPr>
          <w:p w14:paraId="22D48C85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</w:tr>
      <w:tr w:rsidR="00860E01" w:rsidRPr="00FA4512" w14:paraId="4A7A393F" w14:textId="77777777" w:rsidTr="001903F0">
        <w:tc>
          <w:tcPr>
            <w:tcW w:w="2065" w:type="dxa"/>
          </w:tcPr>
          <w:p w14:paraId="09BE9D2B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5</w:t>
            </w:r>
          </w:p>
        </w:tc>
        <w:tc>
          <w:tcPr>
            <w:tcW w:w="7285" w:type="dxa"/>
          </w:tcPr>
          <w:p w14:paraId="70A02361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</w:tr>
      <w:tr w:rsidR="00860E01" w:rsidRPr="00FA4512" w14:paraId="67B41C3B" w14:textId="77777777" w:rsidTr="001903F0">
        <w:tc>
          <w:tcPr>
            <w:tcW w:w="2065" w:type="dxa"/>
          </w:tcPr>
          <w:p w14:paraId="4DF30D36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6</w:t>
            </w:r>
          </w:p>
        </w:tc>
        <w:tc>
          <w:tcPr>
            <w:tcW w:w="7285" w:type="dxa"/>
          </w:tcPr>
          <w:p w14:paraId="004EBCF8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</w:tr>
      <w:tr w:rsidR="00860E01" w:rsidRPr="00FA4512" w14:paraId="6F9A3E87" w14:textId="77777777" w:rsidTr="001903F0">
        <w:tc>
          <w:tcPr>
            <w:tcW w:w="2065" w:type="dxa"/>
          </w:tcPr>
          <w:p w14:paraId="03ABEEBD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  <w:r w:rsidRPr="00FA4512">
              <w:rPr>
                <w:b/>
                <w:bCs/>
                <w:color w:val="7030A0"/>
                <w:sz w:val="32"/>
                <w:szCs w:val="32"/>
              </w:rPr>
              <w:t>7</w:t>
            </w:r>
          </w:p>
        </w:tc>
        <w:tc>
          <w:tcPr>
            <w:tcW w:w="7285" w:type="dxa"/>
          </w:tcPr>
          <w:p w14:paraId="75F2685A" w14:textId="77777777" w:rsidR="00860E01" w:rsidRPr="00FA4512" w:rsidRDefault="00860E01" w:rsidP="001903F0">
            <w:pPr>
              <w:spacing w:line="360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</w:tr>
    </w:tbl>
    <w:p w14:paraId="0B5DA85F" w14:textId="77777777" w:rsidR="00860E01" w:rsidRPr="00FA4512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32"/>
          <w:szCs w:val="32"/>
        </w:rPr>
      </w:pPr>
      <w:r w:rsidRPr="00FA4512">
        <w:rPr>
          <w:b/>
          <w:bCs/>
          <w:color w:val="7030A0"/>
          <w:sz w:val="32"/>
          <w:szCs w:val="32"/>
        </w:rPr>
        <w:br w:type="page"/>
      </w:r>
    </w:p>
    <w:p w14:paraId="23110A92" w14:textId="77777777" w:rsidR="00860E01" w:rsidRDefault="00860E01" w:rsidP="00860E01">
      <w:pPr>
        <w:pStyle w:val="Heading2"/>
        <w:rPr>
          <w:b/>
          <w:bCs/>
          <w:color w:val="7030A0"/>
          <w:sz w:val="48"/>
          <w:szCs w:val="48"/>
        </w:rPr>
      </w:pPr>
      <w:bookmarkStart w:id="23" w:name="_Toc175733733"/>
      <w:r>
        <w:rPr>
          <w:b/>
          <w:bCs/>
          <w:color w:val="7030A0"/>
          <w:sz w:val="48"/>
          <w:szCs w:val="48"/>
        </w:rPr>
        <w:t>NOTES ON</w:t>
      </w:r>
      <w:bookmarkEnd w:id="23"/>
    </w:p>
    <w:p w14:paraId="5FCF5682" w14:textId="77777777" w:rsidR="00860E01" w:rsidRPr="000C176F" w:rsidRDefault="00860E01" w:rsidP="00860E01">
      <w:pPr>
        <w:pStyle w:val="Heading3"/>
        <w:rPr>
          <w:b/>
          <w:bCs/>
          <w:color w:val="7030A0"/>
          <w:sz w:val="36"/>
          <w:szCs w:val="36"/>
        </w:rPr>
      </w:pPr>
      <w:bookmarkStart w:id="24" w:name="_Toc175733734"/>
      <w:r w:rsidRPr="000C176F">
        <w:rPr>
          <w:b/>
          <w:bCs/>
          <w:color w:val="7030A0"/>
          <w:sz w:val="36"/>
          <w:szCs w:val="36"/>
        </w:rPr>
        <w:t>Person 1</w:t>
      </w:r>
      <w:bookmarkEnd w:id="24"/>
    </w:p>
    <w:p w14:paraId="3036A067" w14:textId="77777777" w:rsidR="00860E01" w:rsidRDefault="00860E01" w:rsidP="00860E01">
      <w:pPr>
        <w:rPr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3AB46DD4" w14:textId="77777777" w:rsidR="00860E01" w:rsidRPr="000C176F" w:rsidRDefault="00860E01" w:rsidP="00860E01">
      <w:pPr>
        <w:pStyle w:val="Heading3"/>
        <w:rPr>
          <w:b/>
          <w:bCs/>
          <w:color w:val="7030A0"/>
          <w:sz w:val="36"/>
          <w:szCs w:val="36"/>
        </w:rPr>
      </w:pPr>
      <w:bookmarkStart w:id="25" w:name="_Toc175733735"/>
      <w:r w:rsidRPr="000C176F">
        <w:rPr>
          <w:b/>
          <w:bCs/>
          <w:color w:val="7030A0"/>
          <w:sz w:val="36"/>
          <w:szCs w:val="36"/>
        </w:rPr>
        <w:t xml:space="preserve">Person </w:t>
      </w:r>
      <w:r>
        <w:rPr>
          <w:b/>
          <w:bCs/>
          <w:color w:val="7030A0"/>
          <w:sz w:val="36"/>
          <w:szCs w:val="36"/>
        </w:rPr>
        <w:t>2</w:t>
      </w:r>
      <w:bookmarkEnd w:id="25"/>
    </w:p>
    <w:p w14:paraId="36E632C3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38362707" w14:textId="77777777" w:rsidR="00860E01" w:rsidRPr="000C176F" w:rsidRDefault="00860E01" w:rsidP="00860E01">
      <w:pPr>
        <w:pStyle w:val="Heading3"/>
        <w:rPr>
          <w:b/>
          <w:bCs/>
          <w:color w:val="7030A0"/>
          <w:sz w:val="36"/>
          <w:szCs w:val="36"/>
        </w:rPr>
      </w:pPr>
      <w:bookmarkStart w:id="26" w:name="_Toc175733736"/>
      <w:r w:rsidRPr="000C176F">
        <w:rPr>
          <w:b/>
          <w:bCs/>
          <w:color w:val="7030A0"/>
          <w:sz w:val="36"/>
          <w:szCs w:val="36"/>
        </w:rPr>
        <w:t xml:space="preserve">Person </w:t>
      </w:r>
      <w:r>
        <w:rPr>
          <w:b/>
          <w:bCs/>
          <w:color w:val="7030A0"/>
          <w:sz w:val="36"/>
          <w:szCs w:val="36"/>
        </w:rPr>
        <w:t>3</w:t>
      </w:r>
      <w:bookmarkEnd w:id="26"/>
    </w:p>
    <w:p w14:paraId="1083F643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318B1D17" w14:textId="77777777" w:rsidR="00860E01" w:rsidRPr="000C176F" w:rsidRDefault="00860E01" w:rsidP="00860E01">
      <w:pPr>
        <w:pStyle w:val="Heading3"/>
        <w:rPr>
          <w:b/>
          <w:bCs/>
          <w:color w:val="7030A0"/>
          <w:sz w:val="36"/>
          <w:szCs w:val="36"/>
        </w:rPr>
      </w:pPr>
      <w:bookmarkStart w:id="27" w:name="_Toc175733737"/>
      <w:r w:rsidRPr="000C176F">
        <w:rPr>
          <w:b/>
          <w:bCs/>
          <w:color w:val="7030A0"/>
          <w:sz w:val="36"/>
          <w:szCs w:val="36"/>
        </w:rPr>
        <w:t xml:space="preserve">Person </w:t>
      </w:r>
      <w:r>
        <w:rPr>
          <w:b/>
          <w:bCs/>
          <w:color w:val="7030A0"/>
          <w:sz w:val="36"/>
          <w:szCs w:val="36"/>
        </w:rPr>
        <w:t>4</w:t>
      </w:r>
      <w:bookmarkEnd w:id="27"/>
    </w:p>
    <w:p w14:paraId="40E7D066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1832B91E" w14:textId="77777777" w:rsidR="00860E01" w:rsidRPr="000C176F" w:rsidRDefault="00860E01" w:rsidP="00860E01">
      <w:pPr>
        <w:pStyle w:val="Heading3"/>
        <w:rPr>
          <w:b/>
          <w:bCs/>
          <w:color w:val="7030A0"/>
          <w:sz w:val="36"/>
          <w:szCs w:val="36"/>
        </w:rPr>
      </w:pPr>
      <w:bookmarkStart w:id="28" w:name="_Toc175733738"/>
      <w:r w:rsidRPr="000C176F">
        <w:rPr>
          <w:b/>
          <w:bCs/>
          <w:color w:val="7030A0"/>
          <w:sz w:val="36"/>
          <w:szCs w:val="36"/>
        </w:rPr>
        <w:t xml:space="preserve">Person </w:t>
      </w:r>
      <w:r>
        <w:rPr>
          <w:b/>
          <w:bCs/>
          <w:color w:val="7030A0"/>
          <w:sz w:val="36"/>
          <w:szCs w:val="36"/>
        </w:rPr>
        <w:t>5</w:t>
      </w:r>
      <w:bookmarkEnd w:id="28"/>
    </w:p>
    <w:p w14:paraId="6CF46220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76656899" w14:textId="77777777" w:rsidR="00860E01" w:rsidRPr="000C176F" w:rsidRDefault="00860E01" w:rsidP="00860E01">
      <w:pPr>
        <w:pStyle w:val="Heading3"/>
        <w:rPr>
          <w:b/>
          <w:bCs/>
          <w:color w:val="7030A0"/>
          <w:sz w:val="36"/>
          <w:szCs w:val="36"/>
        </w:rPr>
      </w:pPr>
      <w:bookmarkStart w:id="29" w:name="_Toc175733739"/>
      <w:r w:rsidRPr="000C176F">
        <w:rPr>
          <w:b/>
          <w:bCs/>
          <w:color w:val="7030A0"/>
          <w:sz w:val="36"/>
          <w:szCs w:val="36"/>
        </w:rPr>
        <w:t xml:space="preserve">Person </w:t>
      </w:r>
      <w:r>
        <w:rPr>
          <w:b/>
          <w:bCs/>
          <w:color w:val="7030A0"/>
          <w:sz w:val="36"/>
          <w:szCs w:val="36"/>
        </w:rPr>
        <w:t>6</w:t>
      </w:r>
      <w:bookmarkEnd w:id="29"/>
    </w:p>
    <w:p w14:paraId="2B6AA2E7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34F8525B" w14:textId="77777777" w:rsidR="00860E01" w:rsidRPr="000C176F" w:rsidRDefault="00860E01" w:rsidP="00860E01">
      <w:pPr>
        <w:pStyle w:val="Heading3"/>
        <w:rPr>
          <w:b/>
          <w:bCs/>
          <w:color w:val="7030A0"/>
          <w:sz w:val="36"/>
          <w:szCs w:val="36"/>
        </w:rPr>
      </w:pPr>
      <w:bookmarkStart w:id="30" w:name="_Toc175733740"/>
      <w:r w:rsidRPr="000C176F">
        <w:rPr>
          <w:b/>
          <w:bCs/>
          <w:color w:val="7030A0"/>
          <w:sz w:val="36"/>
          <w:szCs w:val="36"/>
        </w:rPr>
        <w:t xml:space="preserve">Person </w:t>
      </w:r>
      <w:r>
        <w:rPr>
          <w:b/>
          <w:bCs/>
          <w:color w:val="7030A0"/>
          <w:sz w:val="36"/>
          <w:szCs w:val="36"/>
        </w:rPr>
        <w:t>7</w:t>
      </w:r>
      <w:bookmarkEnd w:id="30"/>
    </w:p>
    <w:p w14:paraId="357C501D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7D1A4751" w14:textId="77777777" w:rsidR="00860E01" w:rsidRPr="000C176F" w:rsidRDefault="00860E01" w:rsidP="00860E01">
      <w:pPr>
        <w:pStyle w:val="Heading3"/>
        <w:rPr>
          <w:b/>
          <w:bCs/>
          <w:color w:val="7030A0"/>
          <w:sz w:val="36"/>
          <w:szCs w:val="36"/>
        </w:rPr>
      </w:pPr>
      <w:bookmarkStart w:id="31" w:name="_Toc175733741"/>
      <w:r w:rsidRPr="000C176F">
        <w:rPr>
          <w:b/>
          <w:bCs/>
          <w:color w:val="7030A0"/>
          <w:sz w:val="36"/>
          <w:szCs w:val="36"/>
        </w:rPr>
        <w:t xml:space="preserve">Person </w:t>
      </w:r>
      <w:r>
        <w:rPr>
          <w:b/>
          <w:bCs/>
          <w:color w:val="7030A0"/>
          <w:sz w:val="36"/>
          <w:szCs w:val="36"/>
        </w:rPr>
        <w:t>8</w:t>
      </w:r>
      <w:bookmarkEnd w:id="31"/>
    </w:p>
    <w:p w14:paraId="742EE602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463AD708" w14:textId="77777777" w:rsidR="00860E01" w:rsidRDefault="00860E01" w:rsidP="00860E01">
      <w:pPr>
        <w:pStyle w:val="Heading1"/>
        <w:rPr>
          <w:b/>
          <w:bCs/>
          <w:color w:val="7030A0"/>
          <w:sz w:val="48"/>
          <w:szCs w:val="48"/>
        </w:rPr>
      </w:pPr>
    </w:p>
    <w:p w14:paraId="5A5834EE" w14:textId="77777777" w:rsidR="00860E01" w:rsidRDefault="00860E01" w:rsidP="00860E01"/>
    <w:p w14:paraId="04F3854D" w14:textId="77777777" w:rsidR="00860E01" w:rsidRDefault="00860E01" w:rsidP="00860E01"/>
    <w:p w14:paraId="0D4D9199" w14:textId="77777777" w:rsidR="00860E01" w:rsidRDefault="00860E01" w:rsidP="00860E01"/>
    <w:p w14:paraId="73D75E04" w14:textId="77777777" w:rsidR="00860E01" w:rsidRDefault="00860E01" w:rsidP="00860E01"/>
    <w:p w14:paraId="283EAB94" w14:textId="77777777" w:rsidR="00860E01" w:rsidRPr="00484B2A" w:rsidRDefault="00860E01" w:rsidP="00860E01"/>
    <w:p w14:paraId="07490471" w14:textId="77777777" w:rsidR="00860E01" w:rsidRDefault="00860E01" w:rsidP="00860E01">
      <w:pPr>
        <w:pStyle w:val="Heading1"/>
        <w:rPr>
          <w:b/>
          <w:bCs/>
          <w:color w:val="7030A0"/>
          <w:sz w:val="48"/>
          <w:szCs w:val="48"/>
        </w:rPr>
      </w:pPr>
    </w:p>
    <w:p w14:paraId="173C14F5" w14:textId="77777777" w:rsidR="00860E01" w:rsidRDefault="00860E01" w:rsidP="00860E01"/>
    <w:p w14:paraId="76FCAD6D" w14:textId="77777777" w:rsidR="00860E01" w:rsidRDefault="00860E01" w:rsidP="00860E01"/>
    <w:p w14:paraId="5696382A" w14:textId="77777777" w:rsidR="00860E01" w:rsidRDefault="00860E01" w:rsidP="00860E01"/>
    <w:p w14:paraId="5BF58FFA" w14:textId="77777777" w:rsidR="00860E01" w:rsidRPr="000B0CD6" w:rsidRDefault="00860E01" w:rsidP="00860E01"/>
    <w:p w14:paraId="76A15929" w14:textId="77777777" w:rsidR="00860E01" w:rsidRPr="000B0CD6" w:rsidRDefault="00860E01" w:rsidP="00860E01">
      <w:pPr>
        <w:pStyle w:val="Heading1"/>
        <w:rPr>
          <w:b/>
          <w:bCs/>
          <w:color w:val="7030A0"/>
          <w:sz w:val="72"/>
          <w:szCs w:val="72"/>
        </w:rPr>
      </w:pPr>
      <w:bookmarkStart w:id="32" w:name="_Toc175733742"/>
      <w:r w:rsidRPr="000B0CD6">
        <w:rPr>
          <w:b/>
          <w:bCs/>
          <w:color w:val="7030A0"/>
          <w:sz w:val="72"/>
          <w:szCs w:val="72"/>
        </w:rPr>
        <w:t>ROUTINE CONVERSATION</w:t>
      </w:r>
      <w:bookmarkEnd w:id="32"/>
    </w:p>
    <w:p w14:paraId="26E676F4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0A8FB7A5" w14:textId="77777777" w:rsidR="00860E01" w:rsidRPr="00006366" w:rsidRDefault="00860E01" w:rsidP="00860E01">
      <w:pPr>
        <w:pStyle w:val="Heading2"/>
        <w:rPr>
          <w:b/>
          <w:bCs/>
          <w:color w:val="7030A0"/>
          <w:sz w:val="48"/>
          <w:szCs w:val="48"/>
        </w:rPr>
      </w:pPr>
      <w:bookmarkStart w:id="33" w:name="_Hlk122406407"/>
      <w:bookmarkStart w:id="34" w:name="_Toc175733743"/>
      <w:r w:rsidRPr="00006366">
        <w:rPr>
          <w:b/>
          <w:bCs/>
          <w:color w:val="7030A0"/>
          <w:sz w:val="48"/>
          <w:szCs w:val="48"/>
        </w:rPr>
        <w:t>DAILY ROUTINE WITH AFRICANS, ASIANS, AND FELLOW AMERICANS</w:t>
      </w:r>
      <w:bookmarkEnd w:id="5"/>
      <w:bookmarkEnd w:id="6"/>
      <w:bookmarkEnd w:id="3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6"/>
        <w:gridCol w:w="1049"/>
        <w:gridCol w:w="1067"/>
        <w:gridCol w:w="1132"/>
        <w:gridCol w:w="833"/>
        <w:gridCol w:w="833"/>
        <w:gridCol w:w="808"/>
        <w:gridCol w:w="790"/>
        <w:gridCol w:w="723"/>
        <w:gridCol w:w="449"/>
      </w:tblGrid>
      <w:tr w:rsidR="00860E01" w:rsidRPr="00006366" w14:paraId="529DEBD3" w14:textId="77777777" w:rsidTr="001903F0">
        <w:trPr>
          <w:tblHeader/>
        </w:trPr>
        <w:tc>
          <w:tcPr>
            <w:tcW w:w="1771" w:type="dxa"/>
          </w:tcPr>
          <w:p w14:paraId="4684EB6A" w14:textId="77777777" w:rsidR="00860E01" w:rsidRPr="00006366" w:rsidRDefault="00860E01" w:rsidP="001903F0">
            <w:pPr>
              <w:jc w:val="right"/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WITH:</w:t>
            </w:r>
          </w:p>
        </w:tc>
        <w:tc>
          <w:tcPr>
            <w:tcW w:w="1032" w:type="dxa"/>
          </w:tcPr>
          <w:p w14:paraId="74481D5E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AFRICANS</w:t>
            </w:r>
          </w:p>
        </w:tc>
        <w:tc>
          <w:tcPr>
            <w:tcW w:w="1050" w:type="dxa"/>
          </w:tcPr>
          <w:p w14:paraId="0D9B9384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AFRICANS</w:t>
            </w:r>
          </w:p>
        </w:tc>
        <w:tc>
          <w:tcPr>
            <w:tcW w:w="1114" w:type="dxa"/>
          </w:tcPr>
          <w:p w14:paraId="2476E5E1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AFRICANS</w:t>
            </w:r>
          </w:p>
        </w:tc>
        <w:tc>
          <w:tcPr>
            <w:tcW w:w="821" w:type="dxa"/>
          </w:tcPr>
          <w:p w14:paraId="005DA1B0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ASIANS</w:t>
            </w:r>
          </w:p>
        </w:tc>
        <w:tc>
          <w:tcPr>
            <w:tcW w:w="821" w:type="dxa"/>
          </w:tcPr>
          <w:p w14:paraId="23109237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ASIANS</w:t>
            </w:r>
          </w:p>
        </w:tc>
        <w:tc>
          <w:tcPr>
            <w:tcW w:w="796" w:type="dxa"/>
          </w:tcPr>
          <w:p w14:paraId="4DC60114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AMER</w:t>
            </w:r>
          </w:p>
        </w:tc>
        <w:tc>
          <w:tcPr>
            <w:tcW w:w="778" w:type="dxa"/>
          </w:tcPr>
          <w:p w14:paraId="40242DDD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AMER</w:t>
            </w:r>
          </w:p>
        </w:tc>
        <w:tc>
          <w:tcPr>
            <w:tcW w:w="713" w:type="dxa"/>
          </w:tcPr>
          <w:p w14:paraId="470049B5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AMER</w:t>
            </w:r>
          </w:p>
        </w:tc>
        <w:tc>
          <w:tcPr>
            <w:tcW w:w="454" w:type="dxa"/>
          </w:tcPr>
          <w:p w14:paraId="71187719" w14:textId="77777777" w:rsidR="00860E01" w:rsidRPr="00006366" w:rsidRDefault="00860E01" w:rsidP="001903F0">
            <w:pPr>
              <w:rPr>
                <w:b/>
                <w:bCs/>
                <w:sz w:val="20"/>
                <w:szCs w:val="20"/>
              </w:rPr>
            </w:pPr>
            <w:r w:rsidRPr="00006366">
              <w:rPr>
                <w:b/>
                <w:bCs/>
                <w:sz w:val="20"/>
                <w:szCs w:val="20"/>
              </w:rPr>
              <w:t>AT</w:t>
            </w:r>
          </w:p>
        </w:tc>
      </w:tr>
      <w:tr w:rsidR="00860E01" w:rsidRPr="00006366" w14:paraId="3BE90323" w14:textId="77777777" w:rsidTr="001903F0">
        <w:trPr>
          <w:tblHeader/>
        </w:trPr>
        <w:tc>
          <w:tcPr>
            <w:tcW w:w="1771" w:type="dxa"/>
          </w:tcPr>
          <w:p w14:paraId="0F6CCD4E" w14:textId="77777777" w:rsidR="00860E01" w:rsidRPr="00006366" w:rsidRDefault="00860E01" w:rsidP="001903F0">
            <w:pPr>
              <w:jc w:val="right"/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MY:</w:t>
            </w:r>
          </w:p>
        </w:tc>
        <w:tc>
          <w:tcPr>
            <w:tcW w:w="1032" w:type="dxa"/>
          </w:tcPr>
          <w:p w14:paraId="5C0CE008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VERY</w:t>
            </w:r>
          </w:p>
          <w:p w14:paraId="74FB83AC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EARLY</w:t>
            </w:r>
          </w:p>
          <w:p w14:paraId="6FF7457B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MORN</w:t>
            </w:r>
          </w:p>
        </w:tc>
        <w:tc>
          <w:tcPr>
            <w:tcW w:w="1050" w:type="dxa"/>
          </w:tcPr>
          <w:p w14:paraId="7C318461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MORNI</w:t>
            </w:r>
          </w:p>
        </w:tc>
        <w:tc>
          <w:tcPr>
            <w:tcW w:w="1114" w:type="dxa"/>
          </w:tcPr>
          <w:p w14:paraId="12B07175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AFTERN</w:t>
            </w:r>
          </w:p>
        </w:tc>
        <w:tc>
          <w:tcPr>
            <w:tcW w:w="821" w:type="dxa"/>
          </w:tcPr>
          <w:p w14:paraId="15FD3E7E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MOR</w:t>
            </w:r>
          </w:p>
        </w:tc>
        <w:tc>
          <w:tcPr>
            <w:tcW w:w="821" w:type="dxa"/>
          </w:tcPr>
          <w:p w14:paraId="2F5328F6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AFTE</w:t>
            </w:r>
          </w:p>
        </w:tc>
        <w:tc>
          <w:tcPr>
            <w:tcW w:w="796" w:type="dxa"/>
          </w:tcPr>
          <w:p w14:paraId="24574042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MOR</w:t>
            </w:r>
          </w:p>
        </w:tc>
        <w:tc>
          <w:tcPr>
            <w:tcW w:w="778" w:type="dxa"/>
          </w:tcPr>
          <w:p w14:paraId="4248E41E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AFTE</w:t>
            </w:r>
          </w:p>
        </w:tc>
        <w:tc>
          <w:tcPr>
            <w:tcW w:w="713" w:type="dxa"/>
          </w:tcPr>
          <w:p w14:paraId="016418F6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EVE</w:t>
            </w:r>
          </w:p>
        </w:tc>
        <w:tc>
          <w:tcPr>
            <w:tcW w:w="454" w:type="dxa"/>
          </w:tcPr>
          <w:p w14:paraId="781E4279" w14:textId="77777777" w:rsidR="00860E01" w:rsidRPr="00006366" w:rsidRDefault="00860E01" w:rsidP="001903F0">
            <w:pPr>
              <w:rPr>
                <w:b/>
                <w:bCs/>
                <w:sz w:val="44"/>
                <w:szCs w:val="44"/>
              </w:rPr>
            </w:pPr>
          </w:p>
        </w:tc>
      </w:tr>
      <w:tr w:rsidR="00860E01" w:rsidRPr="00006366" w14:paraId="68741890" w14:textId="77777777" w:rsidTr="001903F0">
        <w:tc>
          <w:tcPr>
            <w:tcW w:w="1771" w:type="dxa"/>
          </w:tcPr>
          <w:p w14:paraId="752A195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proofErr w:type="spellStart"/>
            <w:r w:rsidRPr="00006366">
              <w:rPr>
                <w:sz w:val="28"/>
                <w:szCs w:val="28"/>
              </w:rPr>
              <w:t>His/Her</w:t>
            </w:r>
            <w:proofErr w:type="spellEnd"/>
            <w:r w:rsidRPr="00006366">
              <w:rPr>
                <w:sz w:val="28"/>
                <w:szCs w:val="28"/>
              </w:rPr>
              <w:t xml:space="preserve"> Birthday:</w:t>
            </w:r>
          </w:p>
        </w:tc>
        <w:tc>
          <w:tcPr>
            <w:tcW w:w="1032" w:type="dxa"/>
          </w:tcPr>
          <w:p w14:paraId="6B1C528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389749E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1EFA1D2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7C3DF20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6F7BF17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00EADE6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D6331F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717FD5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50304FD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5FEF4596" w14:textId="77777777" w:rsidTr="001903F0">
        <w:tc>
          <w:tcPr>
            <w:tcW w:w="1771" w:type="dxa"/>
          </w:tcPr>
          <w:p w14:paraId="48DF394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36A476D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5E70C69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2780561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0172ACA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2755904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188BD97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821A27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4D63CD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08D1492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618571D9" w14:textId="77777777" w:rsidTr="001903F0">
        <w:tc>
          <w:tcPr>
            <w:tcW w:w="1771" w:type="dxa"/>
          </w:tcPr>
          <w:p w14:paraId="794D7A1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Give a Morning Quote</w:t>
            </w:r>
          </w:p>
        </w:tc>
        <w:tc>
          <w:tcPr>
            <w:tcW w:w="1032" w:type="dxa"/>
          </w:tcPr>
          <w:p w14:paraId="2C517BB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Yes</w:t>
            </w:r>
          </w:p>
        </w:tc>
        <w:tc>
          <w:tcPr>
            <w:tcW w:w="1050" w:type="dxa"/>
          </w:tcPr>
          <w:p w14:paraId="4D04716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3E7F464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33B8AF3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4F25E5F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Yes</w:t>
            </w:r>
          </w:p>
        </w:tc>
        <w:tc>
          <w:tcPr>
            <w:tcW w:w="796" w:type="dxa"/>
          </w:tcPr>
          <w:p w14:paraId="7BF4BFB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Yes</w:t>
            </w:r>
          </w:p>
        </w:tc>
        <w:tc>
          <w:tcPr>
            <w:tcW w:w="778" w:type="dxa"/>
          </w:tcPr>
          <w:p w14:paraId="776B16F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625D9D2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3C63F39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8353D31" w14:textId="77777777" w:rsidTr="001903F0">
        <w:tc>
          <w:tcPr>
            <w:tcW w:w="1771" w:type="dxa"/>
          </w:tcPr>
          <w:p w14:paraId="576D8B4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How was your sleep?</w:t>
            </w:r>
          </w:p>
        </w:tc>
        <w:tc>
          <w:tcPr>
            <w:tcW w:w="1032" w:type="dxa"/>
          </w:tcPr>
          <w:p w14:paraId="2085809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050" w:type="dxa"/>
          </w:tcPr>
          <w:p w14:paraId="3CA2A0C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45FEEB8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5F9E6FD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5C353DC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96" w:type="dxa"/>
          </w:tcPr>
          <w:p w14:paraId="018F0D3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78" w:type="dxa"/>
          </w:tcPr>
          <w:p w14:paraId="67FB241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28A36A4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203123C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4CAADC6" w14:textId="77777777" w:rsidTr="001903F0">
        <w:tc>
          <w:tcPr>
            <w:tcW w:w="1771" w:type="dxa"/>
          </w:tcPr>
          <w:p w14:paraId="4D793C5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3F0DCB7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0F44AFD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59198EE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448B698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335BB8A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60C6E3D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92053E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78407F3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5D5E46B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0B4B74B" w14:textId="77777777" w:rsidTr="001903F0">
        <w:tc>
          <w:tcPr>
            <w:tcW w:w="1771" w:type="dxa"/>
          </w:tcPr>
          <w:p w14:paraId="6E79449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How are you doing?</w:t>
            </w:r>
          </w:p>
        </w:tc>
        <w:tc>
          <w:tcPr>
            <w:tcW w:w="1032" w:type="dxa"/>
          </w:tcPr>
          <w:p w14:paraId="3D4A4A6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66140AC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114" w:type="dxa"/>
          </w:tcPr>
          <w:p w14:paraId="29EE868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3EACBEA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041A773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065D3AF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1AB434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13" w:type="dxa"/>
          </w:tcPr>
          <w:p w14:paraId="62420F0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1B477DE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50E3DF34" w14:textId="77777777" w:rsidTr="001903F0">
        <w:tc>
          <w:tcPr>
            <w:tcW w:w="1771" w:type="dxa"/>
          </w:tcPr>
          <w:p w14:paraId="4FE8859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26591D4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43C46A6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6132F42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7ACDEE0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4931B5F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131FD2A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6E204E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67E3B5E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25C6A63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7634411" w14:textId="77777777" w:rsidTr="001903F0">
        <w:tc>
          <w:tcPr>
            <w:tcW w:w="1771" w:type="dxa"/>
          </w:tcPr>
          <w:p w14:paraId="50F6A97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How was your day?</w:t>
            </w:r>
          </w:p>
        </w:tc>
        <w:tc>
          <w:tcPr>
            <w:tcW w:w="1032" w:type="dxa"/>
          </w:tcPr>
          <w:p w14:paraId="21CF9FA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352BD12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6D04CEE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6C82D4D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722C941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333B5CE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0766E1B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10ED988D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06020AC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4825CEA5" w14:textId="77777777" w:rsidTr="001903F0">
        <w:tc>
          <w:tcPr>
            <w:tcW w:w="1771" w:type="dxa"/>
          </w:tcPr>
          <w:p w14:paraId="5636EB4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13EC2DD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66A6D23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28DC5F2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293B31B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5EEEE51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0DD7724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1D470BB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49995F1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1BE1FFF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52280D9" w14:textId="77777777" w:rsidTr="001903F0">
        <w:tc>
          <w:tcPr>
            <w:tcW w:w="1771" w:type="dxa"/>
          </w:tcPr>
          <w:p w14:paraId="6D756BF3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How is your family doing?</w:t>
            </w:r>
          </w:p>
        </w:tc>
        <w:tc>
          <w:tcPr>
            <w:tcW w:w="1032" w:type="dxa"/>
          </w:tcPr>
          <w:p w14:paraId="4CBB4B9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050" w:type="dxa"/>
          </w:tcPr>
          <w:p w14:paraId="484F41C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239C824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463DF29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518FA7A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96" w:type="dxa"/>
          </w:tcPr>
          <w:p w14:paraId="0F1F78A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78" w:type="dxa"/>
          </w:tcPr>
          <w:p w14:paraId="45636C7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1245D38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1BCF920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67381323" w14:textId="77777777" w:rsidTr="001903F0">
        <w:tc>
          <w:tcPr>
            <w:tcW w:w="1771" w:type="dxa"/>
          </w:tcPr>
          <w:p w14:paraId="17B5B7F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315E210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0325847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5156FC2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11135B5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2EA4629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7367EF7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755B48B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4A01078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248A42F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5A9F8AF" w14:textId="77777777" w:rsidTr="001903F0">
        <w:tc>
          <w:tcPr>
            <w:tcW w:w="1771" w:type="dxa"/>
          </w:tcPr>
          <w:p w14:paraId="6D4306E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How do you feel?</w:t>
            </w:r>
          </w:p>
        </w:tc>
        <w:tc>
          <w:tcPr>
            <w:tcW w:w="1032" w:type="dxa"/>
          </w:tcPr>
          <w:p w14:paraId="3F6C6F9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050" w:type="dxa"/>
          </w:tcPr>
          <w:p w14:paraId="3E0192A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114" w:type="dxa"/>
          </w:tcPr>
          <w:p w14:paraId="5D63DD3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5B2B85C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2FB8704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96" w:type="dxa"/>
          </w:tcPr>
          <w:p w14:paraId="51B8EC4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78" w:type="dxa"/>
          </w:tcPr>
          <w:p w14:paraId="3E4C288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13" w:type="dxa"/>
          </w:tcPr>
          <w:p w14:paraId="0ABB44E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4D4FB39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75AD13E6" w14:textId="77777777" w:rsidTr="001903F0">
        <w:tc>
          <w:tcPr>
            <w:tcW w:w="1771" w:type="dxa"/>
          </w:tcPr>
          <w:p w14:paraId="64B60DF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3742A60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12E7561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4FDDC4F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09DAC63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28F347E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181A68E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836FC5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007ABB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7F79909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4CB68ECC" w14:textId="77777777" w:rsidTr="001903F0">
        <w:tc>
          <w:tcPr>
            <w:tcW w:w="1771" w:type="dxa"/>
          </w:tcPr>
          <w:p w14:paraId="0BE14D8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How is the weather?</w:t>
            </w:r>
          </w:p>
        </w:tc>
        <w:tc>
          <w:tcPr>
            <w:tcW w:w="1032" w:type="dxa"/>
          </w:tcPr>
          <w:p w14:paraId="5D67E7F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050" w:type="dxa"/>
          </w:tcPr>
          <w:p w14:paraId="763AEA3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4D3800A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787D8A7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0336C15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96" w:type="dxa"/>
          </w:tcPr>
          <w:p w14:paraId="66A4F29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78" w:type="dxa"/>
          </w:tcPr>
          <w:p w14:paraId="60FC451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48F4060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5497557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FC1788B" w14:textId="77777777" w:rsidTr="001903F0">
        <w:tc>
          <w:tcPr>
            <w:tcW w:w="1771" w:type="dxa"/>
          </w:tcPr>
          <w:p w14:paraId="1290F66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5E49ECD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5510C88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7FE8DE1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239E1C4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03AEF77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6A57F10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AC7B71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6AC7199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732D667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FBEF5C4" w14:textId="77777777" w:rsidTr="001903F0">
        <w:tc>
          <w:tcPr>
            <w:tcW w:w="1771" w:type="dxa"/>
          </w:tcPr>
          <w:p w14:paraId="2C3A29B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Did you exercise today?</w:t>
            </w:r>
          </w:p>
        </w:tc>
        <w:tc>
          <w:tcPr>
            <w:tcW w:w="1032" w:type="dxa"/>
          </w:tcPr>
          <w:p w14:paraId="4E5F145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309B422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114" w:type="dxa"/>
          </w:tcPr>
          <w:p w14:paraId="4F461DD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4FF2F5F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36D2645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40610BA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78" w:type="dxa"/>
          </w:tcPr>
          <w:p w14:paraId="660873D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6D50A9B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4A8C9F1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05E87FF" w14:textId="77777777" w:rsidTr="001903F0">
        <w:tc>
          <w:tcPr>
            <w:tcW w:w="1771" w:type="dxa"/>
          </w:tcPr>
          <w:p w14:paraId="2BE7289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5E0CC7C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2B59DDF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31A5F69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46F119B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2A73DFF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3A64BF5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60CF23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79B5667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3F28194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9A65738" w14:textId="77777777" w:rsidTr="001903F0">
        <w:trPr>
          <w:trHeight w:val="692"/>
        </w:trPr>
        <w:tc>
          <w:tcPr>
            <w:tcW w:w="1771" w:type="dxa"/>
          </w:tcPr>
          <w:p w14:paraId="4593F4E3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Did you get coffee or tea?</w:t>
            </w:r>
          </w:p>
        </w:tc>
        <w:tc>
          <w:tcPr>
            <w:tcW w:w="1032" w:type="dxa"/>
          </w:tcPr>
          <w:p w14:paraId="58268B9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050" w:type="dxa"/>
          </w:tcPr>
          <w:p w14:paraId="59C63A5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24B9A3B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00CAFB4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06168B1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96" w:type="dxa"/>
          </w:tcPr>
          <w:p w14:paraId="29E1CE7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78" w:type="dxa"/>
          </w:tcPr>
          <w:p w14:paraId="56BA6E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492FDE1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4C67153B" w14:textId="3C1E1EB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6C6FDCF5" w14:textId="77777777" w:rsidTr="001903F0">
        <w:tc>
          <w:tcPr>
            <w:tcW w:w="1771" w:type="dxa"/>
          </w:tcPr>
          <w:p w14:paraId="6D6CD09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What was breakfast?  How well did it taste?</w:t>
            </w:r>
          </w:p>
        </w:tc>
        <w:tc>
          <w:tcPr>
            <w:tcW w:w="1032" w:type="dxa"/>
          </w:tcPr>
          <w:p w14:paraId="028A209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050" w:type="dxa"/>
          </w:tcPr>
          <w:p w14:paraId="0812346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3D720A1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5AF9488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285FE7C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96" w:type="dxa"/>
          </w:tcPr>
          <w:p w14:paraId="024B0EB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78" w:type="dxa"/>
          </w:tcPr>
          <w:p w14:paraId="147F508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734115A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22E9550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652CAA75" w14:textId="77777777" w:rsidTr="001903F0">
        <w:tc>
          <w:tcPr>
            <w:tcW w:w="1771" w:type="dxa"/>
          </w:tcPr>
          <w:p w14:paraId="1A7CA70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What was lunch?  How well did it taste?</w:t>
            </w:r>
          </w:p>
        </w:tc>
        <w:tc>
          <w:tcPr>
            <w:tcW w:w="1032" w:type="dxa"/>
          </w:tcPr>
          <w:p w14:paraId="3B20937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6BC6AAA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114" w:type="dxa"/>
          </w:tcPr>
          <w:p w14:paraId="3F8DA1C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3783684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4743DBE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1158400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019C2F5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13" w:type="dxa"/>
          </w:tcPr>
          <w:p w14:paraId="5FD119A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73D2484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49E84EB8" w14:textId="77777777" w:rsidTr="001903F0">
        <w:trPr>
          <w:trHeight w:val="1520"/>
        </w:trPr>
        <w:tc>
          <w:tcPr>
            <w:tcW w:w="1771" w:type="dxa"/>
          </w:tcPr>
          <w:p w14:paraId="7D94275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What was dinner?  How well did it taste?</w:t>
            </w:r>
          </w:p>
        </w:tc>
        <w:tc>
          <w:tcPr>
            <w:tcW w:w="1032" w:type="dxa"/>
          </w:tcPr>
          <w:p w14:paraId="37B6107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5EA299B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1EF0F92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1D93DD1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4C954F2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1709C9C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6D8DDB5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762547FD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0F47A09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66C932B" w14:textId="77777777" w:rsidTr="001903F0">
        <w:tc>
          <w:tcPr>
            <w:tcW w:w="1771" w:type="dxa"/>
          </w:tcPr>
          <w:p w14:paraId="7020B37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3191FF8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4903A3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2BA607B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1B834A8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16CFF73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434BB35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A2C4A4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202A63A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153ED48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3FD3FD9C" w14:textId="77777777" w:rsidTr="001903F0">
        <w:tc>
          <w:tcPr>
            <w:tcW w:w="1771" w:type="dxa"/>
          </w:tcPr>
          <w:p w14:paraId="2E5694B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What are your plans for today?</w:t>
            </w:r>
          </w:p>
        </w:tc>
        <w:tc>
          <w:tcPr>
            <w:tcW w:w="1032" w:type="dxa"/>
          </w:tcPr>
          <w:p w14:paraId="4A93FDE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050" w:type="dxa"/>
          </w:tcPr>
          <w:p w14:paraId="2A7F92E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7B34876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293B7D8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6A4C128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96" w:type="dxa"/>
          </w:tcPr>
          <w:p w14:paraId="0370183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78" w:type="dxa"/>
          </w:tcPr>
          <w:p w14:paraId="7E5CE46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4CB2D34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03611E4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946CFDC" w14:textId="77777777" w:rsidTr="001903F0">
        <w:tc>
          <w:tcPr>
            <w:tcW w:w="1771" w:type="dxa"/>
          </w:tcPr>
          <w:p w14:paraId="42B525C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What were or are your plans for today?</w:t>
            </w:r>
          </w:p>
        </w:tc>
        <w:tc>
          <w:tcPr>
            <w:tcW w:w="1032" w:type="dxa"/>
          </w:tcPr>
          <w:p w14:paraId="3A76666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6B428E7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1114" w:type="dxa"/>
          </w:tcPr>
          <w:p w14:paraId="735FAB3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38393ED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072DA04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7C6B285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35F6D22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713" w:type="dxa"/>
          </w:tcPr>
          <w:p w14:paraId="58E88EC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6CB9A6F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679F621F" w14:textId="77777777" w:rsidTr="001903F0">
        <w:tc>
          <w:tcPr>
            <w:tcW w:w="1771" w:type="dxa"/>
          </w:tcPr>
          <w:p w14:paraId="1CA0F01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6527223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2958172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337D337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652B750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4F366F5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765AC4A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13374FA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4BF68AD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4C39FCA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858579C" w14:textId="77777777" w:rsidTr="001903F0">
        <w:tc>
          <w:tcPr>
            <w:tcW w:w="1771" w:type="dxa"/>
          </w:tcPr>
          <w:p w14:paraId="688420F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What did you get done for today?</w:t>
            </w:r>
          </w:p>
        </w:tc>
        <w:tc>
          <w:tcPr>
            <w:tcW w:w="1032" w:type="dxa"/>
          </w:tcPr>
          <w:p w14:paraId="2FF19E8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635BE2C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5718EE6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727E98A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7DB3BB3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73236C1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30F60F6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6ABA086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7DE07E4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6BB1C360" w14:textId="77777777" w:rsidTr="001903F0">
        <w:tc>
          <w:tcPr>
            <w:tcW w:w="1771" w:type="dxa"/>
          </w:tcPr>
          <w:p w14:paraId="6025C6F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How did business go today?</w:t>
            </w:r>
          </w:p>
        </w:tc>
        <w:tc>
          <w:tcPr>
            <w:tcW w:w="1032" w:type="dxa"/>
          </w:tcPr>
          <w:p w14:paraId="244F2D5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0C8BA8F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64DCF7D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0C1C1E1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2DBA1F6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5854B41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48D131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73216F0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64AD696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7FD39ABC" w14:textId="77777777" w:rsidTr="001903F0">
        <w:tc>
          <w:tcPr>
            <w:tcW w:w="1771" w:type="dxa"/>
          </w:tcPr>
          <w:p w14:paraId="1DA118B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483EBCA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29D798F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4F14678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5CD5063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735CCAE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49E0754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430006B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730ED08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1A63C04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5695C806" w14:textId="77777777" w:rsidTr="001903F0">
        <w:tc>
          <w:tcPr>
            <w:tcW w:w="1771" w:type="dxa"/>
          </w:tcPr>
          <w:p w14:paraId="73E41AAD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Did anyone bother you today?</w:t>
            </w:r>
          </w:p>
        </w:tc>
        <w:tc>
          <w:tcPr>
            <w:tcW w:w="1032" w:type="dxa"/>
          </w:tcPr>
          <w:p w14:paraId="10E04CC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07EDE70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4CC4B9A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3212374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7FDF2D7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2FE0923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5556FDC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0553CB4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7AA993B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D8A9068" w14:textId="77777777" w:rsidTr="001903F0">
        <w:tc>
          <w:tcPr>
            <w:tcW w:w="1771" w:type="dxa"/>
          </w:tcPr>
          <w:p w14:paraId="4B276C8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427AD1B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7CCCBB3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5537F7D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5F2CB7E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51989C0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66A64A0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1471C83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6C1A437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469A03A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2EE0A95" w14:textId="77777777" w:rsidTr="001903F0">
        <w:tc>
          <w:tcPr>
            <w:tcW w:w="1771" w:type="dxa"/>
          </w:tcPr>
          <w:p w14:paraId="67D2B9D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Did you take a nap today?</w:t>
            </w:r>
          </w:p>
        </w:tc>
        <w:tc>
          <w:tcPr>
            <w:tcW w:w="1032" w:type="dxa"/>
          </w:tcPr>
          <w:p w14:paraId="1A30B26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59388A2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6918121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5B7AF11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167FFF6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477622E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1A24F35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169950F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12C4CCB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69A48D5" w14:textId="77777777" w:rsidTr="001903F0">
        <w:tc>
          <w:tcPr>
            <w:tcW w:w="1771" w:type="dxa"/>
          </w:tcPr>
          <w:p w14:paraId="2118ACE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14:paraId="4AADEB4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0D2859C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60086C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3E39277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14:paraId="31AC4D6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3A218F2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347EA4B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7982B60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54" w:type="dxa"/>
          </w:tcPr>
          <w:p w14:paraId="268D524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41BC0036" w14:textId="77777777" w:rsidTr="001903F0">
        <w:trPr>
          <w:trHeight w:val="1412"/>
        </w:trPr>
        <w:tc>
          <w:tcPr>
            <w:tcW w:w="1771" w:type="dxa"/>
          </w:tcPr>
          <w:p w14:paraId="37E8E17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What have you been thinking about?</w:t>
            </w:r>
          </w:p>
        </w:tc>
        <w:tc>
          <w:tcPr>
            <w:tcW w:w="1032" w:type="dxa"/>
          </w:tcPr>
          <w:p w14:paraId="7C1E035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2672350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06686DDD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6F4B6C7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3B8DA98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44ADDA8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5CA5BDF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5D74B04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609B529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7C1DE2C0" w14:textId="77777777" w:rsidTr="001903F0">
        <w:trPr>
          <w:trHeight w:val="197"/>
        </w:trPr>
        <w:tc>
          <w:tcPr>
            <w:tcW w:w="1771" w:type="dxa"/>
          </w:tcPr>
          <w:p w14:paraId="6460E88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What has been going on?</w:t>
            </w:r>
          </w:p>
        </w:tc>
        <w:tc>
          <w:tcPr>
            <w:tcW w:w="1032" w:type="dxa"/>
          </w:tcPr>
          <w:p w14:paraId="74C5D69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64C549B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7FAB12E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6101250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03F7246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3B3BBA7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7D6C37A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3BA0AB4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1DD7D54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7CB3574" w14:textId="77777777" w:rsidTr="001903F0">
        <w:tc>
          <w:tcPr>
            <w:tcW w:w="1771" w:type="dxa"/>
          </w:tcPr>
          <w:p w14:paraId="2190D76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new is going on?</w:t>
            </w:r>
          </w:p>
        </w:tc>
        <w:tc>
          <w:tcPr>
            <w:tcW w:w="1032" w:type="dxa"/>
          </w:tcPr>
          <w:p w14:paraId="4CA4B42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659F3FC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4" w:type="dxa"/>
          </w:tcPr>
          <w:p w14:paraId="295EEE2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39E2B90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821" w:type="dxa"/>
          </w:tcPr>
          <w:p w14:paraId="49E185E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6" w:type="dxa"/>
          </w:tcPr>
          <w:p w14:paraId="6BDBD85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14:paraId="6C08975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</w:tcPr>
          <w:p w14:paraId="20A2D4ED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Ask</w:t>
            </w:r>
          </w:p>
        </w:tc>
        <w:tc>
          <w:tcPr>
            <w:tcW w:w="454" w:type="dxa"/>
          </w:tcPr>
          <w:p w14:paraId="21CF465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</w:tbl>
    <w:p w14:paraId="39CE6A8C" w14:textId="77777777" w:rsidR="00860E01" w:rsidRPr="00006366" w:rsidRDefault="00860E01" w:rsidP="00860E01">
      <w:r w:rsidRPr="00006366"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7"/>
        <w:gridCol w:w="1036"/>
        <w:gridCol w:w="1054"/>
        <w:gridCol w:w="1118"/>
        <w:gridCol w:w="823"/>
        <w:gridCol w:w="823"/>
        <w:gridCol w:w="799"/>
        <w:gridCol w:w="781"/>
        <w:gridCol w:w="715"/>
        <w:gridCol w:w="434"/>
      </w:tblGrid>
      <w:tr w:rsidR="00860E01" w:rsidRPr="00006366" w14:paraId="71663094" w14:textId="77777777" w:rsidTr="001903F0">
        <w:trPr>
          <w:tblHeader/>
        </w:trPr>
        <w:tc>
          <w:tcPr>
            <w:tcW w:w="1767" w:type="dxa"/>
          </w:tcPr>
          <w:p w14:paraId="3EDA5AA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WITH:</w:t>
            </w:r>
          </w:p>
        </w:tc>
        <w:tc>
          <w:tcPr>
            <w:tcW w:w="1036" w:type="dxa"/>
          </w:tcPr>
          <w:p w14:paraId="59D53BD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AFRICANS</w:t>
            </w:r>
          </w:p>
        </w:tc>
        <w:tc>
          <w:tcPr>
            <w:tcW w:w="1054" w:type="dxa"/>
          </w:tcPr>
          <w:p w14:paraId="6465B29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AFRICANS</w:t>
            </w:r>
          </w:p>
        </w:tc>
        <w:tc>
          <w:tcPr>
            <w:tcW w:w="1118" w:type="dxa"/>
          </w:tcPr>
          <w:p w14:paraId="2C825FD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AFRICANS</w:t>
            </w:r>
          </w:p>
        </w:tc>
        <w:tc>
          <w:tcPr>
            <w:tcW w:w="823" w:type="dxa"/>
          </w:tcPr>
          <w:p w14:paraId="20A3B26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ASIANS</w:t>
            </w:r>
          </w:p>
        </w:tc>
        <w:tc>
          <w:tcPr>
            <w:tcW w:w="823" w:type="dxa"/>
          </w:tcPr>
          <w:p w14:paraId="42FF86C3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ASIANS</w:t>
            </w:r>
          </w:p>
        </w:tc>
        <w:tc>
          <w:tcPr>
            <w:tcW w:w="799" w:type="dxa"/>
          </w:tcPr>
          <w:p w14:paraId="5FE1B7E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AMER</w:t>
            </w:r>
          </w:p>
        </w:tc>
        <w:tc>
          <w:tcPr>
            <w:tcW w:w="781" w:type="dxa"/>
          </w:tcPr>
          <w:p w14:paraId="71595403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AMER</w:t>
            </w:r>
          </w:p>
        </w:tc>
        <w:tc>
          <w:tcPr>
            <w:tcW w:w="715" w:type="dxa"/>
          </w:tcPr>
          <w:p w14:paraId="0AF8E64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AMER</w:t>
            </w:r>
          </w:p>
        </w:tc>
        <w:tc>
          <w:tcPr>
            <w:tcW w:w="434" w:type="dxa"/>
          </w:tcPr>
          <w:p w14:paraId="09A7474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0"/>
                <w:szCs w:val="20"/>
              </w:rPr>
              <w:t>AT</w:t>
            </w:r>
          </w:p>
        </w:tc>
      </w:tr>
      <w:tr w:rsidR="00860E01" w:rsidRPr="00006366" w14:paraId="2BEEF8A9" w14:textId="77777777" w:rsidTr="001903F0">
        <w:trPr>
          <w:trHeight w:val="138"/>
          <w:tblHeader/>
        </w:trPr>
        <w:tc>
          <w:tcPr>
            <w:tcW w:w="1767" w:type="dxa"/>
          </w:tcPr>
          <w:p w14:paraId="78628A0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MY</w:t>
            </w:r>
          </w:p>
        </w:tc>
        <w:tc>
          <w:tcPr>
            <w:tcW w:w="1036" w:type="dxa"/>
          </w:tcPr>
          <w:p w14:paraId="7756673D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VERY</w:t>
            </w:r>
          </w:p>
          <w:p w14:paraId="48C3859F" w14:textId="77777777" w:rsidR="00860E01" w:rsidRPr="00006366" w:rsidRDefault="00860E01" w:rsidP="001903F0">
            <w:pPr>
              <w:rPr>
                <w:b/>
                <w:bCs/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EARLY</w:t>
            </w:r>
          </w:p>
          <w:p w14:paraId="0FEA055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MORN</w:t>
            </w:r>
          </w:p>
        </w:tc>
        <w:tc>
          <w:tcPr>
            <w:tcW w:w="1054" w:type="dxa"/>
          </w:tcPr>
          <w:p w14:paraId="1FDBDFF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MORNI</w:t>
            </w:r>
          </w:p>
        </w:tc>
        <w:tc>
          <w:tcPr>
            <w:tcW w:w="1118" w:type="dxa"/>
          </w:tcPr>
          <w:p w14:paraId="512C5FF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AFTERN</w:t>
            </w:r>
          </w:p>
        </w:tc>
        <w:tc>
          <w:tcPr>
            <w:tcW w:w="823" w:type="dxa"/>
          </w:tcPr>
          <w:p w14:paraId="2E69B6D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MOR</w:t>
            </w:r>
          </w:p>
        </w:tc>
        <w:tc>
          <w:tcPr>
            <w:tcW w:w="823" w:type="dxa"/>
          </w:tcPr>
          <w:p w14:paraId="2898D7A3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AFTE</w:t>
            </w:r>
          </w:p>
        </w:tc>
        <w:tc>
          <w:tcPr>
            <w:tcW w:w="799" w:type="dxa"/>
          </w:tcPr>
          <w:p w14:paraId="0A95472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MOR</w:t>
            </w:r>
          </w:p>
        </w:tc>
        <w:tc>
          <w:tcPr>
            <w:tcW w:w="781" w:type="dxa"/>
          </w:tcPr>
          <w:p w14:paraId="1BD7933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AFTE</w:t>
            </w:r>
          </w:p>
        </w:tc>
        <w:tc>
          <w:tcPr>
            <w:tcW w:w="715" w:type="dxa"/>
          </w:tcPr>
          <w:p w14:paraId="3836611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b/>
                <w:bCs/>
                <w:sz w:val="28"/>
                <w:szCs w:val="28"/>
              </w:rPr>
              <w:t>EVE</w:t>
            </w:r>
          </w:p>
        </w:tc>
        <w:tc>
          <w:tcPr>
            <w:tcW w:w="434" w:type="dxa"/>
          </w:tcPr>
          <w:p w14:paraId="19389D15" w14:textId="77777777" w:rsidR="00860E01" w:rsidRPr="00006366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:rsidRPr="00006366" w14:paraId="4EF1AEE6" w14:textId="77777777" w:rsidTr="001903F0">
        <w:trPr>
          <w:trHeight w:val="138"/>
        </w:trPr>
        <w:tc>
          <w:tcPr>
            <w:tcW w:w="1767" w:type="dxa"/>
          </w:tcPr>
          <w:p w14:paraId="09C6308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how my sleep was.]</w:t>
            </w:r>
          </w:p>
        </w:tc>
        <w:tc>
          <w:tcPr>
            <w:tcW w:w="1036" w:type="dxa"/>
          </w:tcPr>
          <w:p w14:paraId="1341842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1054" w:type="dxa"/>
          </w:tcPr>
          <w:p w14:paraId="53780B2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1118" w:type="dxa"/>
          </w:tcPr>
          <w:p w14:paraId="3F50FDC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2125C6D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4149FB6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4E3D607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81" w:type="dxa"/>
          </w:tcPr>
          <w:p w14:paraId="23AAF08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6FDB2EF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46A54FC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38B47F13" w14:textId="77777777" w:rsidTr="001903F0">
        <w:tc>
          <w:tcPr>
            <w:tcW w:w="1767" w:type="dxa"/>
          </w:tcPr>
          <w:p w14:paraId="28CF9D33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how I am doing.]</w:t>
            </w:r>
          </w:p>
        </w:tc>
        <w:tc>
          <w:tcPr>
            <w:tcW w:w="1036" w:type="dxa"/>
          </w:tcPr>
          <w:p w14:paraId="3FCE79B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6F20CA5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57FFF39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11304B9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04D1672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706F27F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735C548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15" w:type="dxa"/>
          </w:tcPr>
          <w:p w14:paraId="3823317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392E1A5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4EC37A1F" w14:textId="77777777" w:rsidTr="001903F0">
        <w:tc>
          <w:tcPr>
            <w:tcW w:w="1767" w:type="dxa"/>
          </w:tcPr>
          <w:p w14:paraId="7F7BDA1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4D6A643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0592A2B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6579041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E9E0C3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4047867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12FED0C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549B858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6D5E913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5FF4D60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7D7B1A76" w14:textId="77777777" w:rsidTr="001903F0">
        <w:tc>
          <w:tcPr>
            <w:tcW w:w="1767" w:type="dxa"/>
          </w:tcPr>
          <w:p w14:paraId="3C30DE3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how I feel.]</w:t>
            </w:r>
          </w:p>
        </w:tc>
        <w:tc>
          <w:tcPr>
            <w:tcW w:w="1036" w:type="dxa"/>
          </w:tcPr>
          <w:p w14:paraId="39C9AD7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1054" w:type="dxa"/>
          </w:tcPr>
          <w:p w14:paraId="09114F2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1118" w:type="dxa"/>
          </w:tcPr>
          <w:p w14:paraId="7816749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1083B48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27B05ED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3433AE8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81" w:type="dxa"/>
          </w:tcPr>
          <w:p w14:paraId="3DBC63D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7F4FECC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383C544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3ABDFDA3" w14:textId="77777777" w:rsidTr="001903F0">
        <w:tc>
          <w:tcPr>
            <w:tcW w:w="1767" w:type="dxa"/>
          </w:tcPr>
          <w:p w14:paraId="76B310C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4E98BD6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54A7CB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4438A89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4CA9079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0B9612E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17605EA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671CA0C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5051109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50F74FD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27DD06C" w14:textId="77777777" w:rsidTr="001903F0">
        <w:tc>
          <w:tcPr>
            <w:tcW w:w="1767" w:type="dxa"/>
          </w:tcPr>
          <w:p w14:paraId="25B8219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 xml:space="preserve">[Tell how </w:t>
            </w:r>
            <w:proofErr w:type="gramStart"/>
            <w:r w:rsidRPr="00006366">
              <w:rPr>
                <w:sz w:val="28"/>
                <w:szCs w:val="28"/>
              </w:rPr>
              <w:t>is the weather</w:t>
            </w:r>
            <w:proofErr w:type="gramEnd"/>
            <w:r w:rsidRPr="00006366">
              <w:rPr>
                <w:sz w:val="28"/>
                <w:szCs w:val="28"/>
              </w:rPr>
              <w:t>.]</w:t>
            </w:r>
          </w:p>
        </w:tc>
        <w:tc>
          <w:tcPr>
            <w:tcW w:w="1036" w:type="dxa"/>
          </w:tcPr>
          <w:p w14:paraId="23ED93B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6C48C8F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1118" w:type="dxa"/>
          </w:tcPr>
          <w:p w14:paraId="3F52A4B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086CDF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2E9928E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44C2A5B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81" w:type="dxa"/>
          </w:tcPr>
          <w:p w14:paraId="7A5B629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1EE2659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6E6136B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3C1B7221" w14:textId="77777777" w:rsidTr="001903F0">
        <w:tc>
          <w:tcPr>
            <w:tcW w:w="1767" w:type="dxa"/>
          </w:tcPr>
          <w:p w14:paraId="4FB1781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6659787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116FC3E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07BB37C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3456C1D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7F57A0C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5FBF272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434D62E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0AD6FA3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744953A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420925E" w14:textId="77777777" w:rsidTr="001903F0">
        <w:tc>
          <w:tcPr>
            <w:tcW w:w="1767" w:type="dxa"/>
          </w:tcPr>
          <w:p w14:paraId="03F6400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did I get coffee or tea.]</w:t>
            </w:r>
          </w:p>
        </w:tc>
        <w:tc>
          <w:tcPr>
            <w:tcW w:w="1036" w:type="dxa"/>
          </w:tcPr>
          <w:p w14:paraId="1902C61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1A76957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1118" w:type="dxa"/>
          </w:tcPr>
          <w:p w14:paraId="5250845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75F0F6F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383F05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64C49F1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81" w:type="dxa"/>
          </w:tcPr>
          <w:p w14:paraId="6618A11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59E8670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43C5BE4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3AE0580D" w14:textId="77777777" w:rsidTr="001903F0">
        <w:tc>
          <w:tcPr>
            <w:tcW w:w="1767" w:type="dxa"/>
          </w:tcPr>
          <w:p w14:paraId="409BCFF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 xml:space="preserve">[Tell what </w:t>
            </w:r>
            <w:proofErr w:type="gramStart"/>
            <w:r w:rsidRPr="00006366">
              <w:rPr>
                <w:sz w:val="28"/>
                <w:szCs w:val="28"/>
              </w:rPr>
              <w:t>was breakfast</w:t>
            </w:r>
            <w:proofErr w:type="gramEnd"/>
            <w:r w:rsidRPr="00006366">
              <w:rPr>
                <w:sz w:val="28"/>
                <w:szCs w:val="28"/>
              </w:rPr>
              <w:t>, and did it taste good.]</w:t>
            </w:r>
          </w:p>
        </w:tc>
        <w:tc>
          <w:tcPr>
            <w:tcW w:w="1036" w:type="dxa"/>
          </w:tcPr>
          <w:p w14:paraId="3485992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045090D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21D203C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10E83B3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383591B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7A23EB4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4F06D04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5371E00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52AC666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212CF47" w14:textId="77777777" w:rsidTr="001903F0">
        <w:tc>
          <w:tcPr>
            <w:tcW w:w="1767" w:type="dxa"/>
          </w:tcPr>
          <w:p w14:paraId="4B9EC92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[Tell how your family is doing.]</w:t>
            </w:r>
          </w:p>
        </w:tc>
        <w:tc>
          <w:tcPr>
            <w:tcW w:w="1036" w:type="dxa"/>
          </w:tcPr>
          <w:p w14:paraId="2596F21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2AD26D4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65B6AEC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2C5C09C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1EF9F9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40CB03B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475AF18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06F0A4A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58E987F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6B435AFC" w14:textId="77777777" w:rsidTr="001903F0">
        <w:tc>
          <w:tcPr>
            <w:tcW w:w="1767" w:type="dxa"/>
          </w:tcPr>
          <w:p w14:paraId="76A68C83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 xml:space="preserve">[Tell what </w:t>
            </w:r>
            <w:proofErr w:type="gramStart"/>
            <w:r w:rsidRPr="00006366">
              <w:rPr>
                <w:sz w:val="28"/>
                <w:szCs w:val="28"/>
              </w:rPr>
              <w:t>was lunch</w:t>
            </w:r>
            <w:proofErr w:type="gramEnd"/>
            <w:r w:rsidRPr="00006366">
              <w:rPr>
                <w:sz w:val="28"/>
                <w:szCs w:val="28"/>
              </w:rPr>
              <w:t>, and did it taste good.]</w:t>
            </w:r>
          </w:p>
        </w:tc>
        <w:tc>
          <w:tcPr>
            <w:tcW w:w="1036" w:type="dxa"/>
          </w:tcPr>
          <w:p w14:paraId="6E6986D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616776C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59443D1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29E910F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D3CE3F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54026DD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7C3BEB2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15" w:type="dxa"/>
          </w:tcPr>
          <w:p w14:paraId="21B822A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301686E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A39C764" w14:textId="77777777" w:rsidTr="001903F0">
        <w:tc>
          <w:tcPr>
            <w:tcW w:w="1767" w:type="dxa"/>
          </w:tcPr>
          <w:p w14:paraId="12065F6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 xml:space="preserve">[Tell what </w:t>
            </w:r>
            <w:proofErr w:type="gramStart"/>
            <w:r w:rsidRPr="00006366">
              <w:rPr>
                <w:sz w:val="28"/>
                <w:szCs w:val="28"/>
              </w:rPr>
              <w:t>was dinner</w:t>
            </w:r>
            <w:proofErr w:type="gramEnd"/>
            <w:r w:rsidRPr="00006366">
              <w:rPr>
                <w:sz w:val="28"/>
                <w:szCs w:val="28"/>
              </w:rPr>
              <w:t>, and did it taste good.]</w:t>
            </w:r>
          </w:p>
        </w:tc>
        <w:tc>
          <w:tcPr>
            <w:tcW w:w="1036" w:type="dxa"/>
          </w:tcPr>
          <w:p w14:paraId="19877F0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7E215D1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60FC95D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550C4CC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53E9CCE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4B6586C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10EFDB6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5CC1D6B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1356F67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DA003E5" w14:textId="77777777" w:rsidTr="001903F0">
        <w:tc>
          <w:tcPr>
            <w:tcW w:w="1767" w:type="dxa"/>
          </w:tcPr>
          <w:p w14:paraId="65A2F57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37B06BB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0620306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1BECD33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77037A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5714DF5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56C99B6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0F5B5CC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3F02945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6101658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5069507A" w14:textId="77777777" w:rsidTr="001903F0">
        <w:tc>
          <w:tcPr>
            <w:tcW w:w="1767" w:type="dxa"/>
          </w:tcPr>
          <w:p w14:paraId="4EC22F9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my plans for today.]</w:t>
            </w:r>
          </w:p>
        </w:tc>
        <w:tc>
          <w:tcPr>
            <w:tcW w:w="1036" w:type="dxa"/>
          </w:tcPr>
          <w:p w14:paraId="0AA8DE6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0B688C0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1118" w:type="dxa"/>
          </w:tcPr>
          <w:p w14:paraId="44D1B3E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3BEE7A7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46DCAB6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1AA9550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81" w:type="dxa"/>
          </w:tcPr>
          <w:p w14:paraId="6D2FE4F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6170393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294ED5B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3A32D4A" w14:textId="77777777" w:rsidTr="001903F0">
        <w:tc>
          <w:tcPr>
            <w:tcW w:w="1767" w:type="dxa"/>
          </w:tcPr>
          <w:p w14:paraId="73413C5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28B50EF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450C755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09FE99B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075BFF2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F57ACA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118701F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0364553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3B255CE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23698F1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4EB11053" w14:textId="77777777" w:rsidTr="001903F0">
        <w:tc>
          <w:tcPr>
            <w:tcW w:w="1767" w:type="dxa"/>
          </w:tcPr>
          <w:p w14:paraId="460D31B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what I got done today.]</w:t>
            </w:r>
          </w:p>
        </w:tc>
        <w:tc>
          <w:tcPr>
            <w:tcW w:w="1036" w:type="dxa"/>
          </w:tcPr>
          <w:p w14:paraId="033A394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6BB3A71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661EF35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4C69CEB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122CC76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5AE9C03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547FA7A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404F181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355D131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5B1BFB9C" w14:textId="77777777" w:rsidTr="001903F0">
        <w:tc>
          <w:tcPr>
            <w:tcW w:w="1767" w:type="dxa"/>
          </w:tcPr>
          <w:p w14:paraId="79CC0CE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2416ED9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1EA5188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3EAA39F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237DE96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306F20B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32476E6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7962BE9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5C3716B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486EBB8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8A535EB" w14:textId="77777777" w:rsidTr="001903F0">
        <w:tc>
          <w:tcPr>
            <w:tcW w:w="1767" w:type="dxa"/>
          </w:tcPr>
          <w:p w14:paraId="5B906EE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what bothered me today.]</w:t>
            </w:r>
          </w:p>
        </w:tc>
        <w:tc>
          <w:tcPr>
            <w:tcW w:w="1036" w:type="dxa"/>
          </w:tcPr>
          <w:p w14:paraId="4EFB8EF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23A7E3D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7ADD31C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12CABA3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0656A8A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458FB10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34874E8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45DB997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149AFB3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3A044E55" w14:textId="77777777" w:rsidTr="001903F0">
        <w:tc>
          <w:tcPr>
            <w:tcW w:w="1767" w:type="dxa"/>
          </w:tcPr>
          <w:p w14:paraId="15123B4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77791AD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7C0864B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690D28A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38DE97D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4E73096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2E3BFA5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4E000AF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72B0748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767322A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EC23F52" w14:textId="77777777" w:rsidTr="001903F0">
        <w:trPr>
          <w:trHeight w:val="138"/>
        </w:trPr>
        <w:tc>
          <w:tcPr>
            <w:tcW w:w="1767" w:type="dxa"/>
          </w:tcPr>
          <w:p w14:paraId="523DF69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of took a nap today.]</w:t>
            </w:r>
          </w:p>
        </w:tc>
        <w:tc>
          <w:tcPr>
            <w:tcW w:w="1036" w:type="dxa"/>
          </w:tcPr>
          <w:p w14:paraId="2E2A8F7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31CDDAE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4153F5F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4D0FA5A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C51BAF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167FBA9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3D268A6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0A994155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346C032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9417984" w14:textId="77777777" w:rsidTr="001903F0">
        <w:trPr>
          <w:trHeight w:val="138"/>
        </w:trPr>
        <w:tc>
          <w:tcPr>
            <w:tcW w:w="1767" w:type="dxa"/>
          </w:tcPr>
          <w:p w14:paraId="6D03F73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4C2EFAC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415868C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77B99AF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267B312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5F187D6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498FBE0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2A79AB5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18AF2D8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137276BA" w14:textId="77777777" w:rsidR="00860E01" w:rsidRPr="00006366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:rsidRPr="00006366" w14:paraId="2E68EA2D" w14:textId="77777777" w:rsidTr="001903F0">
        <w:trPr>
          <w:trHeight w:val="138"/>
        </w:trPr>
        <w:tc>
          <w:tcPr>
            <w:tcW w:w="1767" w:type="dxa"/>
          </w:tcPr>
          <w:p w14:paraId="4FDF7C6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what been thinking.]</w:t>
            </w:r>
          </w:p>
        </w:tc>
        <w:tc>
          <w:tcPr>
            <w:tcW w:w="1036" w:type="dxa"/>
          </w:tcPr>
          <w:p w14:paraId="4BB4E8F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765937B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57BC7E3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7541F58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7E75A3D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021C7BD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19C82BF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2F4A9CE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5C7277C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787CAC0E" w14:textId="77777777" w:rsidTr="001903F0">
        <w:tc>
          <w:tcPr>
            <w:tcW w:w="1767" w:type="dxa"/>
          </w:tcPr>
          <w:p w14:paraId="09EC89A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[Tell what’s been going on.]</w:t>
            </w:r>
          </w:p>
        </w:tc>
        <w:tc>
          <w:tcPr>
            <w:tcW w:w="1036" w:type="dxa"/>
          </w:tcPr>
          <w:p w14:paraId="5268B1B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1575A2B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5CF081B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11AD935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4AFA311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7B3B34C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29655B5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306DDB5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018578E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66237D6C" w14:textId="77777777" w:rsidTr="001903F0">
        <w:tc>
          <w:tcPr>
            <w:tcW w:w="1767" w:type="dxa"/>
          </w:tcPr>
          <w:p w14:paraId="61E1896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[Tell what is new going on.]</w:t>
            </w:r>
          </w:p>
        </w:tc>
        <w:tc>
          <w:tcPr>
            <w:tcW w:w="1036" w:type="dxa"/>
          </w:tcPr>
          <w:p w14:paraId="246009A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135F4D7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4A2AD8F8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68D271A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6C5F833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2739A38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6942737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3555644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27F4671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470AB47B" w14:textId="77777777" w:rsidTr="001903F0">
        <w:tc>
          <w:tcPr>
            <w:tcW w:w="1767" w:type="dxa"/>
          </w:tcPr>
          <w:p w14:paraId="7A8F8E8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705C636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235F536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1B0F1AD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2D85791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7482DF5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5BBED5B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431A71E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689168C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2D6CEE9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F68C4B9" w14:textId="77777777" w:rsidTr="001903F0">
        <w:tc>
          <w:tcPr>
            <w:tcW w:w="1767" w:type="dxa"/>
          </w:tcPr>
          <w:p w14:paraId="00BABC69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Show Food Pics</w:t>
            </w:r>
          </w:p>
        </w:tc>
        <w:tc>
          <w:tcPr>
            <w:tcW w:w="1036" w:type="dxa"/>
          </w:tcPr>
          <w:p w14:paraId="16DAC6F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620EA0E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663FC0B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36D0A86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7DDA8B8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4426C44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1E43DD23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15" w:type="dxa"/>
          </w:tcPr>
          <w:p w14:paraId="2C87544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5EB98D2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3B1A597B" w14:textId="77777777" w:rsidTr="001903F0">
        <w:tc>
          <w:tcPr>
            <w:tcW w:w="1767" w:type="dxa"/>
          </w:tcPr>
          <w:p w14:paraId="414F9F7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Show Clothe Pics</w:t>
            </w:r>
          </w:p>
        </w:tc>
        <w:tc>
          <w:tcPr>
            <w:tcW w:w="1036" w:type="dxa"/>
          </w:tcPr>
          <w:p w14:paraId="26A62D5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50254B0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41BC13C6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674F70A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6DA20C8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7CC6E6D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75938E1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15" w:type="dxa"/>
          </w:tcPr>
          <w:p w14:paraId="38BDFDA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6BB9345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14C6897" w14:textId="77777777" w:rsidTr="001903F0">
        <w:trPr>
          <w:trHeight w:val="1439"/>
        </w:trPr>
        <w:tc>
          <w:tcPr>
            <w:tcW w:w="1767" w:type="dxa"/>
          </w:tcPr>
          <w:p w14:paraId="7CE7960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Show an Architectural or Interior Design Pic</w:t>
            </w:r>
          </w:p>
        </w:tc>
        <w:tc>
          <w:tcPr>
            <w:tcW w:w="1036" w:type="dxa"/>
          </w:tcPr>
          <w:p w14:paraId="5B737C4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7873CC2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0D6C6AAF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1345862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6D376F8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02BFBD6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10D20D62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15" w:type="dxa"/>
          </w:tcPr>
          <w:p w14:paraId="655830D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0356501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C6F0B09" w14:textId="77777777" w:rsidTr="001903F0">
        <w:tc>
          <w:tcPr>
            <w:tcW w:w="1767" w:type="dxa"/>
          </w:tcPr>
          <w:p w14:paraId="0B552C9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5D9C7E7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57AD4EE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2EB82D4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AAD322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116A526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36E7BE1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73734FB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29C5180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0936F55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7D2E8438" w14:textId="77777777" w:rsidTr="001903F0">
        <w:tc>
          <w:tcPr>
            <w:tcW w:w="1767" w:type="dxa"/>
          </w:tcPr>
          <w:p w14:paraId="6B07187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Give words of </w:t>
            </w:r>
            <w:proofErr w:type="gramStart"/>
            <w:r>
              <w:rPr>
                <w:sz w:val="28"/>
                <w:szCs w:val="28"/>
              </w:rPr>
              <w:t>appreciation..</w:t>
            </w:r>
            <w:proofErr w:type="gramEnd"/>
          </w:p>
        </w:tc>
        <w:tc>
          <w:tcPr>
            <w:tcW w:w="1036" w:type="dxa"/>
          </w:tcPr>
          <w:p w14:paraId="0A431A1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1054" w:type="dxa"/>
          </w:tcPr>
          <w:p w14:paraId="4B4C1A4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4197F0C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7CFDC35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2E3C86ED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6310F827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81" w:type="dxa"/>
          </w:tcPr>
          <w:p w14:paraId="1D0CEA0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1379E92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46F341C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1BA8D470" w14:textId="77777777" w:rsidTr="001903F0">
        <w:tc>
          <w:tcPr>
            <w:tcW w:w="1767" w:type="dxa"/>
          </w:tcPr>
          <w:p w14:paraId="7C9342E3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387A0A0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3CE0A43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11087F64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0E0BD5A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7710359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43E4DE7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3E373167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666F22C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5095BE0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531C233E" w14:textId="77777777" w:rsidTr="001903F0">
        <w:tc>
          <w:tcPr>
            <w:tcW w:w="1767" w:type="dxa"/>
          </w:tcPr>
          <w:p w14:paraId="36EA8CC1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Give loving closing</w:t>
            </w:r>
          </w:p>
        </w:tc>
        <w:tc>
          <w:tcPr>
            <w:tcW w:w="1036" w:type="dxa"/>
          </w:tcPr>
          <w:p w14:paraId="5F268734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  <w:tc>
          <w:tcPr>
            <w:tcW w:w="1054" w:type="dxa"/>
          </w:tcPr>
          <w:p w14:paraId="641DAD7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61952E7C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33252CF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343B5C2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644BC64B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  <w:tc>
          <w:tcPr>
            <w:tcW w:w="781" w:type="dxa"/>
          </w:tcPr>
          <w:p w14:paraId="4A0321E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75399CD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3E44090E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24C93A1E" w14:textId="77777777" w:rsidTr="001903F0">
        <w:tc>
          <w:tcPr>
            <w:tcW w:w="1767" w:type="dxa"/>
          </w:tcPr>
          <w:p w14:paraId="7980F47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14:paraId="632F452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277C0358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5B99003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17AA0F2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721333F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99" w:type="dxa"/>
          </w:tcPr>
          <w:p w14:paraId="65BD4F7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2A9D6B42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74288835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434" w:type="dxa"/>
          </w:tcPr>
          <w:p w14:paraId="51FE532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02C1B931" w14:textId="77777777" w:rsidTr="001903F0">
        <w:tc>
          <w:tcPr>
            <w:tcW w:w="1767" w:type="dxa"/>
          </w:tcPr>
          <w:p w14:paraId="56C74BC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[Do Louve work.]</w:t>
            </w:r>
          </w:p>
        </w:tc>
        <w:tc>
          <w:tcPr>
            <w:tcW w:w="1036" w:type="dxa"/>
          </w:tcPr>
          <w:p w14:paraId="36B37BB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1E9F0F6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571F958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71B90A9A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62D8A19E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2BBD04FD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0D75288B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62A10CAC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57701AD1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  <w:tr w:rsidR="00860E01" w:rsidRPr="00006366" w14:paraId="70C542BB" w14:textId="77777777" w:rsidTr="001903F0">
        <w:tc>
          <w:tcPr>
            <w:tcW w:w="1767" w:type="dxa"/>
          </w:tcPr>
          <w:p w14:paraId="5CEA4A8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[Ask non-routine</w:t>
            </w:r>
            <w:r>
              <w:rPr>
                <w:sz w:val="28"/>
                <w:szCs w:val="28"/>
              </w:rPr>
              <w:t>, discussion,</w:t>
            </w:r>
            <w:r w:rsidRPr="00006366">
              <w:rPr>
                <w:sz w:val="28"/>
                <w:szCs w:val="28"/>
              </w:rPr>
              <w:t xml:space="preserve"> question.]</w:t>
            </w:r>
          </w:p>
        </w:tc>
        <w:tc>
          <w:tcPr>
            <w:tcW w:w="1036" w:type="dxa"/>
          </w:tcPr>
          <w:p w14:paraId="233A83C0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054" w:type="dxa"/>
          </w:tcPr>
          <w:p w14:paraId="16DD31A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1118" w:type="dxa"/>
          </w:tcPr>
          <w:p w14:paraId="3EC65910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823" w:type="dxa"/>
          </w:tcPr>
          <w:p w14:paraId="5A5397A6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14:paraId="53ED972A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799" w:type="dxa"/>
          </w:tcPr>
          <w:p w14:paraId="5CCD1A9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81" w:type="dxa"/>
          </w:tcPr>
          <w:p w14:paraId="438322F9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  <w:tc>
          <w:tcPr>
            <w:tcW w:w="715" w:type="dxa"/>
          </w:tcPr>
          <w:p w14:paraId="18E182CD" w14:textId="77777777" w:rsidR="00860E01" w:rsidRPr="00006366" w:rsidRDefault="00860E01" w:rsidP="001903F0">
            <w:pPr>
              <w:rPr>
                <w:sz w:val="28"/>
                <w:szCs w:val="28"/>
              </w:rPr>
            </w:pPr>
            <w:r w:rsidRPr="00006366">
              <w:rPr>
                <w:sz w:val="28"/>
                <w:szCs w:val="28"/>
              </w:rPr>
              <w:t>Do</w:t>
            </w:r>
          </w:p>
        </w:tc>
        <w:tc>
          <w:tcPr>
            <w:tcW w:w="434" w:type="dxa"/>
          </w:tcPr>
          <w:p w14:paraId="1E63ABDF" w14:textId="77777777" w:rsidR="00860E01" w:rsidRPr="00006366" w:rsidRDefault="00860E01" w:rsidP="001903F0">
            <w:pPr>
              <w:rPr>
                <w:sz w:val="28"/>
                <w:szCs w:val="28"/>
              </w:rPr>
            </w:pPr>
          </w:p>
        </w:tc>
      </w:tr>
    </w:tbl>
    <w:p w14:paraId="5A9DED07" w14:textId="77777777" w:rsidR="00860E01" w:rsidRPr="00006366" w:rsidRDefault="00860E01" w:rsidP="00860E01">
      <w:pPr>
        <w:rPr>
          <w:b/>
          <w:bCs/>
          <w:sz w:val="32"/>
          <w:szCs w:val="32"/>
        </w:rPr>
      </w:pPr>
      <w:r w:rsidRPr="00006366">
        <w:rPr>
          <w:sz w:val="32"/>
          <w:szCs w:val="32"/>
        </w:rPr>
        <w:t xml:space="preserve">Know:  Keep a journal of what you </w:t>
      </w:r>
      <w:proofErr w:type="gramStart"/>
      <w:r w:rsidRPr="00006366">
        <w:rPr>
          <w:sz w:val="32"/>
          <w:szCs w:val="32"/>
        </w:rPr>
        <w:t>been</w:t>
      </w:r>
      <w:proofErr w:type="gramEnd"/>
      <w:r w:rsidRPr="00006366">
        <w:rPr>
          <w:sz w:val="32"/>
          <w:szCs w:val="32"/>
        </w:rPr>
        <w:t xml:space="preserve"> thinking, and what has been going on to talk about them with others to make conversation good.</w:t>
      </w:r>
      <w:r w:rsidRPr="00006366">
        <w:rPr>
          <w:b/>
          <w:bCs/>
          <w:sz w:val="32"/>
          <w:szCs w:val="32"/>
        </w:rPr>
        <w:t xml:space="preserve"> LEGEND</w:t>
      </w:r>
    </w:p>
    <w:p w14:paraId="779B115D" w14:textId="77777777" w:rsidR="00860E01" w:rsidRPr="00006366" w:rsidRDefault="00860E01" w:rsidP="00860E01">
      <w:pPr>
        <w:rPr>
          <w:sz w:val="32"/>
          <w:szCs w:val="32"/>
        </w:rPr>
      </w:pPr>
      <w:r w:rsidRPr="00006366">
        <w:rPr>
          <w:sz w:val="32"/>
          <w:szCs w:val="32"/>
        </w:rPr>
        <w:t>MORN … = Morning</w:t>
      </w:r>
    </w:p>
    <w:p w14:paraId="12F6053D" w14:textId="77777777" w:rsidR="00860E01" w:rsidRPr="00006366" w:rsidRDefault="00860E01" w:rsidP="00860E01">
      <w:pPr>
        <w:rPr>
          <w:sz w:val="32"/>
          <w:szCs w:val="32"/>
        </w:rPr>
      </w:pPr>
      <w:r w:rsidRPr="00006366">
        <w:rPr>
          <w:sz w:val="32"/>
          <w:szCs w:val="32"/>
        </w:rPr>
        <w:t>AFTE … = Means afternoon</w:t>
      </w:r>
    </w:p>
    <w:p w14:paraId="0333B0BB" w14:textId="77777777" w:rsidR="00860E01" w:rsidRPr="00006366" w:rsidRDefault="00860E01" w:rsidP="00860E01">
      <w:pPr>
        <w:rPr>
          <w:rFonts w:asciiTheme="majorHAnsi" w:eastAsiaTheme="majorEastAsia" w:hAnsiTheme="majorHAnsi" w:cstheme="majorBidi"/>
          <w:color w:val="2F5496" w:themeColor="accent1" w:themeShade="BF"/>
          <w:sz w:val="48"/>
          <w:szCs w:val="48"/>
        </w:rPr>
      </w:pPr>
      <w:r w:rsidRPr="00006366">
        <w:rPr>
          <w:sz w:val="32"/>
          <w:szCs w:val="32"/>
        </w:rPr>
        <w:t>EVE = Evening</w:t>
      </w:r>
      <w:r w:rsidRPr="00006366">
        <w:rPr>
          <w:sz w:val="48"/>
          <w:szCs w:val="48"/>
        </w:rPr>
        <w:t xml:space="preserve"> </w:t>
      </w:r>
      <w:r w:rsidRPr="00006366">
        <w:rPr>
          <w:sz w:val="48"/>
          <w:szCs w:val="48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8905"/>
      </w:tblGrid>
      <w:tr w:rsidR="002762FB" w:rsidRPr="002762FB" w14:paraId="3AF18202" w14:textId="77777777" w:rsidTr="002762FB">
        <w:trPr>
          <w:tblHeader/>
        </w:trPr>
        <w:tc>
          <w:tcPr>
            <w:tcW w:w="445" w:type="dxa"/>
          </w:tcPr>
          <w:p w14:paraId="519EA55C" w14:textId="77777777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bookmarkStart w:id="35" w:name="_Toc110373709"/>
          </w:p>
        </w:tc>
        <w:tc>
          <w:tcPr>
            <w:tcW w:w="8905" w:type="dxa"/>
          </w:tcPr>
          <w:p w14:paraId="4E3AA5A5" w14:textId="36119C65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PERSON</w:t>
            </w:r>
          </w:p>
        </w:tc>
      </w:tr>
      <w:tr w:rsidR="002762FB" w:rsidRPr="002762FB" w14:paraId="03717C02" w14:textId="77777777" w:rsidTr="002762FB">
        <w:tc>
          <w:tcPr>
            <w:tcW w:w="445" w:type="dxa"/>
          </w:tcPr>
          <w:p w14:paraId="5E15631D" w14:textId="5CA9AB4D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8905" w:type="dxa"/>
          </w:tcPr>
          <w:p w14:paraId="758827F3" w14:textId="77777777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2762FB" w:rsidRPr="002762FB" w14:paraId="297A23F4" w14:textId="77777777" w:rsidTr="002762FB">
        <w:tc>
          <w:tcPr>
            <w:tcW w:w="445" w:type="dxa"/>
          </w:tcPr>
          <w:p w14:paraId="33AF0D67" w14:textId="741D964A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8905" w:type="dxa"/>
          </w:tcPr>
          <w:p w14:paraId="5DA1F67E" w14:textId="77777777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2762FB" w:rsidRPr="002762FB" w14:paraId="491C9FA6" w14:textId="77777777" w:rsidTr="002762FB">
        <w:tc>
          <w:tcPr>
            <w:tcW w:w="445" w:type="dxa"/>
          </w:tcPr>
          <w:p w14:paraId="4DC21BDC" w14:textId="2E1B959C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8905" w:type="dxa"/>
          </w:tcPr>
          <w:p w14:paraId="2AB3A70E" w14:textId="77777777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2762FB" w:rsidRPr="002762FB" w14:paraId="314FADE5" w14:textId="77777777" w:rsidTr="002762FB">
        <w:tc>
          <w:tcPr>
            <w:tcW w:w="445" w:type="dxa"/>
          </w:tcPr>
          <w:p w14:paraId="6A257BCB" w14:textId="73475DE8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8905" w:type="dxa"/>
          </w:tcPr>
          <w:p w14:paraId="3B0B0871" w14:textId="77777777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2762FB" w:rsidRPr="002762FB" w14:paraId="06ED47F2" w14:textId="77777777" w:rsidTr="002762FB">
        <w:tc>
          <w:tcPr>
            <w:tcW w:w="445" w:type="dxa"/>
          </w:tcPr>
          <w:p w14:paraId="58CEF1AC" w14:textId="13EA7E20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8905" w:type="dxa"/>
          </w:tcPr>
          <w:p w14:paraId="161A3844" w14:textId="77777777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2762FB" w:rsidRPr="002762FB" w14:paraId="178A8856" w14:textId="77777777" w:rsidTr="002762FB">
        <w:tc>
          <w:tcPr>
            <w:tcW w:w="445" w:type="dxa"/>
          </w:tcPr>
          <w:p w14:paraId="57EDCE14" w14:textId="25F55A62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8905" w:type="dxa"/>
          </w:tcPr>
          <w:p w14:paraId="5907B3D3" w14:textId="77777777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2762FB" w:rsidRPr="002762FB" w14:paraId="018320FE" w14:textId="77777777" w:rsidTr="002762FB">
        <w:tc>
          <w:tcPr>
            <w:tcW w:w="445" w:type="dxa"/>
          </w:tcPr>
          <w:p w14:paraId="389D0730" w14:textId="50992363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8905" w:type="dxa"/>
          </w:tcPr>
          <w:p w14:paraId="7B297BE6" w14:textId="77777777" w:rsidR="002762FB" w:rsidRPr="002762FB" w:rsidRDefault="002762FB" w:rsidP="002762FB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</w:tbl>
    <w:p w14:paraId="557339EE" w14:textId="77777777" w:rsidR="002762FB" w:rsidRPr="002762FB" w:rsidRDefault="002762FB" w:rsidP="002762FB">
      <w:pPr>
        <w:spacing w:line="360" w:lineRule="auto"/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32"/>
          <w:szCs w:val="32"/>
        </w:rPr>
      </w:pPr>
      <w:r w:rsidRPr="002762FB">
        <w:rPr>
          <w:b/>
          <w:bCs/>
          <w:sz w:val="32"/>
          <w:szCs w:val="32"/>
        </w:rPr>
        <w:br w:type="page"/>
      </w:r>
    </w:p>
    <w:p w14:paraId="710FB8EB" w14:textId="07FECFB6" w:rsidR="00860E01" w:rsidRDefault="00860E01" w:rsidP="00860E01">
      <w:pPr>
        <w:pStyle w:val="Heading3"/>
        <w:rPr>
          <w:b/>
          <w:bCs/>
          <w:sz w:val="48"/>
          <w:szCs w:val="48"/>
        </w:rPr>
      </w:pPr>
      <w:bookmarkStart w:id="36" w:name="_Toc175733744"/>
      <w:r>
        <w:rPr>
          <w:b/>
          <w:bCs/>
          <w:sz w:val="48"/>
          <w:szCs w:val="48"/>
        </w:rPr>
        <w:t>[EXTENDED] DAILY ROUTINE CHAT</w:t>
      </w:r>
      <w:bookmarkEnd w:id="35"/>
      <w:bookmarkEnd w:id="3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5"/>
        <w:gridCol w:w="419"/>
        <w:gridCol w:w="419"/>
        <w:gridCol w:w="419"/>
        <w:gridCol w:w="419"/>
        <w:gridCol w:w="419"/>
        <w:gridCol w:w="419"/>
        <w:gridCol w:w="419"/>
      </w:tblGrid>
      <w:tr w:rsidR="00860E01" w:rsidRPr="00971A41" w14:paraId="3BC65707" w14:textId="77777777" w:rsidTr="001903F0">
        <w:trPr>
          <w:tblHeader/>
        </w:trPr>
        <w:tc>
          <w:tcPr>
            <w:tcW w:w="6295" w:type="dxa"/>
          </w:tcPr>
          <w:p w14:paraId="0335F80D" w14:textId="77777777" w:rsidR="00860E01" w:rsidRPr="00B64B31" w:rsidRDefault="00860E01" w:rsidP="001903F0">
            <w:pPr>
              <w:jc w:val="right"/>
              <w:rPr>
                <w:b/>
                <w:bCs/>
                <w:sz w:val="40"/>
                <w:szCs w:val="40"/>
              </w:rPr>
            </w:pPr>
            <w:r w:rsidRPr="00B64B31">
              <w:rPr>
                <w:b/>
                <w:bCs/>
                <w:sz w:val="40"/>
                <w:szCs w:val="40"/>
              </w:rPr>
              <w:t>PERSON</w:t>
            </w:r>
          </w:p>
        </w:tc>
        <w:tc>
          <w:tcPr>
            <w:tcW w:w="419" w:type="dxa"/>
          </w:tcPr>
          <w:p w14:paraId="4879CBAF" w14:textId="77777777" w:rsidR="00860E01" w:rsidRPr="00B64B31" w:rsidRDefault="00860E01" w:rsidP="001903F0">
            <w:pPr>
              <w:rPr>
                <w:b/>
                <w:bCs/>
                <w:sz w:val="40"/>
                <w:szCs w:val="40"/>
              </w:rPr>
            </w:pPr>
            <w:r w:rsidRPr="00B64B31">
              <w:rPr>
                <w:b/>
                <w:bCs/>
                <w:sz w:val="40"/>
                <w:szCs w:val="40"/>
              </w:rPr>
              <w:t>1</w:t>
            </w:r>
          </w:p>
        </w:tc>
        <w:tc>
          <w:tcPr>
            <w:tcW w:w="419" w:type="dxa"/>
          </w:tcPr>
          <w:p w14:paraId="0387E4ED" w14:textId="77777777" w:rsidR="00860E01" w:rsidRPr="00B64B31" w:rsidRDefault="00860E01" w:rsidP="001903F0">
            <w:pPr>
              <w:rPr>
                <w:b/>
                <w:bCs/>
                <w:sz w:val="40"/>
                <w:szCs w:val="40"/>
              </w:rPr>
            </w:pPr>
            <w:r w:rsidRPr="00B64B31">
              <w:rPr>
                <w:b/>
                <w:bCs/>
                <w:sz w:val="40"/>
                <w:szCs w:val="40"/>
              </w:rPr>
              <w:t>2</w:t>
            </w:r>
          </w:p>
        </w:tc>
        <w:tc>
          <w:tcPr>
            <w:tcW w:w="419" w:type="dxa"/>
          </w:tcPr>
          <w:p w14:paraId="0F66153E" w14:textId="77777777" w:rsidR="00860E01" w:rsidRPr="00B64B31" w:rsidRDefault="00860E01" w:rsidP="001903F0">
            <w:pPr>
              <w:rPr>
                <w:b/>
                <w:bCs/>
                <w:sz w:val="40"/>
                <w:szCs w:val="40"/>
              </w:rPr>
            </w:pPr>
            <w:r w:rsidRPr="00B64B31">
              <w:rPr>
                <w:b/>
                <w:bCs/>
                <w:sz w:val="40"/>
                <w:szCs w:val="40"/>
              </w:rPr>
              <w:t>3</w:t>
            </w:r>
          </w:p>
        </w:tc>
        <w:tc>
          <w:tcPr>
            <w:tcW w:w="419" w:type="dxa"/>
          </w:tcPr>
          <w:p w14:paraId="5A49A764" w14:textId="77777777" w:rsidR="00860E01" w:rsidRPr="00B64B31" w:rsidRDefault="00860E01" w:rsidP="001903F0">
            <w:pPr>
              <w:rPr>
                <w:b/>
                <w:bCs/>
                <w:sz w:val="40"/>
                <w:szCs w:val="40"/>
              </w:rPr>
            </w:pPr>
            <w:r w:rsidRPr="00B64B31">
              <w:rPr>
                <w:b/>
                <w:bCs/>
                <w:sz w:val="40"/>
                <w:szCs w:val="40"/>
              </w:rPr>
              <w:t>4</w:t>
            </w:r>
          </w:p>
        </w:tc>
        <w:tc>
          <w:tcPr>
            <w:tcW w:w="419" w:type="dxa"/>
          </w:tcPr>
          <w:p w14:paraId="56A78630" w14:textId="77777777" w:rsidR="00860E01" w:rsidRPr="00B64B31" w:rsidRDefault="00860E01" w:rsidP="001903F0">
            <w:pPr>
              <w:rPr>
                <w:b/>
                <w:bCs/>
                <w:sz w:val="40"/>
                <w:szCs w:val="40"/>
              </w:rPr>
            </w:pPr>
            <w:r w:rsidRPr="00B64B31">
              <w:rPr>
                <w:b/>
                <w:bCs/>
                <w:sz w:val="40"/>
                <w:szCs w:val="40"/>
              </w:rPr>
              <w:t>5</w:t>
            </w:r>
          </w:p>
        </w:tc>
        <w:tc>
          <w:tcPr>
            <w:tcW w:w="419" w:type="dxa"/>
          </w:tcPr>
          <w:p w14:paraId="73D3B7A0" w14:textId="77777777" w:rsidR="00860E01" w:rsidRPr="00B64B31" w:rsidRDefault="00860E01" w:rsidP="001903F0">
            <w:pPr>
              <w:rPr>
                <w:b/>
                <w:bCs/>
                <w:sz w:val="40"/>
                <w:szCs w:val="40"/>
              </w:rPr>
            </w:pPr>
            <w:r w:rsidRPr="00B64B31">
              <w:rPr>
                <w:b/>
                <w:bCs/>
                <w:sz w:val="40"/>
                <w:szCs w:val="40"/>
              </w:rPr>
              <w:t>6</w:t>
            </w:r>
          </w:p>
        </w:tc>
        <w:tc>
          <w:tcPr>
            <w:tcW w:w="419" w:type="dxa"/>
          </w:tcPr>
          <w:p w14:paraId="1C386D50" w14:textId="77777777" w:rsidR="00860E01" w:rsidRPr="00B64B31" w:rsidRDefault="00860E01" w:rsidP="001903F0">
            <w:pPr>
              <w:rPr>
                <w:b/>
                <w:bCs/>
                <w:sz w:val="40"/>
                <w:szCs w:val="40"/>
              </w:rPr>
            </w:pPr>
            <w:r w:rsidRPr="00B64B31">
              <w:rPr>
                <w:b/>
                <w:bCs/>
                <w:sz w:val="40"/>
                <w:szCs w:val="40"/>
              </w:rPr>
              <w:t>7</w:t>
            </w:r>
          </w:p>
        </w:tc>
      </w:tr>
      <w:tr w:rsidR="00860E01" w:rsidRPr="00971A41" w14:paraId="5A93F2A2" w14:textId="77777777" w:rsidTr="001903F0">
        <w:trPr>
          <w:trHeight w:val="188"/>
        </w:trPr>
        <w:tc>
          <w:tcPr>
            <w:tcW w:w="6295" w:type="dxa"/>
          </w:tcPr>
          <w:p w14:paraId="43056D87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Do you have anything you want to talk to me about?</w:t>
            </w:r>
          </w:p>
        </w:tc>
        <w:tc>
          <w:tcPr>
            <w:tcW w:w="419" w:type="dxa"/>
          </w:tcPr>
          <w:p w14:paraId="4247A08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0E6DFC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4244CC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FA26CE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539728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7EB61E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C1707D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1932223C" w14:textId="77777777" w:rsidTr="001903F0">
        <w:trPr>
          <w:trHeight w:val="188"/>
        </w:trPr>
        <w:tc>
          <w:tcPr>
            <w:tcW w:w="6295" w:type="dxa"/>
          </w:tcPr>
          <w:p w14:paraId="78D0078A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FBE3F6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0933F7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BF5908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6B6EAB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256DCC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9615D0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73B4E2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0264FC0D" w14:textId="77777777" w:rsidTr="001903F0">
        <w:trPr>
          <w:trHeight w:val="188"/>
        </w:trPr>
        <w:tc>
          <w:tcPr>
            <w:tcW w:w="6295" w:type="dxa"/>
          </w:tcPr>
          <w:p w14:paraId="33581923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[Talk about something that you want to talk to him/her about.]</w:t>
            </w:r>
          </w:p>
        </w:tc>
        <w:tc>
          <w:tcPr>
            <w:tcW w:w="419" w:type="dxa"/>
          </w:tcPr>
          <w:p w14:paraId="55C9162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E649A9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48C197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DBA501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FA0268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DF1DEA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2F7AAE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47904B7" w14:textId="77777777" w:rsidTr="001903F0">
        <w:trPr>
          <w:trHeight w:val="188"/>
        </w:trPr>
        <w:tc>
          <w:tcPr>
            <w:tcW w:w="6295" w:type="dxa"/>
          </w:tcPr>
          <w:p w14:paraId="772629CE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E1EAEB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A20613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73F500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2EEFC5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5531B2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0456B9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23CE06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58E5BE7" w14:textId="77777777" w:rsidTr="001903F0">
        <w:trPr>
          <w:trHeight w:val="188"/>
        </w:trPr>
        <w:tc>
          <w:tcPr>
            <w:tcW w:w="6295" w:type="dxa"/>
          </w:tcPr>
          <w:p w14:paraId="51B6B6B9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did you have to figure out today?</w:t>
            </w:r>
          </w:p>
        </w:tc>
        <w:tc>
          <w:tcPr>
            <w:tcW w:w="419" w:type="dxa"/>
          </w:tcPr>
          <w:p w14:paraId="698CB3A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5D5868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B95E57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09107E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6EA1F7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EC6B2B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7C2C1B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BC4281B" w14:textId="77777777" w:rsidTr="001903F0">
        <w:trPr>
          <w:trHeight w:val="188"/>
        </w:trPr>
        <w:tc>
          <w:tcPr>
            <w:tcW w:w="6295" w:type="dxa"/>
          </w:tcPr>
          <w:p w14:paraId="61687F43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0E71F1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DA0382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696191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74E4BA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1B8D82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B4A0B0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2957C0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16DD24E" w14:textId="77777777" w:rsidTr="001903F0">
        <w:trPr>
          <w:trHeight w:val="188"/>
        </w:trPr>
        <w:tc>
          <w:tcPr>
            <w:tcW w:w="6295" w:type="dxa"/>
          </w:tcPr>
          <w:p w14:paraId="1F436E8D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what you had to figure out today.]</w:t>
            </w:r>
          </w:p>
        </w:tc>
        <w:tc>
          <w:tcPr>
            <w:tcW w:w="419" w:type="dxa"/>
          </w:tcPr>
          <w:p w14:paraId="78F4C96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1E028E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F8DD25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ECB958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333EC7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A02EF8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DAB587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6B8976C6" w14:textId="77777777" w:rsidTr="001903F0">
        <w:trPr>
          <w:trHeight w:val="188"/>
        </w:trPr>
        <w:tc>
          <w:tcPr>
            <w:tcW w:w="6295" w:type="dxa"/>
          </w:tcPr>
          <w:p w14:paraId="0D29C498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667AEE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2AE53F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4D75E4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549A5B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566122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7D2308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59BF81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C6B20A8" w14:textId="77777777" w:rsidTr="001903F0">
        <w:trPr>
          <w:trHeight w:val="188"/>
        </w:trPr>
        <w:tc>
          <w:tcPr>
            <w:tcW w:w="6295" w:type="dxa"/>
          </w:tcPr>
          <w:p w14:paraId="139E83C4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is a problem someone in your family is having right now?</w:t>
            </w:r>
          </w:p>
        </w:tc>
        <w:tc>
          <w:tcPr>
            <w:tcW w:w="419" w:type="dxa"/>
          </w:tcPr>
          <w:p w14:paraId="4331B72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54CB29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A6CB0C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6C7E07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CFC462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51CDE3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F87163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5FA4CC62" w14:textId="77777777" w:rsidTr="001903F0">
        <w:trPr>
          <w:trHeight w:val="188"/>
        </w:trPr>
        <w:tc>
          <w:tcPr>
            <w:tcW w:w="6295" w:type="dxa"/>
          </w:tcPr>
          <w:p w14:paraId="24D09231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0852E6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0510B2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0253E1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FCAF1C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7AA7D2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290B7F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4EEFE7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43720EAE" w14:textId="77777777" w:rsidTr="001903F0">
        <w:trPr>
          <w:trHeight w:val="188"/>
        </w:trPr>
        <w:tc>
          <w:tcPr>
            <w:tcW w:w="6295" w:type="dxa"/>
          </w:tcPr>
          <w:p w14:paraId="5041C26E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him/her a problem someone in your family is having right now.]</w:t>
            </w:r>
          </w:p>
        </w:tc>
        <w:tc>
          <w:tcPr>
            <w:tcW w:w="419" w:type="dxa"/>
          </w:tcPr>
          <w:p w14:paraId="05CCC3A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B7B121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B720B8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131B1C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A7D264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E328AF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4094A3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1D9F50DC" w14:textId="77777777" w:rsidTr="001903F0">
        <w:trPr>
          <w:trHeight w:val="188"/>
        </w:trPr>
        <w:tc>
          <w:tcPr>
            <w:tcW w:w="6295" w:type="dxa"/>
          </w:tcPr>
          <w:p w14:paraId="09AA011B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9F91EC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51DC9E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2D84D9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F2527B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F71887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18D608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7BBE07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06D8A9E1" w14:textId="77777777" w:rsidTr="001903F0">
        <w:trPr>
          <w:trHeight w:val="188"/>
        </w:trPr>
        <w:tc>
          <w:tcPr>
            <w:tcW w:w="6295" w:type="dxa"/>
          </w:tcPr>
          <w:p w14:paraId="03EDC5AB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special purchases do you have to make today?</w:t>
            </w:r>
          </w:p>
        </w:tc>
        <w:tc>
          <w:tcPr>
            <w:tcW w:w="419" w:type="dxa"/>
          </w:tcPr>
          <w:p w14:paraId="53C4D80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19FA8F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522806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7A3988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A1F289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8660A5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DA8913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A90EF8D" w14:textId="77777777" w:rsidTr="001903F0">
        <w:trPr>
          <w:trHeight w:val="188"/>
        </w:trPr>
        <w:tc>
          <w:tcPr>
            <w:tcW w:w="6295" w:type="dxa"/>
          </w:tcPr>
          <w:p w14:paraId="40F9D29D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B119B8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D87DF8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0984B2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D88586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2B478E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090128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224D87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58403C2F" w14:textId="77777777" w:rsidTr="001903F0">
        <w:trPr>
          <w:trHeight w:val="188"/>
        </w:trPr>
        <w:tc>
          <w:tcPr>
            <w:tcW w:w="6295" w:type="dxa"/>
          </w:tcPr>
          <w:p w14:paraId="1542AF0B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Have you tried anything new lately?</w:t>
            </w:r>
          </w:p>
        </w:tc>
        <w:tc>
          <w:tcPr>
            <w:tcW w:w="419" w:type="dxa"/>
          </w:tcPr>
          <w:p w14:paraId="3A42030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17AE8B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33E0DF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EAAAEF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508468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98767D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AA85E8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558F1D96" w14:textId="77777777" w:rsidTr="001903F0">
        <w:trPr>
          <w:trHeight w:val="188"/>
        </w:trPr>
        <w:tc>
          <w:tcPr>
            <w:tcW w:w="6295" w:type="dxa"/>
          </w:tcPr>
          <w:p w14:paraId="3351C5AB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3190ED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35BCA5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36D485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27CECF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D9AFAB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D9159E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C32024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6D397E45" w14:textId="77777777" w:rsidTr="001903F0">
        <w:trPr>
          <w:trHeight w:val="188"/>
        </w:trPr>
        <w:tc>
          <w:tcPr>
            <w:tcW w:w="6295" w:type="dxa"/>
          </w:tcPr>
          <w:p w14:paraId="6E6EE69F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[Tell him/her </w:t>
            </w:r>
            <w:proofErr w:type="gramStart"/>
            <w:r>
              <w:rPr>
                <w:b/>
                <w:bCs/>
                <w:sz w:val="28"/>
                <w:szCs w:val="28"/>
              </w:rPr>
              <w:t>what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you have tried new lately.]</w:t>
            </w:r>
          </w:p>
        </w:tc>
        <w:tc>
          <w:tcPr>
            <w:tcW w:w="419" w:type="dxa"/>
          </w:tcPr>
          <w:p w14:paraId="2F92478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9CE603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D4D8F2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37959A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170518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CF3776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339D8A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5F9BA5AE" w14:textId="77777777" w:rsidTr="001903F0">
        <w:trPr>
          <w:trHeight w:val="188"/>
        </w:trPr>
        <w:tc>
          <w:tcPr>
            <w:tcW w:w="6295" w:type="dxa"/>
          </w:tcPr>
          <w:p w14:paraId="51AE03B8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BD17DF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EDB2C1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936B49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2BAB69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FFC498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C9D852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209089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56B10C46" w14:textId="77777777" w:rsidTr="001903F0">
        <w:trPr>
          <w:trHeight w:val="188"/>
        </w:trPr>
        <w:tc>
          <w:tcPr>
            <w:tcW w:w="6295" w:type="dxa"/>
          </w:tcPr>
          <w:p w14:paraId="712FE4CA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what special purchases you had to make today.]</w:t>
            </w:r>
          </w:p>
        </w:tc>
        <w:tc>
          <w:tcPr>
            <w:tcW w:w="419" w:type="dxa"/>
          </w:tcPr>
          <w:p w14:paraId="55691EC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CCDB83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B21EC1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F6B898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B87989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BF6D56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76632A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DC2472E" w14:textId="77777777" w:rsidTr="001903F0">
        <w:trPr>
          <w:trHeight w:val="188"/>
        </w:trPr>
        <w:tc>
          <w:tcPr>
            <w:tcW w:w="6295" w:type="dxa"/>
          </w:tcPr>
          <w:p w14:paraId="6130C5B3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71D4FE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A90002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162B5D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2E661C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B42E2F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0091FE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91AA1E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0B6EA26F" w14:textId="77777777" w:rsidTr="001903F0">
        <w:trPr>
          <w:trHeight w:val="188"/>
        </w:trPr>
        <w:tc>
          <w:tcPr>
            <w:tcW w:w="6295" w:type="dxa"/>
          </w:tcPr>
          <w:p w14:paraId="113179E5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do you plan on buying from a store and/or online?</w:t>
            </w:r>
          </w:p>
        </w:tc>
        <w:tc>
          <w:tcPr>
            <w:tcW w:w="419" w:type="dxa"/>
          </w:tcPr>
          <w:p w14:paraId="321DF2E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1FD326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98498F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EED81B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895391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FBC26B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026CC0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7BE7C600" w14:textId="77777777" w:rsidTr="001903F0">
        <w:trPr>
          <w:trHeight w:val="188"/>
        </w:trPr>
        <w:tc>
          <w:tcPr>
            <w:tcW w:w="6295" w:type="dxa"/>
          </w:tcPr>
          <w:p w14:paraId="2E5A2709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3984C4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4B308A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35EAAE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1CE61E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58E2DB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A7D713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96C543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BB276CC" w14:textId="77777777" w:rsidTr="001903F0">
        <w:trPr>
          <w:trHeight w:val="188"/>
        </w:trPr>
        <w:tc>
          <w:tcPr>
            <w:tcW w:w="6295" w:type="dxa"/>
          </w:tcPr>
          <w:p w14:paraId="05A3F028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him/her what you plan on buying from a store and/or online.]</w:t>
            </w:r>
          </w:p>
        </w:tc>
        <w:tc>
          <w:tcPr>
            <w:tcW w:w="419" w:type="dxa"/>
          </w:tcPr>
          <w:p w14:paraId="7D40CF4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A5C98B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D5C11C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022E2F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5694E1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3E5523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F9113D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4D342E4E" w14:textId="77777777" w:rsidTr="001903F0">
        <w:trPr>
          <w:trHeight w:val="188"/>
        </w:trPr>
        <w:tc>
          <w:tcPr>
            <w:tcW w:w="6295" w:type="dxa"/>
          </w:tcPr>
          <w:p w14:paraId="78842E5F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1F3F08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65FCC0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423FA7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34CC61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3576E2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C28B20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0439EE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4AF14F57" w14:textId="77777777" w:rsidTr="001903F0">
        <w:trPr>
          <w:trHeight w:val="188"/>
        </w:trPr>
        <w:tc>
          <w:tcPr>
            <w:tcW w:w="6295" w:type="dxa"/>
          </w:tcPr>
          <w:p w14:paraId="65E1421F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are the upcoming family birthdays?</w:t>
            </w:r>
          </w:p>
        </w:tc>
        <w:tc>
          <w:tcPr>
            <w:tcW w:w="419" w:type="dxa"/>
          </w:tcPr>
          <w:p w14:paraId="0DB28CA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5CAEA5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48DC9C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E81AE0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FFE363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67360A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34FE42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ABE32B8" w14:textId="77777777" w:rsidTr="001903F0">
        <w:trPr>
          <w:trHeight w:val="188"/>
        </w:trPr>
        <w:tc>
          <w:tcPr>
            <w:tcW w:w="6295" w:type="dxa"/>
          </w:tcPr>
          <w:p w14:paraId="267D90E7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A2CAEA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F353A7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8110CD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125BE7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0089D7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58DCDF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C22B67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57E62D02" w14:textId="77777777" w:rsidTr="001903F0">
        <w:trPr>
          <w:trHeight w:val="188"/>
        </w:trPr>
        <w:tc>
          <w:tcPr>
            <w:tcW w:w="6295" w:type="dxa"/>
          </w:tcPr>
          <w:p w14:paraId="5DAC879F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him/her the upcoming family birthdays.]</w:t>
            </w:r>
          </w:p>
        </w:tc>
        <w:tc>
          <w:tcPr>
            <w:tcW w:w="419" w:type="dxa"/>
          </w:tcPr>
          <w:p w14:paraId="3EDBC33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FDDEB4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F96EC4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BF2A36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67370D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5BC105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ACCA51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3BB236C5" w14:textId="77777777" w:rsidTr="001903F0">
        <w:trPr>
          <w:trHeight w:val="188"/>
        </w:trPr>
        <w:tc>
          <w:tcPr>
            <w:tcW w:w="6295" w:type="dxa"/>
          </w:tcPr>
          <w:p w14:paraId="345994C5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BAD2AB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D4DD1C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D75AAD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626E09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C8260A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0C2230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2C5DCB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16FEFB3F" w14:textId="77777777" w:rsidTr="001903F0">
        <w:tc>
          <w:tcPr>
            <w:tcW w:w="6295" w:type="dxa"/>
          </w:tcPr>
          <w:p w14:paraId="3EEC03ED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Are you copacetic, satisfied?</w:t>
            </w:r>
          </w:p>
        </w:tc>
        <w:tc>
          <w:tcPr>
            <w:tcW w:w="419" w:type="dxa"/>
          </w:tcPr>
          <w:p w14:paraId="7F5F653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9BA480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A69B04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39C39B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B5EAB2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9D894D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4D2D34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AAC1CBF" w14:textId="77777777" w:rsidTr="001903F0">
        <w:tc>
          <w:tcPr>
            <w:tcW w:w="6295" w:type="dxa"/>
          </w:tcPr>
          <w:p w14:paraId="4EF94DD1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D2B320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D2B0DF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7C4556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20D875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C0D170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D3930E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615BAC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F73E3B9" w14:textId="77777777" w:rsidTr="001903F0">
        <w:tc>
          <w:tcPr>
            <w:tcW w:w="6295" w:type="dxa"/>
          </w:tcPr>
          <w:p w14:paraId="27D78FCC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him/her if you are copasetic, satisfied.]</w:t>
            </w:r>
          </w:p>
        </w:tc>
        <w:tc>
          <w:tcPr>
            <w:tcW w:w="419" w:type="dxa"/>
          </w:tcPr>
          <w:p w14:paraId="13B458B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8BCCCB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E052BB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76BED8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283C47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4149EB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61A712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1E5729AE" w14:textId="77777777" w:rsidTr="001903F0">
        <w:tc>
          <w:tcPr>
            <w:tcW w:w="6295" w:type="dxa"/>
          </w:tcPr>
          <w:p w14:paraId="0BF40208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AFEADD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7610A0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0C9482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4E1520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3141B2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56172E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6816D9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4B51943" w14:textId="77777777" w:rsidTr="001903F0">
        <w:tc>
          <w:tcPr>
            <w:tcW w:w="6295" w:type="dxa"/>
          </w:tcPr>
          <w:p w14:paraId="10E6C58A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Did you dance in happiness lately?</w:t>
            </w:r>
          </w:p>
        </w:tc>
        <w:tc>
          <w:tcPr>
            <w:tcW w:w="419" w:type="dxa"/>
          </w:tcPr>
          <w:p w14:paraId="003503F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CE6FE5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4B82BF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87C961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E95DCD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646BB8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294776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06390353" w14:textId="77777777" w:rsidTr="001903F0">
        <w:tc>
          <w:tcPr>
            <w:tcW w:w="6295" w:type="dxa"/>
          </w:tcPr>
          <w:p w14:paraId="5296E253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17572D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1C2FF5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0CA7BA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2F6B33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D45F24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F6C585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A861DF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0969C61B" w14:textId="77777777" w:rsidTr="001903F0">
        <w:tc>
          <w:tcPr>
            <w:tcW w:w="6295" w:type="dxa"/>
          </w:tcPr>
          <w:p w14:paraId="5441323C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him/her if you danced in happiness lately.]</w:t>
            </w:r>
          </w:p>
        </w:tc>
        <w:tc>
          <w:tcPr>
            <w:tcW w:w="419" w:type="dxa"/>
          </w:tcPr>
          <w:p w14:paraId="643112A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9A51E8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E91120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E6DB9C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27E328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E6580D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70BC3F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02A11737" w14:textId="77777777" w:rsidTr="001903F0">
        <w:trPr>
          <w:trHeight w:val="166"/>
        </w:trPr>
        <w:tc>
          <w:tcPr>
            <w:tcW w:w="6295" w:type="dxa"/>
          </w:tcPr>
          <w:p w14:paraId="39E1B873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36DE7E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A6721E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18C543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F88804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2ADEEA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5A91B6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38C90F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79FEFE51" w14:textId="77777777" w:rsidTr="001903F0">
        <w:tc>
          <w:tcPr>
            <w:tcW w:w="6295" w:type="dxa"/>
          </w:tcPr>
          <w:p w14:paraId="79044C27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new home projects do you plan to do?</w:t>
            </w:r>
          </w:p>
        </w:tc>
        <w:tc>
          <w:tcPr>
            <w:tcW w:w="419" w:type="dxa"/>
          </w:tcPr>
          <w:p w14:paraId="34EA76B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1D8654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5B1393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AEDD61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13A1C2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D56ACD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132193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30B17862" w14:textId="77777777" w:rsidTr="001903F0">
        <w:tc>
          <w:tcPr>
            <w:tcW w:w="6295" w:type="dxa"/>
          </w:tcPr>
          <w:p w14:paraId="466F5C5E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937599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B74CEB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B2B530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81CA90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E8E477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3578D4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0D46EF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59704464" w14:textId="77777777" w:rsidTr="001903F0">
        <w:tc>
          <w:tcPr>
            <w:tcW w:w="6295" w:type="dxa"/>
          </w:tcPr>
          <w:p w14:paraId="2364171A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her/him home projects you plan to do.]</w:t>
            </w:r>
          </w:p>
        </w:tc>
        <w:tc>
          <w:tcPr>
            <w:tcW w:w="419" w:type="dxa"/>
          </w:tcPr>
          <w:p w14:paraId="51D70F9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27D26A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641EED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A73FA0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E4BD58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E4B86F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285934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777091A6" w14:textId="77777777" w:rsidTr="001903F0">
        <w:tc>
          <w:tcPr>
            <w:tcW w:w="6295" w:type="dxa"/>
          </w:tcPr>
          <w:p w14:paraId="42FC873F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CDD615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3EC1E3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44F4B0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0FEA78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46DF1A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8DBBCE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0EAB6B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1417E944" w14:textId="77777777" w:rsidTr="001903F0">
        <w:tc>
          <w:tcPr>
            <w:tcW w:w="6295" w:type="dxa"/>
          </w:tcPr>
          <w:p w14:paraId="34908138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Look and tell me what movies are playing at movie theaters in your area that you would like to see.</w:t>
            </w:r>
          </w:p>
        </w:tc>
        <w:tc>
          <w:tcPr>
            <w:tcW w:w="419" w:type="dxa"/>
          </w:tcPr>
          <w:p w14:paraId="26BA1B2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CB1ABB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71697C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8C97B8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494691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C8FA38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D80DFD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14D115FD" w14:textId="77777777" w:rsidTr="001903F0">
        <w:tc>
          <w:tcPr>
            <w:tcW w:w="6295" w:type="dxa"/>
          </w:tcPr>
          <w:p w14:paraId="745C84FB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C6682A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3AE0E4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7660DE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12F865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742BA3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5EF73D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E3B524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45D340F" w14:textId="77777777" w:rsidTr="001903F0">
        <w:tc>
          <w:tcPr>
            <w:tcW w:w="6295" w:type="dxa"/>
          </w:tcPr>
          <w:p w14:paraId="34453F5C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[Look and tell her/her what moves are playing at movie theaters in your area that you would like to see.]</w:t>
            </w:r>
          </w:p>
        </w:tc>
        <w:tc>
          <w:tcPr>
            <w:tcW w:w="419" w:type="dxa"/>
          </w:tcPr>
          <w:p w14:paraId="5F9C8BF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3B2003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EBDDE2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501025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2C2D07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6C351E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E2AA08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7DCB8DCC" w14:textId="77777777" w:rsidTr="001903F0">
        <w:tc>
          <w:tcPr>
            <w:tcW w:w="6295" w:type="dxa"/>
          </w:tcPr>
          <w:p w14:paraId="26A2F533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4A55F8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74E61C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50A282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1B3024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B6A909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23AD3C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5DBD6C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4B92CA6E" w14:textId="77777777" w:rsidTr="001903F0">
        <w:tc>
          <w:tcPr>
            <w:tcW w:w="6295" w:type="dxa"/>
          </w:tcPr>
          <w:p w14:paraId="050BC579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mental work are you working on?</w:t>
            </w:r>
          </w:p>
        </w:tc>
        <w:tc>
          <w:tcPr>
            <w:tcW w:w="419" w:type="dxa"/>
          </w:tcPr>
          <w:p w14:paraId="2FA357E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86FDB1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634AE3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E0D2C6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A6E62B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7CE99E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BF39B1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4B720FAC" w14:textId="77777777" w:rsidTr="001903F0">
        <w:tc>
          <w:tcPr>
            <w:tcW w:w="6295" w:type="dxa"/>
          </w:tcPr>
          <w:p w14:paraId="596CB39A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A330C6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36F0BF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62A6F3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4FABB6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1F4070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9BE829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CA5B08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0F9EABA5" w14:textId="77777777" w:rsidTr="001903F0">
        <w:tc>
          <w:tcPr>
            <w:tcW w:w="6295" w:type="dxa"/>
          </w:tcPr>
          <w:p w14:paraId="71D01126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him/her mental work you are working on.]</w:t>
            </w:r>
          </w:p>
        </w:tc>
        <w:tc>
          <w:tcPr>
            <w:tcW w:w="419" w:type="dxa"/>
          </w:tcPr>
          <w:p w14:paraId="562ECC9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C6B014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01D3E3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CE87EA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E4F88C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C3E6E3E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2180C5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1FA91B66" w14:textId="77777777" w:rsidTr="001903F0">
        <w:tc>
          <w:tcPr>
            <w:tcW w:w="6295" w:type="dxa"/>
          </w:tcPr>
          <w:p w14:paraId="552B8F57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326D18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33FEDA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68BC99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BC1E57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88C03B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E7700B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663045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3EE22FDF" w14:textId="77777777" w:rsidTr="001903F0">
        <w:tc>
          <w:tcPr>
            <w:tcW w:w="6295" w:type="dxa"/>
          </w:tcPr>
          <w:p w14:paraId="358CE395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are your plans for the next holiday?</w:t>
            </w:r>
          </w:p>
        </w:tc>
        <w:tc>
          <w:tcPr>
            <w:tcW w:w="419" w:type="dxa"/>
          </w:tcPr>
          <w:p w14:paraId="7903A89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C66898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4B8067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2DDFDE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962FAA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536FA8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9355A9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A9CA809" w14:textId="77777777" w:rsidTr="001903F0">
        <w:tc>
          <w:tcPr>
            <w:tcW w:w="6295" w:type="dxa"/>
          </w:tcPr>
          <w:p w14:paraId="06535B00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6D6D26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A53D87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DA36B6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15B132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DFB5BE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F01430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E75070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3ED55C48" w14:textId="77777777" w:rsidTr="001903F0">
        <w:tc>
          <w:tcPr>
            <w:tcW w:w="6295" w:type="dxa"/>
          </w:tcPr>
          <w:p w14:paraId="56E73616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him/her your plans for the next holiday.]</w:t>
            </w:r>
          </w:p>
        </w:tc>
        <w:tc>
          <w:tcPr>
            <w:tcW w:w="419" w:type="dxa"/>
          </w:tcPr>
          <w:p w14:paraId="7F12DB8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17BEB3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9FA45B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1513693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3A78EFA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E24E41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84FF77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2A09D46D" w14:textId="77777777" w:rsidTr="001903F0">
        <w:tc>
          <w:tcPr>
            <w:tcW w:w="6295" w:type="dxa"/>
          </w:tcPr>
          <w:p w14:paraId="1A421E02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586031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132B8A5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1E2598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39048E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148E79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4E93C0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2B0F73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7BE1273F" w14:textId="77777777" w:rsidTr="001903F0">
        <w:tc>
          <w:tcPr>
            <w:tcW w:w="6295" w:type="dxa"/>
          </w:tcPr>
          <w:p w14:paraId="56271756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 are your plans for this weekend?</w:t>
            </w:r>
          </w:p>
        </w:tc>
        <w:tc>
          <w:tcPr>
            <w:tcW w:w="419" w:type="dxa"/>
          </w:tcPr>
          <w:p w14:paraId="34B731D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30082C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5A740B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C6BE1D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1C3B1B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B85DE07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9A3618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521C1297" w14:textId="77777777" w:rsidTr="001903F0">
        <w:tc>
          <w:tcPr>
            <w:tcW w:w="6295" w:type="dxa"/>
          </w:tcPr>
          <w:p w14:paraId="07AB865D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A4E559B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0A37018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B41CF2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6B455A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F4766F2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1454C59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7A8EC4AD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60E01" w:rsidRPr="00971A41" w14:paraId="3BCDD3DE" w14:textId="77777777" w:rsidTr="001903F0">
        <w:tc>
          <w:tcPr>
            <w:tcW w:w="6295" w:type="dxa"/>
          </w:tcPr>
          <w:p w14:paraId="1A01FA82" w14:textId="77777777" w:rsidR="00860E01" w:rsidRDefault="00860E01" w:rsidP="001903F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[Tell your plans for this weekend.]</w:t>
            </w:r>
          </w:p>
        </w:tc>
        <w:tc>
          <w:tcPr>
            <w:tcW w:w="419" w:type="dxa"/>
          </w:tcPr>
          <w:p w14:paraId="58F403EC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24476581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620DC780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45AB57D6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59557A84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3F4A089F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dxa"/>
          </w:tcPr>
          <w:p w14:paraId="1639A078" w14:textId="77777777" w:rsidR="00860E01" w:rsidRPr="00971A41" w:rsidRDefault="00860E01" w:rsidP="001903F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6245AEEF" w14:textId="77777777" w:rsidR="00860E01" w:rsidRDefault="00860E01" w:rsidP="00860E01">
      <w:pPr>
        <w:rPr>
          <w:b/>
          <w:bCs/>
          <w:sz w:val="28"/>
          <w:szCs w:val="28"/>
        </w:rPr>
      </w:pPr>
      <w:r w:rsidRPr="00971A41">
        <w:rPr>
          <w:b/>
          <w:bCs/>
          <w:sz w:val="28"/>
          <w:szCs w:val="28"/>
        </w:rPr>
        <w:br w:type="page"/>
      </w:r>
    </w:p>
    <w:p w14:paraId="2654E503" w14:textId="77777777" w:rsidR="00860E01" w:rsidRPr="00006366" w:rsidRDefault="00860E01" w:rsidP="00860E01">
      <w:pPr>
        <w:pStyle w:val="Heading2"/>
        <w:rPr>
          <w:b/>
          <w:bCs/>
          <w:sz w:val="48"/>
          <w:szCs w:val="48"/>
        </w:rPr>
      </w:pPr>
      <w:bookmarkStart w:id="37" w:name="_Toc102670185"/>
      <w:bookmarkStart w:id="38" w:name="_Toc123125952"/>
      <w:bookmarkStart w:id="39" w:name="_Toc110373249"/>
      <w:bookmarkStart w:id="40" w:name="_Toc121865219"/>
      <w:bookmarkStart w:id="41" w:name="_Toc121726317"/>
      <w:bookmarkStart w:id="42" w:name="_Toc121726314"/>
      <w:bookmarkStart w:id="43" w:name="_Toc102670200"/>
      <w:bookmarkStart w:id="44" w:name="_Toc110507828"/>
      <w:bookmarkStart w:id="45" w:name="_Toc175733745"/>
      <w:bookmarkEnd w:id="33"/>
      <w:r w:rsidRPr="00006366">
        <w:rPr>
          <w:b/>
          <w:bCs/>
          <w:sz w:val="48"/>
          <w:szCs w:val="48"/>
        </w:rPr>
        <w:t>WOMANLY/MANLY STUFF; “A WOMAN’S/MAN’S LIFE”</w:t>
      </w:r>
      <w:bookmarkEnd w:id="37"/>
      <w:bookmarkEnd w:id="38"/>
      <w:bookmarkEnd w:id="4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48"/>
        <w:gridCol w:w="410"/>
        <w:gridCol w:w="410"/>
        <w:gridCol w:w="426"/>
        <w:gridCol w:w="410"/>
        <w:gridCol w:w="410"/>
        <w:gridCol w:w="426"/>
        <w:gridCol w:w="410"/>
      </w:tblGrid>
      <w:tr w:rsidR="00860E01" w:rsidRPr="00006366" w14:paraId="59D89504" w14:textId="77777777" w:rsidTr="001903F0">
        <w:trPr>
          <w:tblHeader/>
        </w:trPr>
        <w:tc>
          <w:tcPr>
            <w:tcW w:w="6663" w:type="dxa"/>
          </w:tcPr>
          <w:p w14:paraId="21E263EE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3" w:type="dxa"/>
          </w:tcPr>
          <w:p w14:paraId="0520720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1</w:t>
            </w:r>
          </w:p>
        </w:tc>
        <w:tc>
          <w:tcPr>
            <w:tcW w:w="411" w:type="dxa"/>
          </w:tcPr>
          <w:p w14:paraId="48C29AA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2</w:t>
            </w:r>
          </w:p>
        </w:tc>
        <w:tc>
          <w:tcPr>
            <w:tcW w:w="428" w:type="dxa"/>
          </w:tcPr>
          <w:p w14:paraId="6CB4EAE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3</w:t>
            </w:r>
          </w:p>
        </w:tc>
        <w:tc>
          <w:tcPr>
            <w:tcW w:w="411" w:type="dxa"/>
          </w:tcPr>
          <w:p w14:paraId="73A3F2F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4</w:t>
            </w:r>
          </w:p>
        </w:tc>
        <w:tc>
          <w:tcPr>
            <w:tcW w:w="411" w:type="dxa"/>
          </w:tcPr>
          <w:p w14:paraId="73ACA1C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5</w:t>
            </w:r>
          </w:p>
        </w:tc>
        <w:tc>
          <w:tcPr>
            <w:tcW w:w="428" w:type="dxa"/>
          </w:tcPr>
          <w:p w14:paraId="40C83EF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6</w:t>
            </w:r>
          </w:p>
        </w:tc>
        <w:tc>
          <w:tcPr>
            <w:tcW w:w="411" w:type="dxa"/>
          </w:tcPr>
          <w:p w14:paraId="5D246F8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7</w:t>
            </w:r>
          </w:p>
        </w:tc>
      </w:tr>
      <w:tr w:rsidR="00860E01" w:rsidRPr="00006366" w14:paraId="17DB58B4" w14:textId="77777777" w:rsidTr="001903F0">
        <w:tc>
          <w:tcPr>
            <w:tcW w:w="6663" w:type="dxa"/>
          </w:tcPr>
          <w:p w14:paraId="64D9B303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 w:rsidRPr="00006366">
              <w:rPr>
                <w:b/>
                <w:bCs/>
                <w:sz w:val="32"/>
                <w:szCs w:val="32"/>
              </w:rPr>
              <w:t>TO WOMEN</w:t>
            </w:r>
          </w:p>
        </w:tc>
        <w:tc>
          <w:tcPr>
            <w:tcW w:w="413" w:type="dxa"/>
          </w:tcPr>
          <w:p w14:paraId="0EB55DE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EDFF1E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0512C3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5197A3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D727A1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3BC232E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4276F0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DDB27FD" w14:textId="77777777" w:rsidTr="001903F0">
        <w:tc>
          <w:tcPr>
            <w:tcW w:w="6663" w:type="dxa"/>
          </w:tcPr>
          <w:p w14:paraId="54E6C03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physically improvement do you wish you could get done?</w:t>
            </w:r>
          </w:p>
        </w:tc>
        <w:tc>
          <w:tcPr>
            <w:tcW w:w="413" w:type="dxa"/>
          </w:tcPr>
          <w:p w14:paraId="3368DB1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8AADF4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E443DF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B094BA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EA7036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8397A4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015C2B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846EA14" w14:textId="77777777" w:rsidTr="001903F0">
        <w:tc>
          <w:tcPr>
            <w:tcW w:w="6663" w:type="dxa"/>
          </w:tcPr>
          <w:p w14:paraId="3B9A026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1E5A392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650497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11E429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0ECE90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BB4936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987927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109993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095A39B8" w14:textId="77777777" w:rsidTr="001903F0">
        <w:tc>
          <w:tcPr>
            <w:tcW w:w="6663" w:type="dxa"/>
          </w:tcPr>
          <w:p w14:paraId="338EF61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 xml:space="preserve">Do you need some money for something?  What?  </w:t>
            </w:r>
            <w:r w:rsidRPr="00006366">
              <w:rPr>
                <w:b/>
                <w:bCs/>
                <w:sz w:val="32"/>
                <w:szCs w:val="32"/>
              </w:rPr>
              <w:t>[Giving her just $5 will make her world full of light.  What’s $5?]</w:t>
            </w:r>
          </w:p>
        </w:tc>
        <w:tc>
          <w:tcPr>
            <w:tcW w:w="413" w:type="dxa"/>
          </w:tcPr>
          <w:p w14:paraId="0E833DE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BEB6CB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1B6641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D2BE99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8ACB76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3504756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719F1B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723FF357" w14:textId="77777777" w:rsidTr="001903F0">
        <w:tc>
          <w:tcPr>
            <w:tcW w:w="6663" w:type="dxa"/>
          </w:tcPr>
          <w:p w14:paraId="65650B9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707A0E6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5872C8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DC4305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A7FC97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360628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3B174E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9DF2FF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2DCD7639" w14:textId="77777777" w:rsidTr="001903F0">
        <w:tc>
          <w:tcPr>
            <w:tcW w:w="6663" w:type="dxa"/>
          </w:tcPr>
          <w:p w14:paraId="1A673DE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05BF878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FBF75D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F17FE7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688DFE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C02C39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116387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C80371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03B61D31" w14:textId="77777777" w:rsidTr="001903F0">
        <w:tc>
          <w:tcPr>
            <w:tcW w:w="6663" w:type="dxa"/>
          </w:tcPr>
          <w:p w14:paraId="3E3D238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is another problem that someone in the family is having?</w:t>
            </w:r>
          </w:p>
        </w:tc>
        <w:tc>
          <w:tcPr>
            <w:tcW w:w="413" w:type="dxa"/>
          </w:tcPr>
          <w:p w14:paraId="4A88BC1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AA3EA0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D57346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581AC6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ABEED2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99D3B9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0053B0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4B1E946" w14:textId="77777777" w:rsidTr="001903F0">
        <w:tc>
          <w:tcPr>
            <w:tcW w:w="6663" w:type="dxa"/>
          </w:tcPr>
          <w:p w14:paraId="7C8A834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68DAB6D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9A47E8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6965AD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1275EC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E6C5B2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DF2A77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1102D9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6106B82" w14:textId="77777777" w:rsidTr="001903F0">
        <w:tc>
          <w:tcPr>
            <w:tcW w:w="6663" w:type="dxa"/>
          </w:tcPr>
          <w:p w14:paraId="284F001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problem (s) are you having with businesses?</w:t>
            </w:r>
          </w:p>
        </w:tc>
        <w:tc>
          <w:tcPr>
            <w:tcW w:w="413" w:type="dxa"/>
          </w:tcPr>
          <w:p w14:paraId="79C34E2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499A87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5E10B4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57AEDD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803811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97D02D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BE39D2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41F2603E" w14:textId="77777777" w:rsidTr="001903F0">
        <w:tc>
          <w:tcPr>
            <w:tcW w:w="6663" w:type="dxa"/>
          </w:tcPr>
          <w:p w14:paraId="4EF9369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49B0FD7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5F80B8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37DE2ED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1B7421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E70879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E0D732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507A92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4A164767" w14:textId="77777777" w:rsidTr="001903F0">
        <w:tc>
          <w:tcPr>
            <w:tcW w:w="6663" w:type="dxa"/>
          </w:tcPr>
          <w:p w14:paraId="0A63013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13327AE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2A1437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FA6D0E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DA8F42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5AA510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1F37ED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555DD4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24570C8" w14:textId="77777777" w:rsidTr="001903F0">
        <w:tc>
          <w:tcPr>
            <w:tcW w:w="6663" w:type="dxa"/>
          </w:tcPr>
          <w:p w14:paraId="53BE221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personal business must you get done today?</w:t>
            </w:r>
          </w:p>
        </w:tc>
        <w:tc>
          <w:tcPr>
            <w:tcW w:w="413" w:type="dxa"/>
          </w:tcPr>
          <w:p w14:paraId="402FC1B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327B47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543266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C2509D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3F79EC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D93F79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08D280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2AC2163" w14:textId="77777777" w:rsidTr="001903F0">
        <w:tc>
          <w:tcPr>
            <w:tcW w:w="6663" w:type="dxa"/>
          </w:tcPr>
          <w:p w14:paraId="0D04732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7EC1CE5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C14FA0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BC7C68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A177AD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1CF54B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9F160B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C1953A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22F03A5" w14:textId="77777777" w:rsidTr="001903F0">
        <w:tc>
          <w:tcPr>
            <w:tcW w:w="6663" w:type="dxa"/>
          </w:tcPr>
          <w:p w14:paraId="1089B16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Shopping do you need to do today?</w:t>
            </w:r>
          </w:p>
        </w:tc>
        <w:tc>
          <w:tcPr>
            <w:tcW w:w="413" w:type="dxa"/>
          </w:tcPr>
          <w:p w14:paraId="0D66849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0FA8BF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16D7A7F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A54966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A1A290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8A411C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94B209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6E24CFF3" w14:textId="77777777" w:rsidTr="001903F0">
        <w:tc>
          <w:tcPr>
            <w:tcW w:w="6663" w:type="dxa"/>
          </w:tcPr>
          <w:p w14:paraId="70ABBE4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07AEEAB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C6ED7A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35305F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318C3B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818843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F960CA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A710DA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2A1AF94E" w14:textId="77777777" w:rsidTr="001903F0">
        <w:tc>
          <w:tcPr>
            <w:tcW w:w="6663" w:type="dxa"/>
          </w:tcPr>
          <w:p w14:paraId="154A7DC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65C8600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31A09B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8F2E13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8B7800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2B7867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5ADD7E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941530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BD4E56E" w14:textId="77777777" w:rsidTr="001903F0">
        <w:tc>
          <w:tcPr>
            <w:tcW w:w="6663" w:type="dxa"/>
          </w:tcPr>
          <w:p w14:paraId="67DADCE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Do you have enough makeup?</w:t>
            </w:r>
          </w:p>
        </w:tc>
        <w:tc>
          <w:tcPr>
            <w:tcW w:w="413" w:type="dxa"/>
          </w:tcPr>
          <w:p w14:paraId="525A8E1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70B182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FAB32D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5C945E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58AAD5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429C6D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1BD077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7E59540" w14:textId="77777777" w:rsidTr="001903F0">
        <w:tc>
          <w:tcPr>
            <w:tcW w:w="6663" w:type="dxa"/>
          </w:tcPr>
          <w:p w14:paraId="71728E7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52CF6AF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A46EDA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E18FA4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F46A6D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47BB4F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18DB25F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A4BC58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F025818" w14:textId="77777777" w:rsidTr="001903F0">
        <w:trPr>
          <w:trHeight w:val="138"/>
        </w:trPr>
        <w:tc>
          <w:tcPr>
            <w:tcW w:w="6663" w:type="dxa"/>
          </w:tcPr>
          <w:p w14:paraId="7D9B7D7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Did you put on makeup today?</w:t>
            </w:r>
          </w:p>
          <w:p w14:paraId="5129D19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KNOW:</w:t>
            </w:r>
          </w:p>
        </w:tc>
        <w:tc>
          <w:tcPr>
            <w:tcW w:w="413" w:type="dxa"/>
          </w:tcPr>
          <w:p w14:paraId="4C5A7C1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656C62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9FCE3E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5BF893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000696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AD7C35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26DF2A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7A4A8FFB" w14:textId="77777777" w:rsidTr="001903F0">
        <w:tc>
          <w:tcPr>
            <w:tcW w:w="6663" w:type="dxa"/>
          </w:tcPr>
          <w:p w14:paraId="37FA546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1983E7E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4645A8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8F14C6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C0BD13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C66431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1A2872A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CC2DAA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53029FE" w14:textId="77777777" w:rsidTr="001903F0">
        <w:tc>
          <w:tcPr>
            <w:tcW w:w="6663" w:type="dxa"/>
          </w:tcPr>
          <w:p w14:paraId="1982783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How are your nails doing?</w:t>
            </w:r>
          </w:p>
        </w:tc>
        <w:tc>
          <w:tcPr>
            <w:tcW w:w="413" w:type="dxa"/>
          </w:tcPr>
          <w:p w14:paraId="3D49816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7F666E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2D7340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4F4485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A87E9E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B24200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3ED645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48E8168D" w14:textId="77777777" w:rsidTr="001903F0">
        <w:tc>
          <w:tcPr>
            <w:tcW w:w="6663" w:type="dxa"/>
          </w:tcPr>
          <w:p w14:paraId="73C79F7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4C3D2F7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252815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12386DF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9DED57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4B066C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E631E9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B99088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61F0B19D" w14:textId="77777777" w:rsidTr="001903F0">
        <w:tc>
          <w:tcPr>
            <w:tcW w:w="6663" w:type="dxa"/>
          </w:tcPr>
          <w:p w14:paraId="0AB6095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0490706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435ACB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A2F94E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E70A3D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249FF8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BDC3C5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B03200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07CA10C9" w14:textId="77777777" w:rsidTr="001903F0">
        <w:tc>
          <w:tcPr>
            <w:tcW w:w="6663" w:type="dxa"/>
          </w:tcPr>
          <w:p w14:paraId="69DAC4A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Do you wish you could take a vacation?</w:t>
            </w:r>
          </w:p>
        </w:tc>
        <w:tc>
          <w:tcPr>
            <w:tcW w:w="413" w:type="dxa"/>
          </w:tcPr>
          <w:p w14:paraId="08B714B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2A3308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988DE9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2D122C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C2EE10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D7B11F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56C537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DDF7BDC" w14:textId="77777777" w:rsidTr="001903F0">
        <w:tc>
          <w:tcPr>
            <w:tcW w:w="6663" w:type="dxa"/>
          </w:tcPr>
          <w:p w14:paraId="6DF2B6B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1358D0E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152941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80736D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7CF370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37E395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C69C05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005141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7BE2AA8C" w14:textId="77777777" w:rsidTr="001903F0">
        <w:tc>
          <w:tcPr>
            <w:tcW w:w="6663" w:type="dxa"/>
          </w:tcPr>
          <w:p w14:paraId="619F7CCA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 w:rsidRPr="00006366">
              <w:rPr>
                <w:b/>
                <w:bCs/>
                <w:sz w:val="32"/>
                <w:szCs w:val="32"/>
              </w:rPr>
              <w:t>TO MEN</w:t>
            </w:r>
          </w:p>
        </w:tc>
        <w:tc>
          <w:tcPr>
            <w:tcW w:w="413" w:type="dxa"/>
          </w:tcPr>
          <w:p w14:paraId="3E833F3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C1D78D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1B2027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51441D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52F26C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CEE9CC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901FA0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666ECB7" w14:textId="77777777" w:rsidTr="001903F0">
        <w:trPr>
          <w:trHeight w:val="138"/>
        </w:trPr>
        <w:tc>
          <w:tcPr>
            <w:tcW w:w="6663" w:type="dxa"/>
          </w:tcPr>
          <w:p w14:paraId="41B5B74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Shopping do you need to do today?</w:t>
            </w:r>
          </w:p>
        </w:tc>
        <w:tc>
          <w:tcPr>
            <w:tcW w:w="413" w:type="dxa"/>
          </w:tcPr>
          <w:p w14:paraId="73458A9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DE2B49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D37213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702B17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D601F8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BA6D92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AE4CBA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49B03D2C" w14:textId="77777777" w:rsidTr="001903F0">
        <w:trPr>
          <w:trHeight w:val="890"/>
        </w:trPr>
        <w:tc>
          <w:tcPr>
            <w:tcW w:w="6663" w:type="dxa"/>
          </w:tcPr>
          <w:p w14:paraId="0593F0C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178933B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5921ED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1B607C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F54554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1592AC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4CC3E1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A779C3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01E44EEC" w14:textId="77777777" w:rsidTr="001903F0">
        <w:trPr>
          <w:trHeight w:val="890"/>
        </w:trPr>
        <w:tc>
          <w:tcPr>
            <w:tcW w:w="6663" w:type="dxa"/>
          </w:tcPr>
          <w:p w14:paraId="0927A95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is something else that needs to be done in the world?</w:t>
            </w:r>
          </w:p>
        </w:tc>
        <w:tc>
          <w:tcPr>
            <w:tcW w:w="413" w:type="dxa"/>
          </w:tcPr>
          <w:p w14:paraId="5199093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704225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4A5E10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AB7CFB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8A7B20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464E87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E37131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4126FB69" w14:textId="77777777" w:rsidTr="001903F0">
        <w:tc>
          <w:tcPr>
            <w:tcW w:w="6663" w:type="dxa"/>
          </w:tcPr>
          <w:p w14:paraId="2EB466F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59DFB4A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6234D9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364F75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371C21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E308F8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7FF025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D09845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03869B8A" w14:textId="77777777" w:rsidTr="001903F0">
        <w:tc>
          <w:tcPr>
            <w:tcW w:w="6663" w:type="dxa"/>
          </w:tcPr>
          <w:p w14:paraId="0F87C40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is something else that needs to be done in the family?</w:t>
            </w:r>
          </w:p>
        </w:tc>
        <w:tc>
          <w:tcPr>
            <w:tcW w:w="413" w:type="dxa"/>
          </w:tcPr>
          <w:p w14:paraId="66776AE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E4CE22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368CE1E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5C294A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4CCFC8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70042D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011521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8A70395" w14:textId="77777777" w:rsidTr="001903F0">
        <w:tc>
          <w:tcPr>
            <w:tcW w:w="6663" w:type="dxa"/>
          </w:tcPr>
          <w:p w14:paraId="5E09C18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3752C51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D60DEA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84A5C7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7CA639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A5BD60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02E7E2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2AB173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78E23BB4" w14:textId="77777777" w:rsidTr="001903F0">
        <w:tc>
          <w:tcPr>
            <w:tcW w:w="6663" w:type="dxa"/>
          </w:tcPr>
          <w:p w14:paraId="5A413A1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is another way you would change the world if you could?</w:t>
            </w:r>
          </w:p>
        </w:tc>
        <w:tc>
          <w:tcPr>
            <w:tcW w:w="413" w:type="dxa"/>
          </w:tcPr>
          <w:p w14:paraId="135EE28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A24D17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3183E70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C4368A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113092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2536E1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15B26BE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6B9199C" w14:textId="77777777" w:rsidTr="001903F0">
        <w:tc>
          <w:tcPr>
            <w:tcW w:w="6663" w:type="dxa"/>
          </w:tcPr>
          <w:p w14:paraId="1A1970D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5D0A92B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9AC440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0BBE6C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390B5A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195E0A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DD8FCE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86A07C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8FD7CB6" w14:textId="77777777" w:rsidTr="001903F0">
        <w:tc>
          <w:tcPr>
            <w:tcW w:w="6663" w:type="dxa"/>
          </w:tcPr>
          <w:p w14:paraId="161857F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3EF3F7A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0706F6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646D881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909FE5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F6F4DB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1C050D7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8E3749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A182B23" w14:textId="77777777" w:rsidTr="001903F0">
        <w:tc>
          <w:tcPr>
            <w:tcW w:w="6663" w:type="dxa"/>
          </w:tcPr>
          <w:p w14:paraId="4FA6052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is some sex you want?</w:t>
            </w:r>
          </w:p>
        </w:tc>
        <w:tc>
          <w:tcPr>
            <w:tcW w:w="413" w:type="dxa"/>
          </w:tcPr>
          <w:p w14:paraId="2F202AA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011ADE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148365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A59FB9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9153EE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F1BBB9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5F9C56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256B475A" w14:textId="77777777" w:rsidTr="001903F0">
        <w:tc>
          <w:tcPr>
            <w:tcW w:w="6663" w:type="dxa"/>
          </w:tcPr>
          <w:p w14:paraId="4C3BA23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26CA591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BC99E8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40D3779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B9F877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021CAF2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2177691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7D078AF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7F53E325" w14:textId="77777777" w:rsidTr="001903F0">
        <w:tc>
          <w:tcPr>
            <w:tcW w:w="6663" w:type="dxa"/>
          </w:tcPr>
          <w:p w14:paraId="1F9D19E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3" w:type="dxa"/>
          </w:tcPr>
          <w:p w14:paraId="68F723A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C1ED59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75F4F69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1A4FF0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41D9B43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57E2C28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14D58C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654E97D5" w14:textId="77777777" w:rsidTr="001903F0">
        <w:tc>
          <w:tcPr>
            <w:tcW w:w="6663" w:type="dxa"/>
          </w:tcPr>
          <w:p w14:paraId="503DF14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special projects are you working on?</w:t>
            </w:r>
          </w:p>
        </w:tc>
        <w:tc>
          <w:tcPr>
            <w:tcW w:w="413" w:type="dxa"/>
          </w:tcPr>
          <w:p w14:paraId="735D63B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60C65AA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3490EBD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36B3BCB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285C9C9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28" w:type="dxa"/>
          </w:tcPr>
          <w:p w14:paraId="03F119D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11" w:type="dxa"/>
          </w:tcPr>
          <w:p w14:paraId="537908A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1323AF0F" w14:textId="77777777" w:rsidR="00860E01" w:rsidRPr="00006366" w:rsidRDefault="00860E01" w:rsidP="00860E01">
      <w:pPr>
        <w:rPr>
          <w:sz w:val="32"/>
          <w:szCs w:val="32"/>
        </w:rPr>
      </w:pPr>
    </w:p>
    <w:p w14:paraId="5AFF7C68" w14:textId="77777777" w:rsidR="00860E01" w:rsidRPr="00006366" w:rsidRDefault="00860E01" w:rsidP="00860E01">
      <w:pPr>
        <w:rPr>
          <w:sz w:val="32"/>
          <w:szCs w:val="32"/>
        </w:rPr>
      </w:pPr>
      <w:r w:rsidRPr="00006366">
        <w:rPr>
          <w:sz w:val="32"/>
          <w:szCs w:val="32"/>
        </w:rPr>
        <w:br w:type="page"/>
      </w:r>
    </w:p>
    <w:p w14:paraId="16549732" w14:textId="77777777" w:rsidR="00860E01" w:rsidRPr="00006366" w:rsidRDefault="00860E01" w:rsidP="00860E01">
      <w:pPr>
        <w:pStyle w:val="Heading2"/>
        <w:rPr>
          <w:b/>
          <w:bCs/>
          <w:sz w:val="48"/>
          <w:szCs w:val="48"/>
        </w:rPr>
      </w:pPr>
      <w:bookmarkStart w:id="46" w:name="_Toc123125953"/>
      <w:bookmarkStart w:id="47" w:name="_Toc175733746"/>
      <w:r w:rsidRPr="00006366">
        <w:rPr>
          <w:b/>
          <w:bCs/>
          <w:sz w:val="48"/>
          <w:szCs w:val="48"/>
        </w:rPr>
        <w:t>SELF-HEALING</w:t>
      </w:r>
      <w:bookmarkEnd w:id="4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4"/>
        <w:gridCol w:w="448"/>
        <w:gridCol w:w="448"/>
        <w:gridCol w:w="450"/>
        <w:gridCol w:w="450"/>
        <w:gridCol w:w="450"/>
        <w:gridCol w:w="450"/>
        <w:gridCol w:w="450"/>
      </w:tblGrid>
      <w:tr w:rsidR="00860E01" w:rsidRPr="00006366" w14:paraId="38D00857" w14:textId="77777777" w:rsidTr="001903F0">
        <w:trPr>
          <w:tblHeader/>
        </w:trPr>
        <w:tc>
          <w:tcPr>
            <w:tcW w:w="6204" w:type="dxa"/>
          </w:tcPr>
          <w:p w14:paraId="463924D7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6"/>
                <w:szCs w:val="36"/>
              </w:rPr>
            </w:pPr>
            <w:r w:rsidRPr="00006366">
              <w:rPr>
                <w:b/>
                <w:bCs/>
                <w:sz w:val="32"/>
                <w:szCs w:val="32"/>
              </w:rPr>
              <w:t>PERSON</w:t>
            </w:r>
          </w:p>
        </w:tc>
        <w:tc>
          <w:tcPr>
            <w:tcW w:w="448" w:type="dxa"/>
          </w:tcPr>
          <w:p w14:paraId="1947377B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6"/>
                <w:szCs w:val="36"/>
              </w:rPr>
            </w:pPr>
            <w:r w:rsidRPr="00006366">
              <w:rPr>
                <w:b/>
                <w:bCs/>
                <w:sz w:val="36"/>
                <w:szCs w:val="36"/>
              </w:rPr>
              <w:t>1</w:t>
            </w:r>
          </w:p>
        </w:tc>
        <w:tc>
          <w:tcPr>
            <w:tcW w:w="448" w:type="dxa"/>
          </w:tcPr>
          <w:p w14:paraId="5C282852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6"/>
                <w:szCs w:val="36"/>
              </w:rPr>
            </w:pPr>
            <w:r w:rsidRPr="00006366">
              <w:rPr>
                <w:b/>
                <w:bCs/>
                <w:sz w:val="36"/>
                <w:szCs w:val="36"/>
              </w:rPr>
              <w:t>2</w:t>
            </w:r>
          </w:p>
        </w:tc>
        <w:tc>
          <w:tcPr>
            <w:tcW w:w="450" w:type="dxa"/>
          </w:tcPr>
          <w:p w14:paraId="0B9FCC4D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6"/>
                <w:szCs w:val="36"/>
              </w:rPr>
            </w:pPr>
            <w:r w:rsidRPr="00006366">
              <w:rPr>
                <w:b/>
                <w:bCs/>
                <w:sz w:val="36"/>
                <w:szCs w:val="36"/>
              </w:rPr>
              <w:t>3</w:t>
            </w:r>
          </w:p>
        </w:tc>
        <w:tc>
          <w:tcPr>
            <w:tcW w:w="450" w:type="dxa"/>
          </w:tcPr>
          <w:p w14:paraId="0C6D58C7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6"/>
                <w:szCs w:val="36"/>
              </w:rPr>
            </w:pPr>
            <w:r w:rsidRPr="00006366">
              <w:rPr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450" w:type="dxa"/>
          </w:tcPr>
          <w:p w14:paraId="59F3839D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6"/>
                <w:szCs w:val="36"/>
              </w:rPr>
            </w:pPr>
            <w:r w:rsidRPr="00006366">
              <w:rPr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450" w:type="dxa"/>
          </w:tcPr>
          <w:p w14:paraId="6E0CF626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6"/>
                <w:szCs w:val="36"/>
              </w:rPr>
            </w:pPr>
            <w:r w:rsidRPr="00006366">
              <w:rPr>
                <w:b/>
                <w:bCs/>
                <w:sz w:val="36"/>
                <w:szCs w:val="36"/>
              </w:rPr>
              <w:t>6</w:t>
            </w:r>
          </w:p>
        </w:tc>
        <w:tc>
          <w:tcPr>
            <w:tcW w:w="450" w:type="dxa"/>
          </w:tcPr>
          <w:p w14:paraId="024C0107" w14:textId="77777777" w:rsidR="00860E01" w:rsidRPr="00006366" w:rsidRDefault="00860E01" w:rsidP="001903F0">
            <w:pPr>
              <w:spacing w:line="360" w:lineRule="auto"/>
              <w:rPr>
                <w:b/>
                <w:bCs/>
                <w:sz w:val="36"/>
                <w:szCs w:val="36"/>
              </w:rPr>
            </w:pPr>
            <w:r w:rsidRPr="00006366">
              <w:rPr>
                <w:b/>
                <w:bCs/>
                <w:sz w:val="36"/>
                <w:szCs w:val="36"/>
              </w:rPr>
              <w:t>7</w:t>
            </w:r>
          </w:p>
        </w:tc>
      </w:tr>
      <w:tr w:rsidR="00860E01" w:rsidRPr="00006366" w14:paraId="46C147AF" w14:textId="77777777" w:rsidTr="001903F0">
        <w:tc>
          <w:tcPr>
            <w:tcW w:w="6204" w:type="dxa"/>
          </w:tcPr>
          <w:p w14:paraId="1FDCBE3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Did you take time out this week to get yourself together?</w:t>
            </w:r>
          </w:p>
        </w:tc>
        <w:tc>
          <w:tcPr>
            <w:tcW w:w="448" w:type="dxa"/>
          </w:tcPr>
          <w:p w14:paraId="7278F3F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2534B50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211CD7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0036A9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E1C736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484F74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C0E96F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4AF2A6EF" w14:textId="77777777" w:rsidTr="001903F0">
        <w:tc>
          <w:tcPr>
            <w:tcW w:w="6204" w:type="dxa"/>
          </w:tcPr>
          <w:p w14:paraId="7FE7DDE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7D383B1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713F8AF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DC2123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940EF7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B307AC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DE230F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97DD21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02BBDA9" w14:textId="77777777" w:rsidTr="001903F0">
        <w:tc>
          <w:tcPr>
            <w:tcW w:w="6204" w:type="dxa"/>
          </w:tcPr>
          <w:p w14:paraId="59FAF71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Did you recently learn changes you need to make in your life and decided to do those changes?</w:t>
            </w:r>
          </w:p>
        </w:tc>
        <w:tc>
          <w:tcPr>
            <w:tcW w:w="448" w:type="dxa"/>
          </w:tcPr>
          <w:p w14:paraId="0BE6062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12869CA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13452A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F540CB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679855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EFDAD9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4F9D9F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 xml:space="preserve">  </w:t>
            </w:r>
          </w:p>
        </w:tc>
      </w:tr>
      <w:tr w:rsidR="00860E01" w:rsidRPr="00006366" w14:paraId="7F811779" w14:textId="77777777" w:rsidTr="001903F0">
        <w:tc>
          <w:tcPr>
            <w:tcW w:w="6204" w:type="dxa"/>
          </w:tcPr>
          <w:p w14:paraId="3917C99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609CC35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78FE267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916588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94E2C6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70A0F3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7F7440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3FA2C4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DE5695B" w14:textId="77777777" w:rsidTr="001903F0">
        <w:tc>
          <w:tcPr>
            <w:tcW w:w="6204" w:type="dxa"/>
          </w:tcPr>
          <w:p w14:paraId="166E76F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Have you recently thought about what is important in your life?</w:t>
            </w:r>
          </w:p>
        </w:tc>
        <w:tc>
          <w:tcPr>
            <w:tcW w:w="448" w:type="dxa"/>
          </w:tcPr>
          <w:p w14:paraId="26D5CA4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72BEC22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B2AB49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05E289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7491E9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B27AE5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C57585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AB9F7D8" w14:textId="77777777" w:rsidTr="001903F0">
        <w:tc>
          <w:tcPr>
            <w:tcW w:w="6204" w:type="dxa"/>
          </w:tcPr>
          <w:p w14:paraId="4507C12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5589704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14A5F4D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DAFB9A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971D65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F38BAE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E67B81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C0F1C3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79E1AC8D" w14:textId="77777777" w:rsidTr="001903F0">
        <w:tc>
          <w:tcPr>
            <w:tcW w:w="6204" w:type="dxa"/>
          </w:tcPr>
          <w:p w14:paraId="6B65E42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Have you decided to not stress yourself?</w:t>
            </w:r>
          </w:p>
        </w:tc>
        <w:tc>
          <w:tcPr>
            <w:tcW w:w="448" w:type="dxa"/>
          </w:tcPr>
          <w:p w14:paraId="3EEF497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7CE35AF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9266B2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1EACAC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7732DC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8B02F8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A1CB1E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02C146C6" w14:textId="77777777" w:rsidTr="001903F0">
        <w:tc>
          <w:tcPr>
            <w:tcW w:w="6204" w:type="dxa"/>
          </w:tcPr>
          <w:p w14:paraId="61A5A1E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2A41A89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33ED51C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266ACC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7FF7A0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EF944A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BCC441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65C01E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23AA2816" w14:textId="77777777" w:rsidTr="001903F0">
        <w:tc>
          <w:tcPr>
            <w:tcW w:w="6204" w:type="dxa"/>
          </w:tcPr>
          <w:p w14:paraId="4BC4BD3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Are you getting happier or less happy?</w:t>
            </w:r>
          </w:p>
        </w:tc>
        <w:tc>
          <w:tcPr>
            <w:tcW w:w="448" w:type="dxa"/>
          </w:tcPr>
          <w:p w14:paraId="559BFC6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5C2E5A2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9454B2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2601D5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C5238E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95D7C2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270278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364824A" w14:textId="77777777" w:rsidTr="001903F0">
        <w:tc>
          <w:tcPr>
            <w:tcW w:w="6204" w:type="dxa"/>
          </w:tcPr>
          <w:p w14:paraId="51D0A1F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4BE3817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71EB67A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EF5852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C022E9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AC32A3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C36FFA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4FB9A8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4EE22B6" w14:textId="77777777" w:rsidTr="001903F0">
        <w:tc>
          <w:tcPr>
            <w:tcW w:w="6204" w:type="dxa"/>
          </w:tcPr>
          <w:p w14:paraId="31E728C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Did you take time to think that it does not matter if someone outside your “family” does not love you?</w:t>
            </w:r>
          </w:p>
        </w:tc>
        <w:tc>
          <w:tcPr>
            <w:tcW w:w="448" w:type="dxa"/>
          </w:tcPr>
          <w:p w14:paraId="0C14103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78BFEBF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5CC73F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F88BF4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C1F528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8ADB3F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ADD400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1D51F3B" w14:textId="77777777" w:rsidTr="001903F0">
        <w:tc>
          <w:tcPr>
            <w:tcW w:w="6204" w:type="dxa"/>
          </w:tcPr>
          <w:p w14:paraId="2EB6759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28CAC52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05FB319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0A9D9A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F0EA75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035A03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451783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47D9BF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BB25B80" w14:textId="77777777" w:rsidTr="001903F0">
        <w:trPr>
          <w:trHeight w:val="1295"/>
        </w:trPr>
        <w:tc>
          <w:tcPr>
            <w:tcW w:w="6204" w:type="dxa"/>
          </w:tcPr>
          <w:p w14:paraId="781C05B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Did you take time to think it does not matter to you if your enemies do not approve of you?</w:t>
            </w:r>
          </w:p>
        </w:tc>
        <w:tc>
          <w:tcPr>
            <w:tcW w:w="448" w:type="dxa"/>
          </w:tcPr>
          <w:p w14:paraId="6614B4F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436F666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3B9901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0D954B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C93B73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9E87E7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747772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414C61B0" w14:textId="77777777" w:rsidTr="001903F0">
        <w:tc>
          <w:tcPr>
            <w:tcW w:w="6204" w:type="dxa"/>
          </w:tcPr>
          <w:p w14:paraId="246CF28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02A1D5C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159302D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3E1D4B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9AB628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EF099C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F48705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90A758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1C974125" w14:textId="77777777" w:rsidTr="001903F0">
        <w:tc>
          <w:tcPr>
            <w:tcW w:w="6204" w:type="dxa"/>
          </w:tcPr>
          <w:p w14:paraId="2A4C710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Are you at the point where you do not need a mate partner to love you-that love yourself?</w:t>
            </w:r>
          </w:p>
        </w:tc>
        <w:tc>
          <w:tcPr>
            <w:tcW w:w="448" w:type="dxa"/>
          </w:tcPr>
          <w:p w14:paraId="51982BE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55D9E08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287E5E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28A90C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8DFEF7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1F185C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9A651A7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2F40F52D" w14:textId="77777777" w:rsidTr="001903F0">
        <w:tc>
          <w:tcPr>
            <w:tcW w:w="6204" w:type="dxa"/>
          </w:tcPr>
          <w:p w14:paraId="71AAFB3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477521FC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73A59DA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39F13F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8CD0EF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DC3203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1B706B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58876C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4F391629" w14:textId="77777777" w:rsidTr="001903F0">
        <w:tc>
          <w:tcPr>
            <w:tcW w:w="6204" w:type="dxa"/>
          </w:tcPr>
          <w:p w14:paraId="6A0A8D1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Do you feel/think you may need to recall/study somethings to stay on top of life?</w:t>
            </w:r>
          </w:p>
        </w:tc>
        <w:tc>
          <w:tcPr>
            <w:tcW w:w="448" w:type="dxa"/>
          </w:tcPr>
          <w:p w14:paraId="31D4CCE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4BC6AB2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FA148E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9763C7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7FAF28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136251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538CDB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5E900AA9" w14:textId="77777777" w:rsidTr="001903F0">
        <w:tc>
          <w:tcPr>
            <w:tcW w:w="6204" w:type="dxa"/>
          </w:tcPr>
          <w:p w14:paraId="5C14089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0799B58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2ED6233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8118B4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41A347D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C5C4A4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B9A0F0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03EA6C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4EE8846" w14:textId="77777777" w:rsidTr="001903F0">
        <w:tc>
          <w:tcPr>
            <w:tcW w:w="6204" w:type="dxa"/>
          </w:tcPr>
          <w:p w14:paraId="56F5D95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What if God touched you with his finger to heal you of everything.  Imagine God touching you with his finger then healing you.  It Might Work.</w:t>
            </w:r>
          </w:p>
        </w:tc>
        <w:tc>
          <w:tcPr>
            <w:tcW w:w="448" w:type="dxa"/>
          </w:tcPr>
          <w:p w14:paraId="30A0110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07B9663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E93732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9B5358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7D2281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45819B3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2DEB5B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7F249549" w14:textId="77777777" w:rsidTr="001903F0">
        <w:tc>
          <w:tcPr>
            <w:tcW w:w="6204" w:type="dxa"/>
          </w:tcPr>
          <w:p w14:paraId="3DEEA7E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07ABCB1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649B157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C931D1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2D0EC2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4006F5B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FBCD21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69D3D87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3EDE0CCE" w14:textId="77777777" w:rsidTr="001903F0">
        <w:tc>
          <w:tcPr>
            <w:tcW w:w="6204" w:type="dxa"/>
          </w:tcPr>
          <w:p w14:paraId="398010F9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  <w:r w:rsidRPr="00006366">
              <w:rPr>
                <w:sz w:val="32"/>
                <w:szCs w:val="32"/>
              </w:rPr>
              <w:t>When is the last time you meditated for healing?</w:t>
            </w:r>
          </w:p>
        </w:tc>
        <w:tc>
          <w:tcPr>
            <w:tcW w:w="448" w:type="dxa"/>
          </w:tcPr>
          <w:p w14:paraId="0117F94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0FC1C918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84C641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5A827B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F09AFB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11A752E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5B253E90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60E01" w:rsidRPr="00006366" w14:paraId="65694FE8" w14:textId="77777777" w:rsidTr="001903F0">
        <w:tc>
          <w:tcPr>
            <w:tcW w:w="6204" w:type="dxa"/>
          </w:tcPr>
          <w:p w14:paraId="679E034A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33F12086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48" w:type="dxa"/>
          </w:tcPr>
          <w:p w14:paraId="44798B12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05D91BF1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75119D54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3FCD82DF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4A227975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450" w:type="dxa"/>
          </w:tcPr>
          <w:p w14:paraId="279A4C2E" w14:textId="77777777" w:rsidR="00860E01" w:rsidRPr="00006366" w:rsidRDefault="00860E01" w:rsidP="001903F0">
            <w:pPr>
              <w:spacing w:line="360" w:lineRule="auto"/>
              <w:rPr>
                <w:sz w:val="32"/>
                <w:szCs w:val="32"/>
              </w:rPr>
            </w:pPr>
          </w:p>
        </w:tc>
      </w:tr>
      <w:bookmarkEnd w:id="39"/>
      <w:bookmarkEnd w:id="46"/>
    </w:tbl>
    <w:p w14:paraId="142B7743" w14:textId="77777777" w:rsidR="00860E01" w:rsidRDefault="00860E01" w:rsidP="00860E01">
      <w:pPr>
        <w:rPr>
          <w:rFonts w:eastAsiaTheme="majorEastAsia" w:cstheme="minorHAnsi"/>
          <w:b/>
          <w:bCs/>
          <w:color w:val="2F5496" w:themeColor="accent1" w:themeShade="BF"/>
          <w:sz w:val="48"/>
          <w:szCs w:val="48"/>
        </w:rPr>
      </w:pPr>
      <w:r>
        <w:rPr>
          <w:rFonts w:cstheme="minorHAnsi"/>
          <w:b/>
          <w:bCs/>
          <w:sz w:val="48"/>
          <w:szCs w:val="48"/>
        </w:rPr>
        <w:br w:type="page"/>
      </w:r>
    </w:p>
    <w:p w14:paraId="628B021B" w14:textId="77777777" w:rsidR="00860E01" w:rsidRPr="004F4794" w:rsidRDefault="00860E01" w:rsidP="00860E01">
      <w:pPr>
        <w:pStyle w:val="Heading2"/>
        <w:rPr>
          <w:rFonts w:cstheme="minorHAnsi"/>
          <w:b/>
          <w:bCs/>
          <w:sz w:val="48"/>
          <w:szCs w:val="48"/>
        </w:rPr>
      </w:pPr>
      <w:bookmarkStart w:id="48" w:name="_Toc175733747"/>
      <w:r w:rsidRPr="004F4794">
        <w:rPr>
          <w:rFonts w:cstheme="minorHAnsi"/>
          <w:b/>
          <w:bCs/>
          <w:sz w:val="48"/>
          <w:szCs w:val="48"/>
        </w:rPr>
        <w:t>SYNOPSIS OF REGULAR DAILY COMMUNICATION PLAN-EXTENDED EXACTLY HOW TO LOVE EACH DAY</w:t>
      </w:r>
      <w:bookmarkEnd w:id="40"/>
      <w:bookmarkEnd w:id="48"/>
    </w:p>
    <w:p w14:paraId="09DCAB91" w14:textId="77777777" w:rsidR="00860E01" w:rsidRPr="004F4794" w:rsidRDefault="00860E01" w:rsidP="00860E01">
      <w:pPr>
        <w:keepNext/>
        <w:keepLines/>
        <w:spacing w:before="40" w:after="0"/>
        <w:outlineLvl w:val="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</w:rPr>
      </w:pPr>
      <w:bookmarkStart w:id="49" w:name="_Toc121727447"/>
      <w:bookmarkStart w:id="50" w:name="_Toc121727639"/>
      <w:bookmarkStart w:id="51" w:name="_Toc121865220"/>
      <w:bookmarkStart w:id="52" w:name="_Toc175733748"/>
      <w:r w:rsidRPr="004F47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</w:rPr>
        <w:t>BASICS</w:t>
      </w:r>
      <w:bookmarkEnd w:id="49"/>
      <w:bookmarkEnd w:id="50"/>
      <w:bookmarkEnd w:id="51"/>
      <w:bookmarkEnd w:id="52"/>
    </w:p>
    <w:p w14:paraId="71AE8069" w14:textId="77777777" w:rsidR="00860E01" w:rsidRPr="004F4794" w:rsidRDefault="00860E01" w:rsidP="00860E01">
      <w:pPr>
        <w:keepNext/>
        <w:keepLines/>
        <w:spacing w:before="40" w:after="0"/>
        <w:outlineLvl w:val="2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</w:pPr>
      <w:bookmarkStart w:id="53" w:name="_Toc121727448"/>
      <w:bookmarkStart w:id="54" w:name="_Toc121727640"/>
      <w:bookmarkStart w:id="55" w:name="_Toc121865221"/>
      <w:bookmarkStart w:id="56" w:name="_Toc175733749"/>
      <w:r w:rsidRPr="004F47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  <w:t>THE COMMUNICATION MODE</w:t>
      </w:r>
      <w:bookmarkEnd w:id="53"/>
      <w:bookmarkEnd w:id="54"/>
      <w:bookmarkEnd w:id="55"/>
      <w:bookmarkEnd w:id="56"/>
    </w:p>
    <w:p w14:paraId="4E8138D3" w14:textId="77777777" w:rsidR="00860E01" w:rsidRPr="004F4794" w:rsidRDefault="00860E01" w:rsidP="00860E01">
      <w:pPr>
        <w:numPr>
          <w:ilvl w:val="0"/>
          <w:numId w:val="36"/>
        </w:numPr>
        <w:spacing w:line="360" w:lineRule="auto"/>
        <w:contextualSpacing/>
        <w:rPr>
          <w:sz w:val="32"/>
          <w:szCs w:val="32"/>
        </w:rPr>
      </w:pPr>
      <w:r w:rsidRPr="004F4794">
        <w:rPr>
          <w:sz w:val="32"/>
          <w:szCs w:val="32"/>
        </w:rPr>
        <w:t xml:space="preserve">Be in </w:t>
      </w:r>
      <w:r w:rsidRPr="004F4794">
        <w:rPr>
          <w:b/>
          <w:bCs/>
          <w:sz w:val="32"/>
          <w:szCs w:val="32"/>
        </w:rPr>
        <w:t>Service Mode</w:t>
      </w:r>
      <w:r w:rsidRPr="004F4794">
        <w:rPr>
          <w:sz w:val="32"/>
          <w:szCs w:val="32"/>
        </w:rPr>
        <w:t xml:space="preserve">; no criticism.  Have patience for your “patients.”  This also means you listen and make sure he/she is treated.  You do not cast him/her down.  You do not </w:t>
      </w:r>
      <w:proofErr w:type="spellStart"/>
      <w:proofErr w:type="gramStart"/>
      <w:r w:rsidRPr="004F4794">
        <w:rPr>
          <w:sz w:val="32"/>
          <w:szCs w:val="32"/>
        </w:rPr>
        <w:t>ague</w:t>
      </w:r>
      <w:proofErr w:type="spellEnd"/>
      <w:proofErr w:type="gramEnd"/>
      <w:r w:rsidRPr="004F4794">
        <w:rPr>
          <w:sz w:val="32"/>
          <w:szCs w:val="32"/>
        </w:rPr>
        <w:t xml:space="preserve"> with or bring up the negative past.  This is Aged (Mature) Love </w:t>
      </w:r>
      <w:proofErr w:type="spellStart"/>
      <w:r w:rsidRPr="004F4794">
        <w:rPr>
          <w:sz w:val="32"/>
          <w:szCs w:val="32"/>
        </w:rPr>
        <w:t>Commun</w:t>
      </w:r>
      <w:proofErr w:type="spellEnd"/>
      <w:r w:rsidRPr="004F4794">
        <w:rPr>
          <w:sz w:val="32"/>
          <w:szCs w:val="32"/>
        </w:rPr>
        <w:t>.</w:t>
      </w:r>
    </w:p>
    <w:p w14:paraId="4E6DDA15" w14:textId="77777777" w:rsidR="00860E01" w:rsidRPr="004F4794" w:rsidRDefault="00860E01" w:rsidP="00860E01">
      <w:pPr>
        <w:spacing w:line="360" w:lineRule="auto"/>
        <w:ind w:left="720"/>
        <w:contextualSpacing/>
        <w:rPr>
          <w:sz w:val="32"/>
          <w:szCs w:val="32"/>
        </w:rPr>
      </w:pPr>
      <w:r w:rsidRPr="004F4794">
        <w:rPr>
          <w:sz w:val="32"/>
          <w:szCs w:val="32"/>
        </w:rPr>
        <w:t>+</w:t>
      </w:r>
    </w:p>
    <w:p w14:paraId="675432E4" w14:textId="77777777" w:rsidR="00860E01" w:rsidRPr="004F4794" w:rsidRDefault="00860E01" w:rsidP="00860E01">
      <w:pPr>
        <w:spacing w:line="360" w:lineRule="auto"/>
        <w:ind w:left="720"/>
        <w:contextualSpacing/>
        <w:rPr>
          <w:sz w:val="32"/>
          <w:szCs w:val="32"/>
        </w:rPr>
      </w:pPr>
      <w:r w:rsidRPr="004F4794">
        <w:rPr>
          <w:sz w:val="32"/>
          <w:szCs w:val="32"/>
        </w:rPr>
        <w:t xml:space="preserve">Do the specific daily chat with him/her that you two need each </w:t>
      </w:r>
      <w:proofErr w:type="gramStart"/>
      <w:r w:rsidRPr="004F4794">
        <w:rPr>
          <w:sz w:val="32"/>
          <w:szCs w:val="32"/>
        </w:rPr>
        <w:t>day;</w:t>
      </w:r>
      <w:proofErr w:type="gramEnd"/>
      <w:r w:rsidRPr="004F4794">
        <w:rPr>
          <w:sz w:val="32"/>
          <w:szCs w:val="32"/>
        </w:rPr>
        <w:t xml:space="preserve"> K. I. S.</w:t>
      </w:r>
    </w:p>
    <w:p w14:paraId="243137CF" w14:textId="77777777" w:rsidR="00860E01" w:rsidRPr="004F4794" w:rsidRDefault="00860E01" w:rsidP="00860E01">
      <w:pPr>
        <w:numPr>
          <w:ilvl w:val="0"/>
          <w:numId w:val="36"/>
        </w:numPr>
        <w:spacing w:line="360" w:lineRule="auto"/>
        <w:contextualSpacing/>
        <w:rPr>
          <w:sz w:val="32"/>
          <w:szCs w:val="32"/>
        </w:rPr>
      </w:pPr>
      <w:r w:rsidRPr="004F4794">
        <w:rPr>
          <w:rFonts w:eastAsia="Times New Roman" w:cstheme="minorHAnsi"/>
          <w:color w:val="000000" w:themeColor="text1"/>
          <w:sz w:val="32"/>
          <w:szCs w:val="32"/>
        </w:rPr>
        <w:t xml:space="preserve">Always acknowledge her/him.  And always exhaust (complete and end) a discussion before going to the </w:t>
      </w:r>
      <w:proofErr w:type="gramStart"/>
      <w:r w:rsidRPr="004F4794">
        <w:rPr>
          <w:rFonts w:eastAsia="Times New Roman" w:cstheme="minorHAnsi"/>
          <w:color w:val="000000" w:themeColor="text1"/>
          <w:sz w:val="32"/>
          <w:szCs w:val="32"/>
        </w:rPr>
        <w:t>next;</w:t>
      </w:r>
      <w:proofErr w:type="gramEnd"/>
    </w:p>
    <w:p w14:paraId="0F36D805" w14:textId="77777777" w:rsidR="00860E01" w:rsidRPr="004F4794" w:rsidRDefault="00860E01" w:rsidP="00860E01">
      <w:pPr>
        <w:numPr>
          <w:ilvl w:val="0"/>
          <w:numId w:val="36"/>
        </w:numPr>
        <w:spacing w:line="360" w:lineRule="auto"/>
        <w:contextualSpacing/>
        <w:rPr>
          <w:rFonts w:eastAsia="Times New Roman" w:cstheme="minorHAnsi"/>
          <w:color w:val="000000" w:themeColor="text1"/>
          <w:sz w:val="32"/>
          <w:szCs w:val="32"/>
        </w:rPr>
      </w:pPr>
      <w:r w:rsidRPr="004F4794">
        <w:rPr>
          <w:rFonts w:eastAsia="Times New Roman" w:cstheme="minorHAnsi"/>
          <w:color w:val="000000" w:themeColor="text1"/>
          <w:sz w:val="32"/>
          <w:szCs w:val="32"/>
        </w:rPr>
        <w:t>Let go of trying to change her/him.  Except if it is going to hurt someone/him/</w:t>
      </w:r>
      <w:proofErr w:type="gramStart"/>
      <w:r w:rsidRPr="004F4794">
        <w:rPr>
          <w:rFonts w:eastAsia="Times New Roman" w:cstheme="minorHAnsi"/>
          <w:color w:val="000000" w:themeColor="text1"/>
          <w:sz w:val="32"/>
          <w:szCs w:val="32"/>
        </w:rPr>
        <w:t>herself;</w:t>
      </w:r>
      <w:proofErr w:type="gramEnd"/>
    </w:p>
    <w:p w14:paraId="4609E6CC" w14:textId="77777777" w:rsidR="00860E01" w:rsidRPr="004F4794" w:rsidRDefault="00860E01" w:rsidP="00860E01">
      <w:pPr>
        <w:numPr>
          <w:ilvl w:val="0"/>
          <w:numId w:val="36"/>
        </w:numPr>
        <w:spacing w:line="360" w:lineRule="auto"/>
        <w:contextualSpacing/>
        <w:rPr>
          <w:rFonts w:eastAsia="Times New Roman" w:cstheme="minorHAnsi"/>
          <w:color w:val="000000" w:themeColor="text1"/>
          <w:sz w:val="32"/>
          <w:szCs w:val="32"/>
        </w:rPr>
      </w:pPr>
      <w:r w:rsidRPr="004F4794">
        <w:rPr>
          <w:rFonts w:eastAsia="Times New Roman" w:cstheme="minorHAnsi"/>
          <w:color w:val="000000" w:themeColor="text1"/>
          <w:sz w:val="32"/>
          <w:szCs w:val="32"/>
        </w:rPr>
        <w:t xml:space="preserve">Give compassion when listening and </w:t>
      </w:r>
      <w:proofErr w:type="gramStart"/>
      <w:r w:rsidRPr="004F4794">
        <w:rPr>
          <w:rFonts w:eastAsia="Times New Roman" w:cstheme="minorHAnsi"/>
          <w:color w:val="000000" w:themeColor="text1"/>
          <w:sz w:val="32"/>
          <w:szCs w:val="32"/>
        </w:rPr>
        <w:t>discussing;</w:t>
      </w:r>
      <w:proofErr w:type="gramEnd"/>
    </w:p>
    <w:p w14:paraId="04E7F5AE" w14:textId="77777777" w:rsidR="00860E01" w:rsidRPr="004F4794" w:rsidRDefault="00860E01" w:rsidP="00860E01">
      <w:pPr>
        <w:numPr>
          <w:ilvl w:val="0"/>
          <w:numId w:val="36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 xml:space="preserve">Do not do to or for her/him what she/he does not </w:t>
      </w:r>
      <w:proofErr w:type="gramStart"/>
      <w:r w:rsidRPr="004F4794">
        <w:rPr>
          <w:rFonts w:cstheme="minorHAnsi"/>
          <w:color w:val="000000" w:themeColor="text1"/>
          <w:sz w:val="32"/>
          <w:szCs w:val="32"/>
        </w:rPr>
        <w:t>like;</w:t>
      </w:r>
      <w:proofErr w:type="gramEnd"/>
    </w:p>
    <w:p w14:paraId="51C8D852" w14:textId="77777777" w:rsidR="00860E01" w:rsidRPr="004F4794" w:rsidRDefault="00860E01" w:rsidP="00860E01">
      <w:pPr>
        <w:numPr>
          <w:ilvl w:val="0"/>
          <w:numId w:val="36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 xml:space="preserve">Give her/him a lot of personal space and do not violate </w:t>
      </w:r>
      <w:proofErr w:type="gramStart"/>
      <w:r w:rsidRPr="004F4794">
        <w:rPr>
          <w:rFonts w:cstheme="minorHAnsi"/>
          <w:color w:val="000000" w:themeColor="text1"/>
          <w:sz w:val="32"/>
          <w:szCs w:val="32"/>
        </w:rPr>
        <w:t>it;</w:t>
      </w:r>
      <w:proofErr w:type="gramEnd"/>
    </w:p>
    <w:p w14:paraId="211F9FE7" w14:textId="77777777" w:rsidR="00860E01" w:rsidRPr="004F4794" w:rsidRDefault="00860E01" w:rsidP="00860E01">
      <w:pPr>
        <w:shd w:val="clear" w:color="auto" w:fill="FFFFFF"/>
        <w:spacing w:before="100" w:beforeAutospacing="1" w:line="360" w:lineRule="auto"/>
        <w:ind w:left="720"/>
        <w:contextualSpacing/>
        <w:rPr>
          <w:rFonts w:cstheme="minorHAnsi"/>
          <w:color w:val="000000" w:themeColor="text1"/>
          <w:sz w:val="32"/>
          <w:szCs w:val="32"/>
        </w:rPr>
      </w:pPr>
    </w:p>
    <w:p w14:paraId="554619CA" w14:textId="77777777" w:rsidR="00860E01" w:rsidRPr="004F4794" w:rsidRDefault="00860E01" w:rsidP="00860E01">
      <w:pPr>
        <w:numPr>
          <w:ilvl w:val="0"/>
          <w:numId w:val="36"/>
        </w:numPr>
        <w:shd w:val="clear" w:color="auto" w:fill="FFFFFF"/>
        <w:spacing w:before="100" w:beforeAutospacing="1" w:line="360" w:lineRule="auto"/>
        <w:contextualSpacing/>
        <w:rPr>
          <w:rFonts w:eastAsia="Times New Roman" w:cstheme="minorHAnsi"/>
          <w:color w:val="000000" w:themeColor="text1"/>
          <w:sz w:val="32"/>
          <w:szCs w:val="32"/>
        </w:rPr>
      </w:pPr>
      <w:r w:rsidRPr="004F4794">
        <w:rPr>
          <w:rFonts w:eastAsia="Times New Roman" w:cstheme="minorHAnsi"/>
          <w:color w:val="000000" w:themeColor="text1"/>
          <w:sz w:val="32"/>
          <w:szCs w:val="32"/>
        </w:rPr>
        <w:t xml:space="preserve">Admit your </w:t>
      </w:r>
      <w:proofErr w:type="gramStart"/>
      <w:r w:rsidRPr="004F4794">
        <w:rPr>
          <w:rFonts w:eastAsia="Times New Roman" w:cstheme="minorHAnsi"/>
          <w:color w:val="000000" w:themeColor="text1"/>
          <w:sz w:val="32"/>
          <w:szCs w:val="32"/>
        </w:rPr>
        <w:t>mistakes;</w:t>
      </w:r>
      <w:proofErr w:type="gramEnd"/>
    </w:p>
    <w:p w14:paraId="7D582F0C" w14:textId="77777777" w:rsidR="00860E01" w:rsidRPr="004F4794" w:rsidRDefault="00860E01" w:rsidP="00860E01">
      <w:pPr>
        <w:numPr>
          <w:ilvl w:val="0"/>
          <w:numId w:val="36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 xml:space="preserve">Complement her/him on </w:t>
      </w:r>
      <w:proofErr w:type="gramStart"/>
      <w:r w:rsidRPr="004F4794">
        <w:rPr>
          <w:rFonts w:cstheme="minorHAnsi"/>
          <w:color w:val="000000" w:themeColor="text1"/>
          <w:sz w:val="32"/>
          <w:szCs w:val="32"/>
        </w:rPr>
        <w:t>trying;</w:t>
      </w:r>
      <w:proofErr w:type="gramEnd"/>
    </w:p>
    <w:p w14:paraId="3B11E94E" w14:textId="77777777" w:rsidR="00860E01" w:rsidRPr="004F4794" w:rsidRDefault="00860E01" w:rsidP="00860E01">
      <w:pPr>
        <w:numPr>
          <w:ilvl w:val="0"/>
          <w:numId w:val="36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 xml:space="preserve">Every now and then complement her on her great </w:t>
      </w:r>
      <w:proofErr w:type="gramStart"/>
      <w:r w:rsidRPr="004F4794">
        <w:rPr>
          <w:rFonts w:cstheme="minorHAnsi"/>
          <w:color w:val="000000" w:themeColor="text1"/>
          <w:sz w:val="32"/>
          <w:szCs w:val="32"/>
        </w:rPr>
        <w:t>attributes;</w:t>
      </w:r>
      <w:proofErr w:type="gramEnd"/>
    </w:p>
    <w:p w14:paraId="3930183F" w14:textId="77777777" w:rsidR="00860E01" w:rsidRPr="004F4794" w:rsidRDefault="00860E01" w:rsidP="00860E01">
      <w:pPr>
        <w:numPr>
          <w:ilvl w:val="0"/>
          <w:numId w:val="36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>Lighten her load/labor (take the groceries out the car, help her get her bags ... in the car ...</w:t>
      </w:r>
      <w:proofErr w:type="gramStart"/>
      <w:r w:rsidRPr="004F4794">
        <w:rPr>
          <w:rFonts w:cstheme="minorHAnsi"/>
          <w:color w:val="000000" w:themeColor="text1"/>
          <w:sz w:val="32"/>
          <w:szCs w:val="32"/>
        </w:rPr>
        <w:t>);</w:t>
      </w:r>
      <w:proofErr w:type="gramEnd"/>
    </w:p>
    <w:p w14:paraId="051F0A99" w14:textId="77777777" w:rsidR="00860E01" w:rsidRPr="004F4794" w:rsidRDefault="00860E01" w:rsidP="00860E01">
      <w:pPr>
        <w:numPr>
          <w:ilvl w:val="0"/>
          <w:numId w:val="36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>Every now and then try to satisfy her/</w:t>
      </w:r>
      <w:proofErr w:type="gramStart"/>
      <w:r w:rsidRPr="004F4794">
        <w:rPr>
          <w:rFonts w:cstheme="minorHAnsi"/>
          <w:color w:val="000000" w:themeColor="text1"/>
          <w:sz w:val="32"/>
          <w:szCs w:val="32"/>
        </w:rPr>
        <w:t>him;</w:t>
      </w:r>
      <w:proofErr w:type="gramEnd"/>
    </w:p>
    <w:p w14:paraId="12E63DAA" w14:textId="77777777" w:rsidR="00860E01" w:rsidRPr="004F4794" w:rsidRDefault="00860E01" w:rsidP="00860E01">
      <w:pPr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</w:pPr>
      <w:r w:rsidRPr="004F4794"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  <w:br w:type="page"/>
      </w:r>
    </w:p>
    <w:p w14:paraId="25D8716F" w14:textId="77777777" w:rsidR="00860E01" w:rsidRPr="004F4794" w:rsidRDefault="00860E01" w:rsidP="00860E01">
      <w:pPr>
        <w:keepNext/>
        <w:keepLines/>
        <w:spacing w:before="40" w:after="0"/>
        <w:outlineLvl w:val="2"/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</w:pPr>
      <w:bookmarkStart w:id="57" w:name="_Toc121727449"/>
      <w:bookmarkStart w:id="58" w:name="_Toc121727641"/>
      <w:bookmarkStart w:id="59" w:name="_Toc121865222"/>
      <w:bookmarkStart w:id="60" w:name="_Toc175733750"/>
      <w:r w:rsidRPr="004F4794"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  <w:t>PERIODICALLY</w:t>
      </w:r>
      <w:bookmarkEnd w:id="57"/>
      <w:bookmarkEnd w:id="58"/>
      <w:bookmarkEnd w:id="59"/>
      <w:bookmarkEnd w:id="60"/>
    </w:p>
    <w:p w14:paraId="7B847E85" w14:textId="77777777" w:rsidR="00860E01" w:rsidRPr="004F4794" w:rsidRDefault="00860E01" w:rsidP="00860E01">
      <w:pPr>
        <w:numPr>
          <w:ilvl w:val="0"/>
          <w:numId w:val="38"/>
        </w:numPr>
        <w:shd w:val="clear" w:color="auto" w:fill="FFFFFF"/>
        <w:spacing w:before="100" w:beforeAutospacing="1" w:line="360" w:lineRule="auto"/>
        <w:contextualSpacing/>
        <w:rPr>
          <w:rFonts w:eastAsia="Times New Roman" w:cstheme="minorHAnsi"/>
          <w:color w:val="000000" w:themeColor="text1"/>
          <w:sz w:val="32"/>
          <w:szCs w:val="32"/>
        </w:rPr>
      </w:pPr>
      <w:r w:rsidRPr="004F4794">
        <w:rPr>
          <w:rFonts w:eastAsia="Times New Roman" w:cstheme="minorHAnsi"/>
          <w:color w:val="000000" w:themeColor="text1"/>
          <w:sz w:val="32"/>
          <w:szCs w:val="32"/>
        </w:rPr>
        <w:t>Admit your mistakes.</w:t>
      </w:r>
    </w:p>
    <w:p w14:paraId="24F6B44C" w14:textId="77777777" w:rsidR="00860E01" w:rsidRPr="004F4794" w:rsidRDefault="00860E01" w:rsidP="00860E01">
      <w:pPr>
        <w:numPr>
          <w:ilvl w:val="0"/>
          <w:numId w:val="38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>Complement her on trying</w:t>
      </w:r>
    </w:p>
    <w:p w14:paraId="276F8461" w14:textId="77777777" w:rsidR="00860E01" w:rsidRPr="004F4794" w:rsidRDefault="00860E01" w:rsidP="00860E01">
      <w:pPr>
        <w:numPr>
          <w:ilvl w:val="0"/>
          <w:numId w:val="38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>Every now and then complement her on her great attributes</w:t>
      </w:r>
    </w:p>
    <w:p w14:paraId="7C363CA0" w14:textId="77777777" w:rsidR="00860E01" w:rsidRPr="004F4794" w:rsidRDefault="00860E01" w:rsidP="00860E01">
      <w:pPr>
        <w:numPr>
          <w:ilvl w:val="0"/>
          <w:numId w:val="38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 xml:space="preserve">Lighten her load/labor (take the groceries </w:t>
      </w:r>
      <w:proofErr w:type="gramStart"/>
      <w:r w:rsidRPr="004F4794">
        <w:rPr>
          <w:rFonts w:cstheme="minorHAnsi"/>
          <w:color w:val="000000" w:themeColor="text1"/>
          <w:sz w:val="32"/>
          <w:szCs w:val="32"/>
        </w:rPr>
        <w:t>out</w:t>
      </w:r>
      <w:proofErr w:type="gramEnd"/>
      <w:r w:rsidRPr="004F4794">
        <w:rPr>
          <w:rFonts w:cstheme="minorHAnsi"/>
          <w:color w:val="000000" w:themeColor="text1"/>
          <w:sz w:val="32"/>
          <w:szCs w:val="32"/>
        </w:rPr>
        <w:t xml:space="preserve"> the car, help her get her bags ... in the car ...).</w:t>
      </w:r>
    </w:p>
    <w:p w14:paraId="47C0B997" w14:textId="77777777" w:rsidR="00860E01" w:rsidRPr="004F4794" w:rsidRDefault="00860E01" w:rsidP="00860E01">
      <w:pPr>
        <w:numPr>
          <w:ilvl w:val="0"/>
          <w:numId w:val="38"/>
        </w:numPr>
        <w:shd w:val="clear" w:color="auto" w:fill="FFFFFF"/>
        <w:spacing w:before="100" w:beforeAutospacing="1" w:line="360" w:lineRule="auto"/>
        <w:contextualSpacing/>
        <w:rPr>
          <w:rFonts w:cstheme="minorHAnsi"/>
          <w:color w:val="000000" w:themeColor="text1"/>
          <w:sz w:val="32"/>
          <w:szCs w:val="32"/>
        </w:rPr>
      </w:pPr>
      <w:r w:rsidRPr="004F4794">
        <w:rPr>
          <w:rFonts w:cstheme="minorHAnsi"/>
          <w:color w:val="000000" w:themeColor="text1"/>
          <w:sz w:val="32"/>
          <w:szCs w:val="32"/>
        </w:rPr>
        <w:t>Every now and then try to satisfy her/him.</w:t>
      </w:r>
    </w:p>
    <w:p w14:paraId="479CAC3F" w14:textId="77777777" w:rsidR="00860E01" w:rsidRPr="004F4794" w:rsidRDefault="00860E01" w:rsidP="00860E01">
      <w:pPr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</w:pPr>
      <w:r w:rsidRPr="004F4794"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57D2AB30" w14:textId="77777777" w:rsidR="00860E01" w:rsidRPr="004F4794" w:rsidRDefault="00860E01" w:rsidP="00860E01">
      <w:pPr>
        <w:pStyle w:val="Heading3"/>
        <w:rPr>
          <w:b/>
          <w:bCs/>
          <w:color w:val="2F5496" w:themeColor="accent1" w:themeShade="BF"/>
          <w:sz w:val="48"/>
          <w:szCs w:val="48"/>
        </w:rPr>
      </w:pPr>
      <w:bookmarkStart w:id="61" w:name="_Toc121865224"/>
      <w:bookmarkStart w:id="62" w:name="_Toc175733751"/>
      <w:r w:rsidRPr="004F4794">
        <w:rPr>
          <w:b/>
          <w:bCs/>
          <w:color w:val="2F5496" w:themeColor="accent1" w:themeShade="BF"/>
          <w:sz w:val="48"/>
          <w:szCs w:val="48"/>
        </w:rPr>
        <w:t>PRAYER LIST</w:t>
      </w:r>
      <w:bookmarkEnd w:id="61"/>
      <w:bookmarkEnd w:id="62"/>
    </w:p>
    <w:p w14:paraId="47FE3704" w14:textId="77777777" w:rsidR="00860E01" w:rsidRDefault="00860E01" w:rsidP="00860E01">
      <w:pPr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bookmarkEnd w:id="41"/>
    <w:p w14:paraId="7FF5C3A3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48"/>
          <w:szCs w:val="48"/>
        </w:rPr>
      </w:pPr>
      <w:r>
        <w:rPr>
          <w:b/>
          <w:bCs/>
          <w:sz w:val="48"/>
          <w:szCs w:val="48"/>
        </w:rPr>
        <w:br w:type="page"/>
      </w:r>
    </w:p>
    <w:p w14:paraId="125F3A88" w14:textId="77777777" w:rsidR="00860E01" w:rsidRPr="00DA4801" w:rsidRDefault="00860E01" w:rsidP="00860E01">
      <w:pPr>
        <w:pStyle w:val="Heading2"/>
        <w:rPr>
          <w:b/>
          <w:bCs/>
          <w:color w:val="7030A0"/>
          <w:sz w:val="36"/>
          <w:szCs w:val="36"/>
        </w:rPr>
      </w:pPr>
      <w:bookmarkStart w:id="63" w:name="_Toc175733752"/>
      <w:r>
        <w:rPr>
          <w:b/>
          <w:bCs/>
          <w:sz w:val="48"/>
          <w:szCs w:val="48"/>
        </w:rPr>
        <w:t xml:space="preserve">DAILY CHAT WITH MOM/...; </w:t>
      </w:r>
      <w:r w:rsidRPr="00DA4801">
        <w:rPr>
          <w:b/>
          <w:bCs/>
          <w:color w:val="7030A0"/>
          <w:sz w:val="36"/>
          <w:szCs w:val="36"/>
        </w:rPr>
        <w:t>TO GREATLY GET TO KNOW YOU BETTER</w:t>
      </w:r>
      <w:bookmarkEnd w:id="63"/>
    </w:p>
    <w:p w14:paraId="0001D53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is your sad story?</w:t>
      </w:r>
    </w:p>
    <w:p w14:paraId="615D657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70B4354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are the things you are trying to overcome?</w:t>
      </w:r>
    </w:p>
    <w:p w14:paraId="6622C9D3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FA59B76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motivation do you need to get from someone?</w:t>
      </w:r>
    </w:p>
    <w:p w14:paraId="6F49E8B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1718F13" w14:textId="77777777" w:rsidR="00860E01" w:rsidRDefault="00860E01" w:rsidP="00860E01">
      <w:pPr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br w:type="page"/>
      </w:r>
    </w:p>
    <w:p w14:paraId="7C8A703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INVOLVEMENT</w:t>
      </w:r>
    </w:p>
    <w:p w14:paraId="6600D80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What people do you </w:t>
      </w:r>
      <w:proofErr w:type="gramStart"/>
      <w:r>
        <w:rPr>
          <w:b/>
          <w:bCs/>
          <w:color w:val="7030A0"/>
          <w:sz w:val="32"/>
          <w:szCs w:val="32"/>
        </w:rPr>
        <w:t>have enjoyed</w:t>
      </w:r>
      <w:proofErr w:type="gramEnd"/>
      <w:r>
        <w:rPr>
          <w:b/>
          <w:bCs/>
          <w:color w:val="7030A0"/>
          <w:sz w:val="32"/>
          <w:szCs w:val="32"/>
        </w:rPr>
        <w:t xml:space="preserve"> chat with each day?</w:t>
      </w:r>
    </w:p>
    <w:p w14:paraId="496CAAA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8DBE39E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pains do you have to deal with (now, sometimes)?</w:t>
      </w:r>
    </w:p>
    <w:p w14:paraId="56B81683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F4491EE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people do you have to deal with?</w:t>
      </w:r>
    </w:p>
    <w:p w14:paraId="349F385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B415C90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588DCE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TV shows ... do things you read daily?</w:t>
      </w:r>
    </w:p>
    <w:p w14:paraId="1E90370F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D9CEE8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enjoyable things do you do for yourself every now and then?</w:t>
      </w:r>
    </w:p>
    <w:p w14:paraId="28776DB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8B9A41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things do you like to buy?</w:t>
      </w:r>
    </w:p>
    <w:p w14:paraId="54D88ADA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253A324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2DA65CAB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do you find yourself doing in your spare time?</w:t>
      </w:r>
    </w:p>
    <w:p w14:paraId="623DD5A0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9393C3B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have you done today to work on your current goals?</w:t>
      </w:r>
    </w:p>
    <w:p w14:paraId="23C88CD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FD09D4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12E7FF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Do you have to take medicine?  If </w:t>
      </w:r>
      <w:proofErr w:type="gramStart"/>
      <w:r>
        <w:rPr>
          <w:b/>
          <w:bCs/>
          <w:color w:val="7030A0"/>
          <w:sz w:val="32"/>
          <w:szCs w:val="32"/>
        </w:rPr>
        <w:t>so</w:t>
      </w:r>
      <w:proofErr w:type="gramEnd"/>
      <w:r>
        <w:rPr>
          <w:b/>
          <w:bCs/>
          <w:color w:val="7030A0"/>
          <w:sz w:val="32"/>
          <w:szCs w:val="32"/>
        </w:rPr>
        <w:t xml:space="preserve"> then how often? </w:t>
      </w:r>
    </w:p>
    <w:p w14:paraId="4FEFF20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3250BCD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F428AB7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TEN TOP THINGS THAT BE ON YOUR MIND</w:t>
      </w:r>
    </w:p>
    <w:p w14:paraId="36D0871E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8DC4E74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TOP TEN THINGS THAT ARE IMPORTANT TO YOU (NOT DEALING WITH:  SPIRITUALITY, PEOPLE NOR IDEAS)</w:t>
      </w:r>
    </w:p>
    <w:p w14:paraId="36BAC010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566EC79" w14:textId="77777777" w:rsidR="00860E01" w:rsidRDefault="00860E01" w:rsidP="00860E01">
      <w:pPr>
        <w:rPr>
          <w:b/>
          <w:bCs/>
          <w:sz w:val="32"/>
          <w:szCs w:val="32"/>
        </w:rPr>
      </w:pPr>
      <w:r w:rsidRPr="00035944">
        <w:rPr>
          <w:b/>
          <w:bCs/>
          <w:sz w:val="32"/>
          <w:szCs w:val="32"/>
        </w:rPr>
        <w:t>WHAT TOP 5 THINGS GIVES YOU GREAT PLEASURE (LIKE FOOD, WATCHING MOVIES …)</w:t>
      </w:r>
    </w:p>
    <w:p w14:paraId="488A9C72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8A0ADFD" w14:textId="77777777" w:rsidR="00860E01" w:rsidRDefault="00860E01" w:rsidP="00860E01">
      <w:pPr>
        <w:rPr>
          <w:b/>
          <w:bCs/>
          <w:sz w:val="32"/>
          <w:szCs w:val="32"/>
        </w:rPr>
      </w:pPr>
      <w:r w:rsidRPr="00A66ECE">
        <w:rPr>
          <w:b/>
          <w:bCs/>
          <w:sz w:val="32"/>
          <w:szCs w:val="32"/>
        </w:rPr>
        <w:t>TOP 15 THINGS THAT YOU ENJOY AND WOULD LIKE TO HAVE (THEY CAN INCLUDE THINGS YOU ALREAY HAVE)</w:t>
      </w:r>
    </w:p>
    <w:p w14:paraId="173F7DF5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9CFD892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WHAT IS YOUR DAILY ROUTINE (S)</w:t>
      </w:r>
    </w:p>
    <w:p w14:paraId="35B45E90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7ED7AF4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WHAT SEVEN THINGS/AREAS OF LIFE/ ... DO YOU LIKE TO OFTEN TALK ABOUT </w:t>
      </w:r>
    </w:p>
    <w:p w14:paraId="7119B199" w14:textId="77777777" w:rsidR="000F12F0" w:rsidRDefault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7ADDDC2" w14:textId="0C92A6E7" w:rsidR="00885820" w:rsidRDefault="00885820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YOUR, YOUR KIDS’ AND </w:t>
      </w:r>
      <w:r w:rsidR="00987772">
        <w:rPr>
          <w:b/>
          <w:bCs/>
          <w:sz w:val="32"/>
          <w:szCs w:val="32"/>
        </w:rPr>
        <w:t>PARENTS’</w:t>
      </w:r>
      <w:r>
        <w:rPr>
          <w:b/>
          <w:bCs/>
          <w:sz w:val="32"/>
          <w:szCs w:val="32"/>
        </w:rPr>
        <w:t xml:space="preserve"> NAMES, AGES AND BIRTHDAYS </w:t>
      </w:r>
    </w:p>
    <w:p w14:paraId="28C51913" w14:textId="77777777" w:rsidR="00885820" w:rsidRDefault="0088582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39C8829" w14:textId="24213398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SPECIAL QUESTIONS/TOPICS/... BASED ON HER/HIS CURRENT DILEMMAS AND/OR SITUATIONS</w:t>
      </w:r>
    </w:p>
    <w:p w14:paraId="0720828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53C7BFE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ROUTINE QUESTIONS</w:t>
      </w:r>
    </w:p>
    <w:p w14:paraId="7C6D77EA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E9E5880" w14:textId="77777777" w:rsidR="00860E01" w:rsidRDefault="00860E01" w:rsidP="00860E01">
      <w:pPr>
        <w:pStyle w:val="Heading3"/>
        <w:rPr>
          <w:b/>
          <w:bCs/>
          <w:sz w:val="32"/>
          <w:szCs w:val="32"/>
        </w:rPr>
      </w:pPr>
      <w:bookmarkStart w:id="64" w:name="_Toc175733753"/>
      <w:r w:rsidRPr="00DA4801">
        <w:rPr>
          <w:b/>
          <w:bCs/>
          <w:sz w:val="40"/>
          <w:szCs w:val="40"/>
        </w:rPr>
        <w:t>SPECIAL THINGS</w:t>
      </w:r>
      <w:bookmarkEnd w:id="64"/>
    </w:p>
    <w:p w14:paraId="6BB5F027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GIVE HER/HIM PRAISES</w:t>
      </w:r>
      <w:r>
        <w:rPr>
          <w:b/>
          <w:bCs/>
          <w:sz w:val="32"/>
          <w:szCs w:val="32"/>
        </w:rPr>
        <w:br w:type="page"/>
      </w:r>
    </w:p>
    <w:p w14:paraId="3DCAF736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GO OVER THE PRAYERS THE PEOPLE IN OUR CLOSE CIRCLE NEEDS-TO PRAY FOR THEM</w:t>
      </w:r>
    </w:p>
    <w:p w14:paraId="2E7AB3F3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456493F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TALK ABOUT HOW LIFE IS</w:t>
      </w:r>
    </w:p>
    <w:p w14:paraId="6D44B2CD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Things We Don't Talk about by Pandora Owl</w:t>
      </w:r>
      <w:r>
        <w:rPr>
          <w:b/>
          <w:bCs/>
          <w:sz w:val="32"/>
          <w:szCs w:val="32"/>
        </w:rPr>
        <w:t xml:space="preserve"> </w:t>
      </w:r>
    </w:p>
    <w:p w14:paraId="7F8C562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  <w:r>
        <w:rPr>
          <w:b/>
          <w:bCs/>
          <w:sz w:val="32"/>
          <w:szCs w:val="32"/>
        </w:rPr>
        <w:br w:type="page"/>
      </w:r>
    </w:p>
    <w:p w14:paraId="45D24E1E" w14:textId="77777777" w:rsidR="00860E01" w:rsidRPr="00216470" w:rsidRDefault="00860E01" w:rsidP="00860E01">
      <w:pPr>
        <w:rPr>
          <w:b/>
          <w:bCs/>
          <w:sz w:val="32"/>
          <w:szCs w:val="32"/>
        </w:rPr>
      </w:pPr>
      <w:r w:rsidRPr="00216470">
        <w:rPr>
          <w:b/>
          <w:bCs/>
          <w:sz w:val="32"/>
          <w:szCs w:val="32"/>
        </w:rPr>
        <w:t>REMINDER</w:t>
      </w:r>
    </w:p>
    <w:p w14:paraId="300BAC0B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4AD3DEFD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3D1E6434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51F705FE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0CADB8B8" w14:textId="77777777" w:rsidR="00860E01" w:rsidRDefault="00860E01" w:rsidP="00860E01">
      <w:pPr>
        <w:rPr>
          <w:rFonts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br w:type="page"/>
      </w:r>
    </w:p>
    <w:p w14:paraId="7F941D58" w14:textId="77777777" w:rsidR="00860E01" w:rsidRPr="00216470" w:rsidRDefault="00860E01" w:rsidP="00860E01">
      <w:pPr>
        <w:rPr>
          <w:rFonts w:cstheme="minorHAnsi"/>
          <w:b/>
          <w:color w:val="000000" w:themeColor="text1"/>
          <w:sz w:val="32"/>
          <w:szCs w:val="32"/>
        </w:rPr>
      </w:pPr>
      <w:r w:rsidRPr="00216470">
        <w:rPr>
          <w:rFonts w:cstheme="minorHAnsi"/>
          <w:b/>
          <w:color w:val="000000" w:themeColor="text1"/>
          <w:sz w:val="32"/>
          <w:szCs w:val="32"/>
        </w:rPr>
        <w:t>SERIOUS TALK ABOUT</w:t>
      </w:r>
    </w:p>
    <w:p w14:paraId="7036A324" w14:textId="77777777" w:rsidR="00860E01" w:rsidRDefault="00860E01" w:rsidP="00860E01">
      <w:pPr>
        <w:spacing w:line="360" w:lineRule="auto"/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</w:p>
    <w:p w14:paraId="7B1D84C0" w14:textId="77777777" w:rsidR="00860E01" w:rsidRDefault="00860E01" w:rsidP="00860E01">
      <w:pPr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  <w:r>
        <w:rPr>
          <w:rFonts w:eastAsia="Times New Roman" w:cstheme="minorHAnsi"/>
          <w:b/>
          <w:color w:val="000000"/>
          <w:sz w:val="32"/>
          <w:szCs w:val="32"/>
          <w:highlight w:val="yellow"/>
        </w:rPr>
        <w:br w:type="page"/>
      </w:r>
    </w:p>
    <w:p w14:paraId="367AB083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AN INVERTED WAY I THINK (SOMETHING THAT I KNOW THAT IS TRUE THAT IS LIKE OPPOSITE OF MOST THINK)</w:t>
      </w:r>
    </w:p>
    <w:p w14:paraId="1BD267AF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71E07319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AAC6DB5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53F99AAF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29B014E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631F8A68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C0DAE78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43EB00A5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TELL OR SHOW SOMETHING FUNNY</w:t>
      </w:r>
    </w:p>
    <w:p w14:paraId="2984859F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The Best Joke Book (Period) by William Donohue</w:t>
      </w:r>
    </w:p>
    <w:p w14:paraId="5C06E9C5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10430F93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77B9282E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...</w:t>
      </w:r>
    </w:p>
    <w:p w14:paraId="15476C3E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DONE/ONES DONE:</w:t>
      </w: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70103FFE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How well are you doing overall in everything that is important?</w:t>
      </w:r>
    </w:p>
    <w:p w14:paraId="3A73D954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how well I am doing overall in everything that is important.&gt;</w:t>
      </w:r>
    </w:p>
    <w:p w14:paraId="09652E48" w14:textId="77777777" w:rsidR="00860E01" w:rsidRDefault="00860E01" w:rsidP="00860E01">
      <w:pPr>
        <w:rPr>
          <w:sz w:val="32"/>
          <w:szCs w:val="32"/>
        </w:rPr>
      </w:pPr>
    </w:p>
    <w:p w14:paraId="09AD2D91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Did you thank God today?</w:t>
      </w:r>
    </w:p>
    <w:p w14:paraId="53B9C9FF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thank God today.&gt;</w:t>
      </w:r>
    </w:p>
    <w:p w14:paraId="19872FEE" w14:textId="77777777" w:rsidR="00860E01" w:rsidRDefault="00860E01" w:rsidP="00860E01">
      <w:pPr>
        <w:rPr>
          <w:sz w:val="32"/>
          <w:szCs w:val="32"/>
        </w:rPr>
      </w:pPr>
    </w:p>
    <w:p w14:paraId="72466D56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How will you sedate yourself (relax, get rid of anxiety ...) today?</w:t>
      </w:r>
    </w:p>
    <w:p w14:paraId="12DD7F12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how I sedated myself today.&gt;</w:t>
      </w:r>
    </w:p>
    <w:p w14:paraId="56608EB5" w14:textId="77777777" w:rsidR="00860E01" w:rsidRDefault="00860E01" w:rsidP="00860E01">
      <w:pPr>
        <w:rPr>
          <w:sz w:val="32"/>
          <w:szCs w:val="32"/>
        </w:rPr>
      </w:pPr>
    </w:p>
    <w:p w14:paraId="514FA64C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Did you meditate today?</w:t>
      </w:r>
    </w:p>
    <w:p w14:paraId="77AB84B4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meditate today.&gt;</w:t>
      </w:r>
    </w:p>
    <w:p w14:paraId="0A0ED818" w14:textId="77777777" w:rsidR="00860E01" w:rsidRDefault="00860E01" w:rsidP="00860E01">
      <w:pPr>
        <w:rPr>
          <w:sz w:val="32"/>
          <w:szCs w:val="32"/>
        </w:rPr>
      </w:pPr>
    </w:p>
    <w:p w14:paraId="7684B701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 xml:space="preserve">Did you review the things you need to </w:t>
      </w:r>
      <w:proofErr w:type="gramStart"/>
      <w:r>
        <w:rPr>
          <w:sz w:val="32"/>
          <w:szCs w:val="32"/>
        </w:rPr>
        <w:t>improve on</w:t>
      </w:r>
      <w:proofErr w:type="gramEnd"/>
      <w:r>
        <w:rPr>
          <w:sz w:val="32"/>
          <w:szCs w:val="32"/>
        </w:rPr>
        <w:t xml:space="preserve"> today?</w:t>
      </w:r>
    </w:p>
    <w:p w14:paraId="5C6D9A99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review the things I need to improve on today.&gt;</w:t>
      </w:r>
    </w:p>
    <w:p w14:paraId="73D0B586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28D0BCA2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Are you relaxed?</w:t>
      </w:r>
    </w:p>
    <w:p w14:paraId="6AE15C81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62A6AFE8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216470">
        <w:rPr>
          <w:rFonts w:cstheme="minorHAnsi"/>
          <w:b/>
          <w:bCs/>
          <w:color w:val="000000" w:themeColor="text1"/>
          <w:sz w:val="32"/>
          <w:szCs w:val="32"/>
        </w:rPr>
        <w:t>DEEP CHAT TO TALK ABOUT</w:t>
      </w:r>
    </w:p>
    <w:p w14:paraId="2FB7389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From my book </w:t>
      </w:r>
      <w:r w:rsidRPr="00DE3A6E">
        <w:rPr>
          <w:rFonts w:cstheme="minorHAnsi"/>
          <w:b/>
          <w:bCs/>
          <w:color w:val="000000" w:themeColor="text1"/>
          <w:sz w:val="32"/>
          <w:szCs w:val="32"/>
          <w:u w:val="single"/>
        </w:rPr>
        <w:t>Deep Love Part II</w:t>
      </w: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(Coming Soon)</w:t>
      </w:r>
    </w:p>
    <w:p w14:paraId="2303B701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60905E47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1D7DBD7C" w14:textId="77777777" w:rsidR="00860E01" w:rsidRPr="008C1ABD" w:rsidRDefault="00860E01" w:rsidP="00860E01">
      <w:pPr>
        <w:rPr>
          <w:b/>
          <w:bCs/>
          <w:sz w:val="40"/>
          <w:szCs w:val="40"/>
        </w:rPr>
      </w:pPr>
      <w:r w:rsidRPr="008C1ABD">
        <w:rPr>
          <w:b/>
          <w:bCs/>
          <w:sz w:val="40"/>
          <w:szCs w:val="40"/>
        </w:rPr>
        <w:t>PAINS SHE/HE FACED</w:t>
      </w:r>
    </w:p>
    <w:p w14:paraId="7BDB02E7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NOT BEING LISTENED TO</w:t>
      </w:r>
    </w:p>
    <w:p w14:paraId="1C0B555A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9D613DE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PEOPLE HURTING YOU ON PURPOSE</w:t>
      </w:r>
    </w:p>
    <w:p w14:paraId="24C51201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375068A3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BREAKUP</w:t>
      </w:r>
    </w:p>
    <w:p w14:paraId="22CAF881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5FAC24AF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DIVISION</w:t>
      </w:r>
    </w:p>
    <w:p w14:paraId="6A0833C6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57B729D7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EMOTIONAL TRAUMA-EVENTS</w:t>
      </w:r>
    </w:p>
    <w:p w14:paraId="28CD0110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5BAE8220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DEPRESSION-YOUR SITUATION</w:t>
      </w:r>
    </w:p>
    <w:p w14:paraId="50C2F21F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1CF69B3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LONELINESS</w:t>
      </w:r>
    </w:p>
    <w:p w14:paraId="6D16DB15" w14:textId="77777777" w:rsidR="00860E01" w:rsidRPr="00530CAF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0DF936A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INSOLENT PEOPLE</w:t>
      </w:r>
    </w:p>
    <w:p w14:paraId="3C271ACE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33C2DBF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JEALOUS PEOPLE </w:t>
      </w:r>
      <w:r>
        <w:rPr>
          <w:rFonts w:cstheme="majorHAnsi"/>
          <w:b/>
          <w:bCs/>
          <w:sz w:val="36"/>
          <w:szCs w:val="36"/>
        </w:rPr>
        <w:t>→</w:t>
      </w:r>
      <w:r>
        <w:rPr>
          <w:b/>
          <w:bCs/>
          <w:sz w:val="36"/>
          <w:szCs w:val="36"/>
        </w:rPr>
        <w:t xml:space="preserve"> MURDERES</w:t>
      </w:r>
    </w:p>
    <w:p w14:paraId="76B3DB37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CEDBD38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MEAN PEOPLE</w:t>
      </w:r>
    </w:p>
    <w:p w14:paraId="77811170" w14:textId="77777777" w:rsidR="00860E01" w:rsidRDefault="00860E01" w:rsidP="00860E01">
      <w:pPr>
        <w:rPr>
          <w:b/>
          <w:bCs/>
          <w:sz w:val="36"/>
          <w:szCs w:val="36"/>
        </w:rPr>
      </w:pPr>
    </w:p>
    <w:p w14:paraId="2D86FEE2" w14:textId="77777777" w:rsidR="00860E01" w:rsidRDefault="00860E01" w:rsidP="00860E01"/>
    <w:p w14:paraId="2EECEE0F" w14:textId="77777777" w:rsidR="00860E01" w:rsidRDefault="00860E01" w:rsidP="00860E01"/>
    <w:p w14:paraId="527573A4" w14:textId="77777777" w:rsidR="00860E01" w:rsidRDefault="00860E01" w:rsidP="00860E01"/>
    <w:p w14:paraId="7EE22B46" w14:textId="77777777" w:rsidR="00860E01" w:rsidRDefault="00860E01" w:rsidP="00860E01"/>
    <w:p w14:paraId="45A30E52" w14:textId="77777777" w:rsidR="00860E01" w:rsidRDefault="00860E01" w:rsidP="00860E01"/>
    <w:p w14:paraId="1B693D3A" w14:textId="77777777" w:rsidR="00860E01" w:rsidRPr="00530CAF" w:rsidRDefault="00860E01" w:rsidP="00860E01"/>
    <w:p w14:paraId="2F5EA0F4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5C518409" w14:textId="77777777" w:rsidR="00860E01" w:rsidRPr="008139D2" w:rsidRDefault="00860E01" w:rsidP="00860E01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THE POWERS GOD GAVE US</w:t>
      </w:r>
    </w:p>
    <w:p w14:paraId="3E432D7A" w14:textId="77777777" w:rsidR="00860E01" w:rsidRPr="0031269F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[Healing Meditation]</w:t>
      </w:r>
    </w:p>
    <w:p w14:paraId="323483DA" w14:textId="77777777" w:rsidR="00860E01" w:rsidRPr="0031269F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Change our Lives]</w:t>
      </w:r>
    </w:p>
    <w:p w14:paraId="23B31691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31269F">
        <w:rPr>
          <w:b/>
          <w:bCs/>
          <w:sz w:val="36"/>
          <w:szCs w:val="36"/>
        </w:rPr>
        <w:t>[Power to tap into prayer]</w:t>
      </w:r>
    </w:p>
    <w:p w14:paraId="28758062" w14:textId="77777777" w:rsidR="00860E01" w:rsidRDefault="00860E01" w:rsidP="00860E01">
      <w:pPr>
        <w:rPr>
          <w:rFonts w:asciiTheme="majorHAnsi" w:eastAsiaTheme="majorEastAsia" w:hAnsiTheme="majorHAnsi" w:cstheme="majorBidi"/>
          <w:color w:val="1F3763" w:themeColor="accent1" w:themeShade="7F"/>
          <w:sz w:val="32"/>
          <w:szCs w:val="32"/>
        </w:rPr>
      </w:pPr>
      <w:r>
        <w:rPr>
          <w:sz w:val="32"/>
          <w:szCs w:val="32"/>
        </w:rPr>
        <w:br w:type="page"/>
      </w:r>
      <w:r>
        <w:rPr>
          <w:sz w:val="32"/>
          <w:szCs w:val="32"/>
        </w:rPr>
        <w:br w:type="page"/>
      </w:r>
    </w:p>
    <w:p w14:paraId="3ECB02EC" w14:textId="78FF6AB1" w:rsidR="00860E01" w:rsidRPr="00DA4801" w:rsidRDefault="00860E01" w:rsidP="00860E01">
      <w:pPr>
        <w:pStyle w:val="Heading2"/>
        <w:rPr>
          <w:b/>
          <w:bCs/>
          <w:color w:val="7030A0"/>
          <w:sz w:val="36"/>
          <w:szCs w:val="36"/>
        </w:rPr>
      </w:pPr>
      <w:bookmarkStart w:id="65" w:name="_Toc175733754"/>
      <w:r>
        <w:rPr>
          <w:b/>
          <w:bCs/>
          <w:sz w:val="48"/>
          <w:szCs w:val="48"/>
        </w:rPr>
        <w:t>DAILY CHAT WITH YOUR FRIEND</w:t>
      </w:r>
      <w:bookmarkStart w:id="66" w:name="_Hlk123654190"/>
      <w:r w:rsidR="006D0148">
        <w:rPr>
          <w:b/>
          <w:bCs/>
          <w:sz w:val="48"/>
          <w:szCs w:val="48"/>
        </w:rPr>
        <w:t xml:space="preserve"> (NAME:</w:t>
      </w:r>
      <w:proofErr w:type="gramStart"/>
      <w:r w:rsidR="006D0148">
        <w:rPr>
          <w:b/>
          <w:bCs/>
          <w:sz w:val="48"/>
          <w:szCs w:val="48"/>
        </w:rPr>
        <w:t xml:space="preserve">  )</w:t>
      </w:r>
      <w:proofErr w:type="gramEnd"/>
      <w:r>
        <w:rPr>
          <w:b/>
          <w:bCs/>
          <w:sz w:val="48"/>
          <w:szCs w:val="48"/>
        </w:rPr>
        <w:t xml:space="preserve">; </w:t>
      </w:r>
      <w:r w:rsidRPr="00DA4801">
        <w:rPr>
          <w:b/>
          <w:bCs/>
          <w:color w:val="7030A0"/>
          <w:sz w:val="36"/>
          <w:szCs w:val="36"/>
        </w:rPr>
        <w:t>TO GREATLY GET TO KNOW YOU BETTER</w:t>
      </w:r>
      <w:bookmarkEnd w:id="65"/>
    </w:p>
    <w:p w14:paraId="64FA76D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is your sad story?</w:t>
      </w:r>
    </w:p>
    <w:p w14:paraId="77AE0E5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B69F414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are the things you are trying to overcome?</w:t>
      </w:r>
    </w:p>
    <w:p w14:paraId="5AC58B7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7852DB9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motivation do you need to get from someone?</w:t>
      </w:r>
    </w:p>
    <w:p w14:paraId="7B3800F3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2E8955F3" w14:textId="77777777" w:rsidR="00860E01" w:rsidRDefault="00860E01" w:rsidP="00860E01">
      <w:pPr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br w:type="page"/>
      </w:r>
    </w:p>
    <w:p w14:paraId="65B325D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INVOLVEMENT</w:t>
      </w:r>
    </w:p>
    <w:p w14:paraId="24C0804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What people do you </w:t>
      </w:r>
      <w:proofErr w:type="gramStart"/>
      <w:r>
        <w:rPr>
          <w:b/>
          <w:bCs/>
          <w:color w:val="7030A0"/>
          <w:sz w:val="32"/>
          <w:szCs w:val="32"/>
        </w:rPr>
        <w:t>have enjoyed</w:t>
      </w:r>
      <w:proofErr w:type="gramEnd"/>
      <w:r>
        <w:rPr>
          <w:b/>
          <w:bCs/>
          <w:color w:val="7030A0"/>
          <w:sz w:val="32"/>
          <w:szCs w:val="32"/>
        </w:rPr>
        <w:t xml:space="preserve"> chat with each day?</w:t>
      </w:r>
    </w:p>
    <w:p w14:paraId="0805FA5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861873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pains do you have to deal with (now, sometimes)?</w:t>
      </w:r>
    </w:p>
    <w:p w14:paraId="008D17E2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FD9F6D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people do you have to deal with?</w:t>
      </w:r>
    </w:p>
    <w:p w14:paraId="27DF89B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5B34790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9CD327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TV shows ... do things you read daily?</w:t>
      </w:r>
    </w:p>
    <w:p w14:paraId="20168A5A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BC6673A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enjoyable things do you do for yourself every now and then?</w:t>
      </w:r>
    </w:p>
    <w:p w14:paraId="2572EF51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553C8B2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things do you like to buy?</w:t>
      </w:r>
    </w:p>
    <w:p w14:paraId="3A473F70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A597F4E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675C873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do you find yourself doing in your spare time?</w:t>
      </w:r>
    </w:p>
    <w:p w14:paraId="5F97B9F1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AC54E6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have you done today to work on your current goals?</w:t>
      </w:r>
    </w:p>
    <w:p w14:paraId="5E5DCF4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FE605C0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677759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Do you have to take medicine?  If </w:t>
      </w:r>
      <w:proofErr w:type="gramStart"/>
      <w:r>
        <w:rPr>
          <w:b/>
          <w:bCs/>
          <w:color w:val="7030A0"/>
          <w:sz w:val="32"/>
          <w:szCs w:val="32"/>
        </w:rPr>
        <w:t>so</w:t>
      </w:r>
      <w:proofErr w:type="gramEnd"/>
      <w:r>
        <w:rPr>
          <w:b/>
          <w:bCs/>
          <w:color w:val="7030A0"/>
          <w:sz w:val="32"/>
          <w:szCs w:val="32"/>
        </w:rPr>
        <w:t xml:space="preserve"> then how often? </w:t>
      </w:r>
    </w:p>
    <w:p w14:paraId="6FE7B9D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27D2251C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3E66423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TEN TOP THINGS THAT BE ON YOUR MIND</w:t>
      </w:r>
    </w:p>
    <w:p w14:paraId="789C58B2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21039788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TOP TEN THINGS THAT ARE IMPORTANT TO YOU (NOT DEALING WITH:  SPIRITUALITY, PEOPLE NOR IDEAS)</w:t>
      </w:r>
    </w:p>
    <w:p w14:paraId="21D9016B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D182483" w14:textId="77777777" w:rsidR="00860E01" w:rsidRDefault="00860E01" w:rsidP="00860E01">
      <w:pPr>
        <w:rPr>
          <w:b/>
          <w:bCs/>
          <w:sz w:val="32"/>
          <w:szCs w:val="32"/>
        </w:rPr>
      </w:pPr>
      <w:r w:rsidRPr="00035944">
        <w:rPr>
          <w:b/>
          <w:bCs/>
          <w:sz w:val="32"/>
          <w:szCs w:val="32"/>
        </w:rPr>
        <w:t>WHAT TOP 5 THINGS GIVES YOU GREAT PLEASURE (LIKE FOOD, WATCHING MOVIES …)</w:t>
      </w:r>
    </w:p>
    <w:p w14:paraId="423D89BC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DD9CA76" w14:textId="77777777" w:rsidR="00860E01" w:rsidRDefault="00860E01" w:rsidP="00860E01">
      <w:pPr>
        <w:rPr>
          <w:b/>
          <w:bCs/>
          <w:sz w:val="32"/>
          <w:szCs w:val="32"/>
        </w:rPr>
      </w:pPr>
      <w:r w:rsidRPr="00A66ECE">
        <w:rPr>
          <w:b/>
          <w:bCs/>
          <w:sz w:val="32"/>
          <w:szCs w:val="32"/>
        </w:rPr>
        <w:t>TOP 15 THINGS THAT YOU ENJOY AND WOULD LIKE TO HAVE (THEY CAN INCLUDE THINGS YOU ALREAY HAVE)</w:t>
      </w:r>
    </w:p>
    <w:p w14:paraId="3738F08D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E712957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WHAT IS YOUR DAILY ROUTINE (S)</w:t>
      </w:r>
    </w:p>
    <w:p w14:paraId="764BB975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DE641B8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WHAT SEVEN THINGS/AREAS OF LIFE/ ... DO YOU LIKE TO OFTEN TALK ABOUT </w:t>
      </w:r>
    </w:p>
    <w:p w14:paraId="157402B8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01FCA26" w14:textId="7EF5C5DF" w:rsidR="00885820" w:rsidRDefault="00885820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YOUR, YOUR KIDS’ AND </w:t>
      </w:r>
      <w:r w:rsidR="00987772">
        <w:rPr>
          <w:b/>
          <w:bCs/>
          <w:sz w:val="32"/>
          <w:szCs w:val="32"/>
        </w:rPr>
        <w:t>PARENTS’</w:t>
      </w:r>
      <w:r>
        <w:rPr>
          <w:b/>
          <w:bCs/>
          <w:sz w:val="32"/>
          <w:szCs w:val="32"/>
        </w:rPr>
        <w:t xml:space="preserve"> NAMES, AGES AND BIRTHDAYS </w:t>
      </w:r>
    </w:p>
    <w:p w14:paraId="733502D1" w14:textId="77777777" w:rsidR="00885820" w:rsidRDefault="0088582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216A8F3" w14:textId="5E9AC99A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SPECIAL QUESTIONS/TOPICS/... BASED ON HER/HIS CURRENT DILEMMAS AND/OR SITUATIONS</w:t>
      </w:r>
    </w:p>
    <w:p w14:paraId="4A5C5E66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49E4D04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ROUTINE QUESTIONS</w:t>
      </w:r>
    </w:p>
    <w:p w14:paraId="57FD63C0" w14:textId="77777777" w:rsidR="00860E01" w:rsidRDefault="00860E01" w:rsidP="00860E01">
      <w:pPr>
        <w:rPr>
          <w:b/>
          <w:bCs/>
          <w:sz w:val="32"/>
          <w:szCs w:val="32"/>
        </w:rPr>
      </w:pPr>
    </w:p>
    <w:p w14:paraId="2EE899AA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2C5BCB3A" w14:textId="77777777" w:rsidR="00860E01" w:rsidRDefault="00860E01" w:rsidP="00860E01">
      <w:pPr>
        <w:pStyle w:val="Heading3"/>
        <w:rPr>
          <w:b/>
          <w:bCs/>
          <w:sz w:val="32"/>
          <w:szCs w:val="32"/>
        </w:rPr>
      </w:pPr>
      <w:bookmarkStart w:id="67" w:name="_Toc175733755"/>
      <w:r w:rsidRPr="00DA4801">
        <w:rPr>
          <w:b/>
          <w:bCs/>
          <w:sz w:val="40"/>
          <w:szCs w:val="40"/>
        </w:rPr>
        <w:t>SPECIAL THINGS</w:t>
      </w:r>
      <w:bookmarkEnd w:id="67"/>
    </w:p>
    <w:p w14:paraId="589039F3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GIVE HER/HIM PRAISES</w:t>
      </w:r>
      <w:r>
        <w:rPr>
          <w:b/>
          <w:bCs/>
          <w:sz w:val="32"/>
          <w:szCs w:val="32"/>
        </w:rPr>
        <w:br w:type="page"/>
      </w:r>
    </w:p>
    <w:p w14:paraId="300BFCDD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GO OVER THE PRAYERS THE PEOPLE IN OUR CLOSE CIRCLE NEEDS-TO PRAY FOR THEM</w:t>
      </w:r>
    </w:p>
    <w:p w14:paraId="56F07F1A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348F9F6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TELL HER/HIM GOOD NEWS I HAVE OR GOOD THINGS TO TALK ABOUT</w:t>
      </w:r>
    </w:p>
    <w:p w14:paraId="01AA3354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14,000 Things to Be Happy About - By Barbara Ann Kipfer</w:t>
      </w:r>
    </w:p>
    <w:p w14:paraId="797FD2A3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</w:p>
    <w:p w14:paraId="37C0AF1A" w14:textId="77777777" w:rsidR="00860E01" w:rsidRDefault="00860E01" w:rsidP="00860E01">
      <w:pPr>
        <w:rPr>
          <w:b/>
          <w:bCs/>
          <w:sz w:val="32"/>
          <w:szCs w:val="32"/>
        </w:rPr>
      </w:pPr>
    </w:p>
    <w:p w14:paraId="760A4F6F" w14:textId="77777777" w:rsidR="00860E01" w:rsidRDefault="00860E01" w:rsidP="00860E01">
      <w:pPr>
        <w:rPr>
          <w:b/>
          <w:bCs/>
          <w:sz w:val="32"/>
          <w:szCs w:val="32"/>
        </w:rPr>
      </w:pPr>
    </w:p>
    <w:p w14:paraId="0496511C" w14:textId="77777777" w:rsidR="00860E01" w:rsidRDefault="00860E01" w:rsidP="00860E01">
      <w:pPr>
        <w:rPr>
          <w:b/>
          <w:bCs/>
          <w:sz w:val="32"/>
          <w:szCs w:val="32"/>
        </w:rPr>
      </w:pPr>
    </w:p>
    <w:p w14:paraId="15B25559" w14:textId="77777777" w:rsidR="00860E01" w:rsidRDefault="00860E01" w:rsidP="00860E01">
      <w:pPr>
        <w:rPr>
          <w:b/>
          <w:bCs/>
          <w:sz w:val="32"/>
          <w:szCs w:val="32"/>
        </w:rPr>
      </w:pPr>
    </w:p>
    <w:p w14:paraId="7580F751" w14:textId="77777777" w:rsidR="00860E01" w:rsidRDefault="00860E01" w:rsidP="00860E01">
      <w:pPr>
        <w:rPr>
          <w:b/>
          <w:bCs/>
          <w:sz w:val="32"/>
          <w:szCs w:val="32"/>
        </w:rPr>
      </w:pPr>
    </w:p>
    <w:p w14:paraId="6F9CE345" w14:textId="77777777" w:rsidR="00860E01" w:rsidRDefault="00860E01" w:rsidP="00860E01">
      <w:pPr>
        <w:rPr>
          <w:b/>
          <w:bCs/>
          <w:sz w:val="32"/>
          <w:szCs w:val="32"/>
        </w:rPr>
      </w:pPr>
    </w:p>
    <w:p w14:paraId="70C7D037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C8BBB74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TALK ABOUT HOW LIFE IS</w:t>
      </w:r>
    </w:p>
    <w:p w14:paraId="57A31327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Things We Don't Talk about by Pandora Owl</w:t>
      </w:r>
      <w:r>
        <w:rPr>
          <w:b/>
          <w:bCs/>
          <w:sz w:val="32"/>
          <w:szCs w:val="32"/>
        </w:rPr>
        <w:t xml:space="preserve"> </w:t>
      </w:r>
    </w:p>
    <w:p w14:paraId="262299FC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  <w:r>
        <w:rPr>
          <w:b/>
          <w:bCs/>
          <w:sz w:val="32"/>
          <w:szCs w:val="32"/>
        </w:rPr>
        <w:br w:type="page"/>
      </w:r>
    </w:p>
    <w:p w14:paraId="187A11B8" w14:textId="77777777" w:rsidR="00860E01" w:rsidRPr="00216470" w:rsidRDefault="00860E01" w:rsidP="00860E01">
      <w:pPr>
        <w:rPr>
          <w:b/>
          <w:bCs/>
          <w:sz w:val="32"/>
          <w:szCs w:val="32"/>
        </w:rPr>
      </w:pPr>
      <w:r w:rsidRPr="00216470">
        <w:rPr>
          <w:b/>
          <w:bCs/>
          <w:sz w:val="32"/>
          <w:szCs w:val="32"/>
        </w:rPr>
        <w:t>REMINDER</w:t>
      </w:r>
    </w:p>
    <w:p w14:paraId="1E068A06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7BE9DB46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558DF720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424E79A4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579D5B73" w14:textId="77777777" w:rsidR="00860E01" w:rsidRDefault="00860E01" w:rsidP="00860E01">
      <w:pPr>
        <w:rPr>
          <w:rFonts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br w:type="page"/>
      </w:r>
    </w:p>
    <w:p w14:paraId="4ACA2092" w14:textId="77777777" w:rsidR="00860E01" w:rsidRPr="00216470" w:rsidRDefault="00860E01" w:rsidP="00860E01">
      <w:pPr>
        <w:rPr>
          <w:rFonts w:cstheme="minorHAnsi"/>
          <w:b/>
          <w:color w:val="000000" w:themeColor="text1"/>
          <w:sz w:val="32"/>
          <w:szCs w:val="32"/>
        </w:rPr>
      </w:pPr>
      <w:r w:rsidRPr="00216470">
        <w:rPr>
          <w:rFonts w:cstheme="minorHAnsi"/>
          <w:b/>
          <w:color w:val="000000" w:themeColor="text1"/>
          <w:sz w:val="32"/>
          <w:szCs w:val="32"/>
        </w:rPr>
        <w:t>SERIOUS TALK ABOUT</w:t>
      </w:r>
    </w:p>
    <w:p w14:paraId="47505A0E" w14:textId="77777777" w:rsidR="00860E01" w:rsidRDefault="00860E01" w:rsidP="00860E01">
      <w:pPr>
        <w:spacing w:line="360" w:lineRule="auto"/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</w:p>
    <w:p w14:paraId="709B9CD4" w14:textId="77777777" w:rsidR="00860E01" w:rsidRDefault="00860E01" w:rsidP="00860E01">
      <w:pPr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  <w:r>
        <w:rPr>
          <w:rFonts w:eastAsia="Times New Roman" w:cstheme="minorHAnsi"/>
          <w:b/>
          <w:color w:val="000000"/>
          <w:sz w:val="32"/>
          <w:szCs w:val="32"/>
          <w:highlight w:val="yellow"/>
        </w:rPr>
        <w:br w:type="page"/>
      </w:r>
    </w:p>
    <w:p w14:paraId="1CDC77B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AN INVERTED WAY I THINK (SOMETHING THAT I KNOW THAT IS TRUE THAT IS LIKE OPPOSITE OF MOST THINK)</w:t>
      </w:r>
    </w:p>
    <w:p w14:paraId="50EA57EA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93B8612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0B93471F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2C1C16E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CA85172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704969F6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B73039E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165EAAFA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TELL OR SHOW SOMETHING FUNNY</w:t>
      </w:r>
    </w:p>
    <w:p w14:paraId="48D205D9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The Best Joke Book (Period) by William Donohue</w:t>
      </w:r>
    </w:p>
    <w:p w14:paraId="3C37252F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2A9A3D43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7A2D0E3A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...</w:t>
      </w:r>
    </w:p>
    <w:p w14:paraId="2D87AD93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DONE/ONES DONE:</w:t>
      </w: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491AA676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loved fully today?</w:t>
      </w:r>
    </w:p>
    <w:p w14:paraId="1E70D057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&lt;Answer Have I loved fully today&gt;</w:t>
      </w:r>
    </w:p>
    <w:p w14:paraId="68F55A6B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279A9948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70F733E6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lived fully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568EE91A" w14:textId="77777777" w:rsidR="00860E01" w:rsidRPr="000F2A75" w:rsidRDefault="00860E01" w:rsidP="00860E01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>&lt;Answer have I lived fully today&gt;</w:t>
      </w:r>
    </w:p>
    <w:p w14:paraId="43916FAC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3D760289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734C0E91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you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47D7D7D9" w14:textId="77777777" w:rsidR="00860E01" w:rsidRPr="000F2A75" w:rsidRDefault="00860E01" w:rsidP="00860E01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 xml:space="preserve">&lt;Answer have I </w:t>
      </w:r>
      <w:r>
        <w:rPr>
          <w:rFonts w:eastAsia="Times New Roman" w:cstheme="minorHAnsi"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color w:val="333333"/>
          <w:sz w:val="32"/>
          <w:szCs w:val="32"/>
        </w:rPr>
        <w:t xml:space="preserve"> today.&gt;</w:t>
      </w:r>
    </w:p>
    <w:p w14:paraId="3E806D62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5FF1225D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How well are you doing overall in everything that is important?</w:t>
      </w:r>
    </w:p>
    <w:p w14:paraId="40C03ADA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how well I am doing overall in everything that is important.&gt;</w:t>
      </w:r>
    </w:p>
    <w:p w14:paraId="299E9AB5" w14:textId="77777777" w:rsidR="00860E01" w:rsidRDefault="00860E01" w:rsidP="00860E01">
      <w:pPr>
        <w:rPr>
          <w:sz w:val="32"/>
          <w:szCs w:val="32"/>
        </w:rPr>
      </w:pPr>
    </w:p>
    <w:p w14:paraId="44A1DF9B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Did you thank God today?</w:t>
      </w:r>
    </w:p>
    <w:p w14:paraId="110C0C96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thank God today.&gt;</w:t>
      </w:r>
    </w:p>
    <w:p w14:paraId="164B90B7" w14:textId="77777777" w:rsidR="00860E01" w:rsidRDefault="00860E01" w:rsidP="00860E01">
      <w:pPr>
        <w:rPr>
          <w:sz w:val="32"/>
          <w:szCs w:val="32"/>
        </w:rPr>
      </w:pPr>
    </w:p>
    <w:p w14:paraId="6BFB7520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How will you sedate yourself (relax, get rid of anxiety ...) today?</w:t>
      </w:r>
    </w:p>
    <w:p w14:paraId="28C932C1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how I sedated myself today.&gt;</w:t>
      </w:r>
    </w:p>
    <w:p w14:paraId="49ACDFC4" w14:textId="77777777" w:rsidR="00860E01" w:rsidRDefault="00860E01" w:rsidP="00860E01">
      <w:pPr>
        <w:rPr>
          <w:sz w:val="32"/>
          <w:szCs w:val="32"/>
        </w:rPr>
      </w:pPr>
    </w:p>
    <w:p w14:paraId="08115140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Did you meditate today?</w:t>
      </w:r>
    </w:p>
    <w:p w14:paraId="1B66BF12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meditate today.&gt;</w:t>
      </w:r>
    </w:p>
    <w:p w14:paraId="4FBCDF91" w14:textId="77777777" w:rsidR="00860E01" w:rsidRDefault="00860E01" w:rsidP="00860E01">
      <w:pPr>
        <w:rPr>
          <w:sz w:val="32"/>
          <w:szCs w:val="32"/>
        </w:rPr>
      </w:pPr>
    </w:p>
    <w:p w14:paraId="1BD9A933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 xml:space="preserve">Did you review the things you need to </w:t>
      </w:r>
      <w:proofErr w:type="gramStart"/>
      <w:r>
        <w:rPr>
          <w:sz w:val="32"/>
          <w:szCs w:val="32"/>
        </w:rPr>
        <w:t>improve on</w:t>
      </w:r>
      <w:proofErr w:type="gramEnd"/>
      <w:r>
        <w:rPr>
          <w:sz w:val="32"/>
          <w:szCs w:val="32"/>
        </w:rPr>
        <w:t xml:space="preserve"> today?</w:t>
      </w:r>
    </w:p>
    <w:p w14:paraId="083CD61C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review the things I need to improve on today.&gt;</w:t>
      </w:r>
    </w:p>
    <w:p w14:paraId="20EE95B7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7BF24107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Are you relaxed?</w:t>
      </w:r>
    </w:p>
    <w:p w14:paraId="17B5A88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2F0FD834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216470">
        <w:rPr>
          <w:rFonts w:cstheme="minorHAnsi"/>
          <w:b/>
          <w:bCs/>
          <w:color w:val="000000" w:themeColor="text1"/>
          <w:sz w:val="32"/>
          <w:szCs w:val="32"/>
        </w:rPr>
        <w:t>DEEP CHAT TO TALK ABOUT</w:t>
      </w:r>
    </w:p>
    <w:p w14:paraId="0DE61876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From my book </w:t>
      </w:r>
      <w:r w:rsidRPr="00DE3A6E">
        <w:rPr>
          <w:rFonts w:cstheme="minorHAnsi"/>
          <w:b/>
          <w:bCs/>
          <w:color w:val="000000" w:themeColor="text1"/>
          <w:sz w:val="32"/>
          <w:szCs w:val="32"/>
          <w:u w:val="single"/>
        </w:rPr>
        <w:t>Deep Love Part II</w:t>
      </w: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(Coming Soon)</w:t>
      </w:r>
    </w:p>
    <w:p w14:paraId="4F452AFA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bookmarkEnd w:id="66"/>
    <w:p w14:paraId="2B8E96EF" w14:textId="77777777" w:rsidR="00860E01" w:rsidRDefault="00860E01" w:rsidP="00860E01">
      <w:pPr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184107B3" w14:textId="77777777" w:rsidR="00860E01" w:rsidRPr="008C1ABD" w:rsidRDefault="00860E01" w:rsidP="00860E01">
      <w:pPr>
        <w:rPr>
          <w:b/>
          <w:bCs/>
          <w:sz w:val="40"/>
          <w:szCs w:val="40"/>
        </w:rPr>
      </w:pPr>
      <w:r w:rsidRPr="008C1ABD">
        <w:rPr>
          <w:b/>
          <w:bCs/>
          <w:sz w:val="40"/>
          <w:szCs w:val="40"/>
        </w:rPr>
        <w:t>PAINS SHE/HE FACED</w:t>
      </w:r>
    </w:p>
    <w:p w14:paraId="11D10C56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NOT BEING LISTENED TO</w:t>
      </w:r>
    </w:p>
    <w:p w14:paraId="1BD2FC76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082BFDB5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PEOPLE HURTING YOU ON PURPOSE</w:t>
      </w:r>
    </w:p>
    <w:p w14:paraId="1AB0BD22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0954738F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BREAKUP</w:t>
      </w:r>
    </w:p>
    <w:p w14:paraId="07E1DCE4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EE3C32F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DIVISION</w:t>
      </w:r>
    </w:p>
    <w:p w14:paraId="02C3D04C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D1AAE94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EMOTIONAL TRAUMA-EVENTS</w:t>
      </w:r>
    </w:p>
    <w:p w14:paraId="73A83BBB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18086F38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DEPRESSION-YOUR SITUATION</w:t>
      </w:r>
    </w:p>
    <w:p w14:paraId="169F7B9B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F55AEFD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LONELINESS</w:t>
      </w:r>
    </w:p>
    <w:p w14:paraId="15271D45" w14:textId="77777777" w:rsidR="00860E01" w:rsidRPr="00530CAF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189A8F33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INSOLENT PEOPLE</w:t>
      </w:r>
    </w:p>
    <w:p w14:paraId="7C7454AA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15E1065B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JEALOUS PEOPLE </w:t>
      </w:r>
      <w:r>
        <w:rPr>
          <w:rFonts w:cstheme="majorHAnsi"/>
          <w:b/>
          <w:bCs/>
          <w:sz w:val="36"/>
          <w:szCs w:val="36"/>
        </w:rPr>
        <w:t>→</w:t>
      </w:r>
      <w:r>
        <w:rPr>
          <w:b/>
          <w:bCs/>
          <w:sz w:val="36"/>
          <w:szCs w:val="36"/>
        </w:rPr>
        <w:t xml:space="preserve"> MURDERES</w:t>
      </w:r>
    </w:p>
    <w:p w14:paraId="74BD89A0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655C4A6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MEAN PEOPLE</w:t>
      </w:r>
    </w:p>
    <w:p w14:paraId="4365E228" w14:textId="77777777" w:rsidR="00860E01" w:rsidRDefault="00860E01" w:rsidP="00860E01">
      <w:pPr>
        <w:rPr>
          <w:b/>
          <w:bCs/>
          <w:sz w:val="36"/>
          <w:szCs w:val="36"/>
        </w:rPr>
      </w:pPr>
    </w:p>
    <w:p w14:paraId="36A1E7CE" w14:textId="77777777" w:rsidR="00860E01" w:rsidRDefault="00860E01" w:rsidP="00860E01"/>
    <w:p w14:paraId="7C46AA6A" w14:textId="77777777" w:rsidR="00860E01" w:rsidRDefault="00860E01" w:rsidP="00860E01"/>
    <w:p w14:paraId="3E04A9E1" w14:textId="77777777" w:rsidR="00860E01" w:rsidRDefault="00860E01" w:rsidP="00860E01"/>
    <w:p w14:paraId="53F602DD" w14:textId="77777777" w:rsidR="00860E01" w:rsidRDefault="00860E01" w:rsidP="00860E01"/>
    <w:p w14:paraId="1FD8C83B" w14:textId="77777777" w:rsidR="00860E01" w:rsidRDefault="00860E01" w:rsidP="00860E01"/>
    <w:p w14:paraId="5A864125" w14:textId="77777777" w:rsidR="00860E01" w:rsidRPr="00530CAF" w:rsidRDefault="00860E01" w:rsidP="00860E01"/>
    <w:p w14:paraId="6B7E0DBE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5DE2220A" w14:textId="77777777" w:rsidR="00860E01" w:rsidRPr="008139D2" w:rsidRDefault="00860E01" w:rsidP="00860E01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THE POWERS GOD GAVE US</w:t>
      </w:r>
    </w:p>
    <w:p w14:paraId="4740C8C0" w14:textId="77777777" w:rsidR="00860E01" w:rsidRPr="0031269F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[Healing Meditation]</w:t>
      </w:r>
    </w:p>
    <w:p w14:paraId="1B6255E7" w14:textId="77777777" w:rsidR="00860E01" w:rsidRPr="0031269F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Change our Lives]</w:t>
      </w:r>
    </w:p>
    <w:p w14:paraId="268644D4" w14:textId="77777777" w:rsidR="00860E01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tap into prayer]</w:t>
      </w:r>
    </w:p>
    <w:p w14:paraId="080B3E8E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326B7047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48"/>
          <w:szCs w:val="48"/>
        </w:rPr>
      </w:pPr>
      <w:r>
        <w:rPr>
          <w:b/>
          <w:bCs/>
          <w:sz w:val="48"/>
          <w:szCs w:val="48"/>
        </w:rPr>
        <w:br w:type="page"/>
      </w:r>
    </w:p>
    <w:p w14:paraId="405E8229" w14:textId="1F621946" w:rsidR="006D0148" w:rsidRPr="00DA4801" w:rsidRDefault="006D0148" w:rsidP="006D0148">
      <w:pPr>
        <w:pStyle w:val="Heading2"/>
        <w:rPr>
          <w:b/>
          <w:bCs/>
          <w:color w:val="7030A0"/>
          <w:sz w:val="36"/>
          <w:szCs w:val="36"/>
        </w:rPr>
      </w:pPr>
      <w:bookmarkStart w:id="68" w:name="_Toc175468610"/>
      <w:bookmarkStart w:id="69" w:name="_Toc175733756"/>
      <w:r>
        <w:rPr>
          <w:b/>
          <w:bCs/>
          <w:sz w:val="48"/>
          <w:szCs w:val="48"/>
        </w:rPr>
        <w:t>DAILY CHAT WITH YOUR FRIEND (NAME:</w:t>
      </w:r>
      <w:proofErr w:type="gramStart"/>
      <w:r>
        <w:rPr>
          <w:b/>
          <w:bCs/>
          <w:sz w:val="48"/>
          <w:szCs w:val="48"/>
        </w:rPr>
        <w:t xml:space="preserve">  )</w:t>
      </w:r>
      <w:r w:rsidRPr="00DA4801">
        <w:rPr>
          <w:b/>
          <w:bCs/>
          <w:color w:val="7030A0"/>
          <w:sz w:val="36"/>
          <w:szCs w:val="36"/>
        </w:rPr>
        <w:t>TO</w:t>
      </w:r>
      <w:proofErr w:type="gramEnd"/>
      <w:r w:rsidRPr="00DA4801">
        <w:rPr>
          <w:b/>
          <w:bCs/>
          <w:color w:val="7030A0"/>
          <w:sz w:val="36"/>
          <w:szCs w:val="36"/>
        </w:rPr>
        <w:t xml:space="preserve"> GREATLY GET TO KNOW YOU BETTER</w:t>
      </w:r>
      <w:bookmarkEnd w:id="68"/>
      <w:bookmarkEnd w:id="69"/>
    </w:p>
    <w:p w14:paraId="73331C42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is your sad story?</w:t>
      </w:r>
    </w:p>
    <w:p w14:paraId="0ACFF835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771AFD7" w14:textId="77777777" w:rsidR="006D0148" w:rsidRPr="00435406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are the things you are trying to overcome?</w:t>
      </w:r>
    </w:p>
    <w:p w14:paraId="0F73B9DA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5ADA581" w14:textId="77777777" w:rsidR="006D0148" w:rsidRPr="00435406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motivation do you need to get from someone?</w:t>
      </w:r>
    </w:p>
    <w:p w14:paraId="51B32060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FEDECE6" w14:textId="77777777" w:rsidR="006D0148" w:rsidRDefault="006D0148" w:rsidP="006D0148">
      <w:pPr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br w:type="page"/>
      </w:r>
    </w:p>
    <w:p w14:paraId="45A60E38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INVOLVEMENT</w:t>
      </w:r>
    </w:p>
    <w:p w14:paraId="0E7C4BF2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What people do you </w:t>
      </w:r>
      <w:proofErr w:type="gramStart"/>
      <w:r>
        <w:rPr>
          <w:b/>
          <w:bCs/>
          <w:color w:val="7030A0"/>
          <w:sz w:val="32"/>
          <w:szCs w:val="32"/>
        </w:rPr>
        <w:t>have enjoyed</w:t>
      </w:r>
      <w:proofErr w:type="gramEnd"/>
      <w:r>
        <w:rPr>
          <w:b/>
          <w:bCs/>
          <w:color w:val="7030A0"/>
          <w:sz w:val="32"/>
          <w:szCs w:val="32"/>
        </w:rPr>
        <w:t xml:space="preserve"> chat with each day?</w:t>
      </w:r>
    </w:p>
    <w:p w14:paraId="517A2EF9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768D8CD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pains do you have to deal with (now, sometimes)?</w:t>
      </w:r>
    </w:p>
    <w:p w14:paraId="6C522236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25F7677B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people do you have to deal with?</w:t>
      </w:r>
    </w:p>
    <w:p w14:paraId="1F49A8E3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7E0BFB7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427B29D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TV shows ... do things you read daily?</w:t>
      </w:r>
    </w:p>
    <w:p w14:paraId="71FBF06C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94352B2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enjoyable things do you do for yourself every now and then?</w:t>
      </w:r>
    </w:p>
    <w:p w14:paraId="56C8736B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300BA44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things do you like to buy?</w:t>
      </w:r>
    </w:p>
    <w:p w14:paraId="2DF6C036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E38949B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BA9F8F8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do you find yourself doing in your spare time?</w:t>
      </w:r>
    </w:p>
    <w:p w14:paraId="12C102E9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1995CB2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have you done today to work on your current goals?</w:t>
      </w:r>
    </w:p>
    <w:p w14:paraId="4385C70B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E31DB8A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9C04893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Do you have to take medicine?  If </w:t>
      </w:r>
      <w:proofErr w:type="gramStart"/>
      <w:r>
        <w:rPr>
          <w:b/>
          <w:bCs/>
          <w:color w:val="7030A0"/>
          <w:sz w:val="32"/>
          <w:szCs w:val="32"/>
        </w:rPr>
        <w:t>so</w:t>
      </w:r>
      <w:proofErr w:type="gramEnd"/>
      <w:r>
        <w:rPr>
          <w:b/>
          <w:bCs/>
          <w:color w:val="7030A0"/>
          <w:sz w:val="32"/>
          <w:szCs w:val="32"/>
        </w:rPr>
        <w:t xml:space="preserve"> then how often? </w:t>
      </w:r>
    </w:p>
    <w:p w14:paraId="40AD0A97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97C1EDE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9B90696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TEN TOP THINGS THAT BE ON YOUR MIND</w:t>
      </w:r>
    </w:p>
    <w:p w14:paraId="70E6D214" w14:textId="351C1AE1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2163A2E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TOP TEN THINGS THAT ARE IMPORTANT TO YOU (NOT DEALING WITH:  SPIRITUALITY, PEOPLE NOR IDEAS)</w:t>
      </w:r>
    </w:p>
    <w:p w14:paraId="09C2ECBA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6005245" w14:textId="77777777" w:rsidR="006D0148" w:rsidRDefault="006D0148" w:rsidP="006D0148">
      <w:pPr>
        <w:rPr>
          <w:b/>
          <w:bCs/>
          <w:sz w:val="32"/>
          <w:szCs w:val="32"/>
        </w:rPr>
      </w:pPr>
      <w:r w:rsidRPr="00035944">
        <w:rPr>
          <w:b/>
          <w:bCs/>
          <w:sz w:val="32"/>
          <w:szCs w:val="32"/>
        </w:rPr>
        <w:t>WHAT TOP 5 THINGS GIVES YOU GREAT PLEASURE (LIKE FOOD, WATCHING MOVIES …)</w:t>
      </w:r>
    </w:p>
    <w:p w14:paraId="2560EB79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2364299" w14:textId="77777777" w:rsidR="006D0148" w:rsidRDefault="006D0148" w:rsidP="006D0148">
      <w:pPr>
        <w:rPr>
          <w:b/>
          <w:bCs/>
          <w:sz w:val="32"/>
          <w:szCs w:val="32"/>
        </w:rPr>
      </w:pPr>
      <w:r w:rsidRPr="00A66ECE">
        <w:rPr>
          <w:b/>
          <w:bCs/>
          <w:sz w:val="32"/>
          <w:szCs w:val="32"/>
        </w:rPr>
        <w:t>TOP 15 THINGS THAT YOU ENJOY AND WOULD LIKE TO HAVE (THEY CAN INCLUDE THINGS YOU ALREAY HAVE)</w:t>
      </w:r>
    </w:p>
    <w:p w14:paraId="46A59F8E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AE6D85C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WHAT IS YOUR DAILY ROUTINE (S)</w:t>
      </w:r>
    </w:p>
    <w:p w14:paraId="65073017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E98FC47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WHAT SEVEN THINGS/AREAS OF LIFE/ ... DO YOU LIKE TO OFTEN TALK ABOUT </w:t>
      </w:r>
    </w:p>
    <w:p w14:paraId="6E12E271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FCCC70F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YOUR, YOUR KIDS’ AND PARENTS’ NAMES, AGES AND BIRTHDAYS </w:t>
      </w:r>
    </w:p>
    <w:p w14:paraId="4DFD6915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DB53448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SPECIAL QUESTIONS/TOPICS/... BASED ON HER/HIS CURRENT DILEMMAS AND/OR SITUATIONS</w:t>
      </w:r>
    </w:p>
    <w:p w14:paraId="7BA365F9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68C0E06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ROUTINE QUESTIONS</w:t>
      </w:r>
    </w:p>
    <w:p w14:paraId="0602CCBB" w14:textId="77777777" w:rsidR="006D0148" w:rsidRDefault="006D0148" w:rsidP="006D0148">
      <w:pPr>
        <w:rPr>
          <w:b/>
          <w:bCs/>
          <w:sz w:val="32"/>
          <w:szCs w:val="32"/>
        </w:rPr>
      </w:pPr>
    </w:p>
    <w:p w14:paraId="3474DF87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2AFFD5D" w14:textId="77777777" w:rsidR="006D0148" w:rsidRDefault="006D0148" w:rsidP="006D0148">
      <w:pPr>
        <w:pStyle w:val="Heading3"/>
        <w:rPr>
          <w:b/>
          <w:bCs/>
          <w:sz w:val="32"/>
          <w:szCs w:val="32"/>
        </w:rPr>
      </w:pPr>
      <w:bookmarkStart w:id="70" w:name="_Toc175468611"/>
      <w:bookmarkStart w:id="71" w:name="_Toc175733757"/>
      <w:r w:rsidRPr="00DA4801">
        <w:rPr>
          <w:b/>
          <w:bCs/>
          <w:sz w:val="40"/>
          <w:szCs w:val="40"/>
        </w:rPr>
        <w:t>SPECIAL THINGS</w:t>
      </w:r>
      <w:bookmarkEnd w:id="70"/>
      <w:bookmarkEnd w:id="71"/>
    </w:p>
    <w:p w14:paraId="3497788E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GIVE HER/HIM PRAISES</w:t>
      </w:r>
      <w:r>
        <w:rPr>
          <w:b/>
          <w:bCs/>
          <w:sz w:val="32"/>
          <w:szCs w:val="32"/>
        </w:rPr>
        <w:br w:type="page"/>
      </w:r>
    </w:p>
    <w:p w14:paraId="31F8BA07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GO OVER THE PRAYERS THE PEOPLE IN OUR CLOSE CIRCLE NEEDS-TO PRAY FOR THEM</w:t>
      </w:r>
    </w:p>
    <w:p w14:paraId="2E05723D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21FC63E1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TELL HER/HIM GOOD NEWS I HAVE OR GOOD THINGS TO TALK ABOUT</w:t>
      </w:r>
    </w:p>
    <w:p w14:paraId="6A9080C8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14,000 Things to Be Happy About - By Barbara Ann Kipfer</w:t>
      </w:r>
    </w:p>
    <w:p w14:paraId="44A974E3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</w:p>
    <w:p w14:paraId="33F60873" w14:textId="77777777" w:rsidR="006D0148" w:rsidRDefault="006D0148" w:rsidP="006D0148">
      <w:pPr>
        <w:rPr>
          <w:b/>
          <w:bCs/>
          <w:sz w:val="32"/>
          <w:szCs w:val="32"/>
        </w:rPr>
      </w:pPr>
    </w:p>
    <w:p w14:paraId="00AEF168" w14:textId="77777777" w:rsidR="006D0148" w:rsidRDefault="006D0148" w:rsidP="006D0148">
      <w:pPr>
        <w:rPr>
          <w:b/>
          <w:bCs/>
          <w:sz w:val="32"/>
          <w:szCs w:val="32"/>
        </w:rPr>
      </w:pPr>
    </w:p>
    <w:p w14:paraId="526FDD26" w14:textId="77777777" w:rsidR="006D0148" w:rsidRDefault="006D0148" w:rsidP="006D0148">
      <w:pPr>
        <w:rPr>
          <w:b/>
          <w:bCs/>
          <w:sz w:val="32"/>
          <w:szCs w:val="32"/>
        </w:rPr>
      </w:pPr>
    </w:p>
    <w:p w14:paraId="2883E7C1" w14:textId="77777777" w:rsidR="006D0148" w:rsidRDefault="006D0148" w:rsidP="006D0148">
      <w:pPr>
        <w:rPr>
          <w:b/>
          <w:bCs/>
          <w:sz w:val="32"/>
          <w:szCs w:val="32"/>
        </w:rPr>
      </w:pPr>
    </w:p>
    <w:p w14:paraId="675E9A19" w14:textId="77777777" w:rsidR="006D0148" w:rsidRDefault="006D0148" w:rsidP="006D0148">
      <w:pPr>
        <w:rPr>
          <w:b/>
          <w:bCs/>
          <w:sz w:val="32"/>
          <w:szCs w:val="32"/>
        </w:rPr>
      </w:pPr>
    </w:p>
    <w:p w14:paraId="334A99C2" w14:textId="77777777" w:rsidR="006D0148" w:rsidRDefault="006D0148" w:rsidP="006D0148">
      <w:pPr>
        <w:rPr>
          <w:b/>
          <w:bCs/>
          <w:sz w:val="32"/>
          <w:szCs w:val="32"/>
        </w:rPr>
      </w:pPr>
    </w:p>
    <w:p w14:paraId="4FF977CD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075C286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TALK ABOUT HOW LIFE IS</w:t>
      </w:r>
    </w:p>
    <w:p w14:paraId="30B45A5C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Things We Don't Talk about by Pandora Owl</w:t>
      </w:r>
      <w:r>
        <w:rPr>
          <w:b/>
          <w:bCs/>
          <w:sz w:val="32"/>
          <w:szCs w:val="32"/>
        </w:rPr>
        <w:t xml:space="preserve"> </w:t>
      </w:r>
    </w:p>
    <w:p w14:paraId="11FB406F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  <w:r>
        <w:rPr>
          <w:b/>
          <w:bCs/>
          <w:sz w:val="32"/>
          <w:szCs w:val="32"/>
        </w:rPr>
        <w:br w:type="page"/>
      </w:r>
    </w:p>
    <w:p w14:paraId="6EE3A0F6" w14:textId="77777777" w:rsidR="006D0148" w:rsidRPr="00216470" w:rsidRDefault="006D0148" w:rsidP="006D0148">
      <w:pPr>
        <w:rPr>
          <w:b/>
          <w:bCs/>
          <w:sz w:val="32"/>
          <w:szCs w:val="32"/>
        </w:rPr>
      </w:pPr>
      <w:r w:rsidRPr="00216470">
        <w:rPr>
          <w:b/>
          <w:bCs/>
          <w:sz w:val="32"/>
          <w:szCs w:val="32"/>
        </w:rPr>
        <w:t>REMINDER</w:t>
      </w:r>
    </w:p>
    <w:p w14:paraId="2DA2F7E0" w14:textId="77777777" w:rsidR="006D0148" w:rsidRDefault="006D0148" w:rsidP="006D0148">
      <w:pPr>
        <w:rPr>
          <w:rFonts w:cstheme="minorHAnsi"/>
          <w:bCs/>
          <w:color w:val="000000" w:themeColor="text1"/>
          <w:sz w:val="32"/>
          <w:szCs w:val="32"/>
        </w:rPr>
      </w:pPr>
    </w:p>
    <w:p w14:paraId="600C259D" w14:textId="77777777" w:rsidR="006D0148" w:rsidRDefault="006D0148" w:rsidP="006D0148">
      <w:pPr>
        <w:rPr>
          <w:rFonts w:cstheme="minorHAnsi"/>
          <w:bCs/>
          <w:color w:val="000000" w:themeColor="text1"/>
          <w:sz w:val="32"/>
          <w:szCs w:val="32"/>
        </w:rPr>
      </w:pPr>
    </w:p>
    <w:p w14:paraId="4D0BDEB0" w14:textId="77777777" w:rsidR="006D0148" w:rsidRDefault="006D0148" w:rsidP="006D0148">
      <w:pPr>
        <w:rPr>
          <w:rFonts w:cstheme="minorHAnsi"/>
          <w:bCs/>
          <w:color w:val="000000" w:themeColor="text1"/>
          <w:sz w:val="32"/>
          <w:szCs w:val="32"/>
        </w:rPr>
      </w:pPr>
    </w:p>
    <w:p w14:paraId="5B6AD9EE" w14:textId="77777777" w:rsidR="006D0148" w:rsidRDefault="006D0148" w:rsidP="006D0148">
      <w:pPr>
        <w:rPr>
          <w:rFonts w:cstheme="minorHAnsi"/>
          <w:bCs/>
          <w:color w:val="000000" w:themeColor="text1"/>
          <w:sz w:val="32"/>
          <w:szCs w:val="32"/>
        </w:rPr>
      </w:pPr>
    </w:p>
    <w:p w14:paraId="2D37710E" w14:textId="77777777" w:rsidR="006D0148" w:rsidRDefault="006D0148" w:rsidP="006D0148">
      <w:pPr>
        <w:rPr>
          <w:rFonts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br w:type="page"/>
      </w:r>
    </w:p>
    <w:p w14:paraId="42F8E7A6" w14:textId="77777777" w:rsidR="006D0148" w:rsidRPr="00216470" w:rsidRDefault="006D0148" w:rsidP="006D0148">
      <w:pPr>
        <w:rPr>
          <w:rFonts w:cstheme="minorHAnsi"/>
          <w:b/>
          <w:color w:val="000000" w:themeColor="text1"/>
          <w:sz w:val="32"/>
          <w:szCs w:val="32"/>
        </w:rPr>
      </w:pPr>
      <w:r w:rsidRPr="00216470">
        <w:rPr>
          <w:rFonts w:cstheme="minorHAnsi"/>
          <w:b/>
          <w:color w:val="000000" w:themeColor="text1"/>
          <w:sz w:val="32"/>
          <w:szCs w:val="32"/>
        </w:rPr>
        <w:t>SERIOUS TALK ABOUT</w:t>
      </w:r>
    </w:p>
    <w:p w14:paraId="61DBA2AB" w14:textId="77777777" w:rsidR="006D0148" w:rsidRDefault="006D0148" w:rsidP="006D0148">
      <w:pPr>
        <w:spacing w:line="360" w:lineRule="auto"/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</w:p>
    <w:p w14:paraId="41FC7262" w14:textId="77777777" w:rsidR="006D0148" w:rsidRDefault="006D0148" w:rsidP="006D0148">
      <w:pPr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  <w:r>
        <w:rPr>
          <w:rFonts w:eastAsia="Times New Roman" w:cstheme="minorHAnsi"/>
          <w:b/>
          <w:color w:val="000000"/>
          <w:sz w:val="32"/>
          <w:szCs w:val="32"/>
          <w:highlight w:val="yellow"/>
        </w:rPr>
        <w:br w:type="page"/>
      </w:r>
    </w:p>
    <w:p w14:paraId="0CBCE189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AN INVERTED WAY I THINK (SOMETHING THAT I KNOW THAT IS TRUE THAT IS LIKE OPPOSITE OF MOST THINK)</w:t>
      </w:r>
    </w:p>
    <w:p w14:paraId="452506A2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387C41BB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11F26459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1B0073C4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7B65D9FA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0D68395E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726D9433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70DB6C8C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TELL OR SHOW SOMETHING FUNNY</w:t>
      </w:r>
    </w:p>
    <w:p w14:paraId="2CE03929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The Best Joke Book (Period) by William Donohue</w:t>
      </w:r>
    </w:p>
    <w:p w14:paraId="30FDAEF0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0F2D0D40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E61FE7B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...</w:t>
      </w:r>
    </w:p>
    <w:p w14:paraId="206C914C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DONE/ONES DONE:</w:t>
      </w: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000ED792" w14:textId="77777777" w:rsidR="006D0148" w:rsidRPr="000F2A75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loved fully today?</w:t>
      </w:r>
    </w:p>
    <w:p w14:paraId="5470B00A" w14:textId="77777777" w:rsidR="006D0148" w:rsidRPr="000F2A75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&lt;Answer Have I loved fully today&gt;</w:t>
      </w:r>
    </w:p>
    <w:p w14:paraId="021E4BBA" w14:textId="77777777" w:rsidR="006D0148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5F4BC262" w14:textId="77777777" w:rsidR="006D0148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786D230F" w14:textId="77777777" w:rsidR="006D0148" w:rsidRPr="000F2A75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lived fully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0DE6F827" w14:textId="77777777" w:rsidR="006D0148" w:rsidRPr="000F2A75" w:rsidRDefault="006D0148" w:rsidP="006D0148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>&lt;Answer have I lived fully today&gt;</w:t>
      </w:r>
    </w:p>
    <w:p w14:paraId="70CAB3D3" w14:textId="77777777" w:rsidR="006D0148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2B61A6AE" w14:textId="77777777" w:rsidR="006D0148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5C4432F5" w14:textId="77777777" w:rsidR="006D0148" w:rsidRPr="000F2A75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you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3F63C15D" w14:textId="77777777" w:rsidR="006D0148" w:rsidRPr="000F2A75" w:rsidRDefault="006D0148" w:rsidP="006D0148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 xml:space="preserve">&lt;Answer have I </w:t>
      </w:r>
      <w:r>
        <w:rPr>
          <w:rFonts w:eastAsia="Times New Roman" w:cstheme="minorHAnsi"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color w:val="333333"/>
          <w:sz w:val="32"/>
          <w:szCs w:val="32"/>
        </w:rPr>
        <w:t xml:space="preserve"> today.&gt;</w:t>
      </w:r>
    </w:p>
    <w:p w14:paraId="70FDD6E3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5529B4F4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How well are you doing overall in everything that is important?</w:t>
      </w:r>
    </w:p>
    <w:p w14:paraId="3C0FE376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how well I am doing overall in everything that is important.&gt;</w:t>
      </w:r>
    </w:p>
    <w:p w14:paraId="4895F225" w14:textId="77777777" w:rsidR="006D0148" w:rsidRDefault="006D0148" w:rsidP="006D0148">
      <w:pPr>
        <w:rPr>
          <w:sz w:val="32"/>
          <w:szCs w:val="32"/>
        </w:rPr>
      </w:pPr>
    </w:p>
    <w:p w14:paraId="3B774BD6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Did you thank God today?</w:t>
      </w:r>
    </w:p>
    <w:p w14:paraId="6AA514C6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did I thank God today.&gt;</w:t>
      </w:r>
    </w:p>
    <w:p w14:paraId="5A1AED6F" w14:textId="77777777" w:rsidR="006D0148" w:rsidRDefault="006D0148" w:rsidP="006D0148">
      <w:pPr>
        <w:rPr>
          <w:sz w:val="32"/>
          <w:szCs w:val="32"/>
        </w:rPr>
      </w:pPr>
    </w:p>
    <w:p w14:paraId="56139EAE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How will you sedate yourself (relax, get rid of anxiety ...) today?</w:t>
      </w:r>
    </w:p>
    <w:p w14:paraId="49BB4D81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how I sedated myself today.&gt;</w:t>
      </w:r>
    </w:p>
    <w:p w14:paraId="319934F7" w14:textId="77777777" w:rsidR="006D0148" w:rsidRDefault="006D0148" w:rsidP="006D0148">
      <w:pPr>
        <w:rPr>
          <w:sz w:val="32"/>
          <w:szCs w:val="32"/>
        </w:rPr>
      </w:pPr>
    </w:p>
    <w:p w14:paraId="5D91BF2C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Did you meditate today?</w:t>
      </w:r>
    </w:p>
    <w:p w14:paraId="3B5FD3DA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did I meditate today.&gt;</w:t>
      </w:r>
    </w:p>
    <w:p w14:paraId="664F1601" w14:textId="77777777" w:rsidR="006D0148" w:rsidRDefault="006D0148" w:rsidP="006D0148">
      <w:pPr>
        <w:rPr>
          <w:sz w:val="32"/>
          <w:szCs w:val="32"/>
        </w:rPr>
      </w:pPr>
    </w:p>
    <w:p w14:paraId="030C0CF8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 xml:space="preserve">Did you review the things you need to </w:t>
      </w:r>
      <w:proofErr w:type="gramStart"/>
      <w:r>
        <w:rPr>
          <w:sz w:val="32"/>
          <w:szCs w:val="32"/>
        </w:rPr>
        <w:t>improve on</w:t>
      </w:r>
      <w:proofErr w:type="gramEnd"/>
      <w:r>
        <w:rPr>
          <w:sz w:val="32"/>
          <w:szCs w:val="32"/>
        </w:rPr>
        <w:t xml:space="preserve"> today?</w:t>
      </w:r>
    </w:p>
    <w:p w14:paraId="005A2917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did I review the things I need to improve on today.&gt;</w:t>
      </w:r>
    </w:p>
    <w:p w14:paraId="1DE7042B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4297A18F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Are you relaxed?</w:t>
      </w:r>
    </w:p>
    <w:p w14:paraId="4E1DC084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666F726D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216470">
        <w:rPr>
          <w:rFonts w:cstheme="minorHAnsi"/>
          <w:b/>
          <w:bCs/>
          <w:color w:val="000000" w:themeColor="text1"/>
          <w:sz w:val="32"/>
          <w:szCs w:val="32"/>
        </w:rPr>
        <w:t>DEEP CHAT TO TALK ABOUT</w:t>
      </w:r>
    </w:p>
    <w:p w14:paraId="5C859DB5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From my book </w:t>
      </w:r>
      <w:r w:rsidRPr="00DE3A6E">
        <w:rPr>
          <w:rFonts w:cstheme="minorHAnsi"/>
          <w:b/>
          <w:bCs/>
          <w:color w:val="000000" w:themeColor="text1"/>
          <w:sz w:val="32"/>
          <w:szCs w:val="32"/>
          <w:u w:val="single"/>
        </w:rPr>
        <w:t>Deep Love Part II</w:t>
      </w: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(Coming Soon)</w:t>
      </w:r>
    </w:p>
    <w:p w14:paraId="0D0007FE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553F4994" w14:textId="77777777" w:rsidR="006D0148" w:rsidRDefault="006D0148" w:rsidP="006D0148">
      <w:pPr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77F69658" w14:textId="77777777" w:rsidR="006D0148" w:rsidRPr="008C1ABD" w:rsidRDefault="006D0148" w:rsidP="006D0148">
      <w:pPr>
        <w:rPr>
          <w:b/>
          <w:bCs/>
          <w:sz w:val="40"/>
          <w:szCs w:val="40"/>
        </w:rPr>
      </w:pPr>
      <w:r w:rsidRPr="008C1ABD">
        <w:rPr>
          <w:b/>
          <w:bCs/>
          <w:sz w:val="40"/>
          <w:szCs w:val="40"/>
        </w:rPr>
        <w:t>PAINS SHE/HE FACED</w:t>
      </w:r>
    </w:p>
    <w:p w14:paraId="49F2972B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NOT BEING LISTENED TO</w:t>
      </w:r>
    </w:p>
    <w:p w14:paraId="7A9E275B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058CCFD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PEOPLE HURTING YOU ON PURPOSE</w:t>
      </w:r>
    </w:p>
    <w:p w14:paraId="09BCD45D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C2BAE15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BREAKUP</w:t>
      </w:r>
    </w:p>
    <w:p w14:paraId="22C21B3F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0B9BFB88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DIVISION</w:t>
      </w:r>
    </w:p>
    <w:p w14:paraId="7A0D5A5B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D505FF9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EMOTIONAL TRAUMA-EVENTS</w:t>
      </w:r>
    </w:p>
    <w:p w14:paraId="3F7ECAAB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E31DBA8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DEPRESSION-YOUR SITUATION</w:t>
      </w:r>
    </w:p>
    <w:p w14:paraId="59C4BE8E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BCF379B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LONELINESS</w:t>
      </w:r>
    </w:p>
    <w:p w14:paraId="07953657" w14:textId="77777777" w:rsidR="006D0148" w:rsidRPr="00530CAF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025252FE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INSOLENT PEOPLE</w:t>
      </w:r>
    </w:p>
    <w:p w14:paraId="2B469445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DB2E52C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JEALOUS PEOPLE </w:t>
      </w:r>
      <w:r>
        <w:rPr>
          <w:rFonts w:cstheme="majorHAnsi"/>
          <w:b/>
          <w:bCs/>
          <w:sz w:val="36"/>
          <w:szCs w:val="36"/>
        </w:rPr>
        <w:t>→</w:t>
      </w:r>
      <w:r>
        <w:rPr>
          <w:b/>
          <w:bCs/>
          <w:sz w:val="36"/>
          <w:szCs w:val="36"/>
        </w:rPr>
        <w:t xml:space="preserve"> MURDERES</w:t>
      </w:r>
    </w:p>
    <w:p w14:paraId="630EAC1D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4EDBA4A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MEAN PEOPLE</w:t>
      </w:r>
    </w:p>
    <w:p w14:paraId="6F1075FB" w14:textId="77777777" w:rsidR="006D0148" w:rsidRDefault="006D0148" w:rsidP="006D0148">
      <w:pPr>
        <w:rPr>
          <w:b/>
          <w:bCs/>
          <w:sz w:val="36"/>
          <w:szCs w:val="36"/>
        </w:rPr>
      </w:pPr>
    </w:p>
    <w:p w14:paraId="658B1ADD" w14:textId="77777777" w:rsidR="006D0148" w:rsidRDefault="006D0148" w:rsidP="006D0148"/>
    <w:p w14:paraId="249273B8" w14:textId="77777777" w:rsidR="006D0148" w:rsidRDefault="006D0148" w:rsidP="006D0148"/>
    <w:p w14:paraId="216E0EBF" w14:textId="77777777" w:rsidR="006D0148" w:rsidRDefault="006D0148" w:rsidP="006D0148"/>
    <w:p w14:paraId="16387202" w14:textId="77777777" w:rsidR="006D0148" w:rsidRDefault="006D0148" w:rsidP="006D0148"/>
    <w:p w14:paraId="0E7A682F" w14:textId="77777777" w:rsidR="006D0148" w:rsidRDefault="006D0148" w:rsidP="006D0148"/>
    <w:p w14:paraId="08FB820F" w14:textId="77777777" w:rsidR="006D0148" w:rsidRPr="00530CAF" w:rsidRDefault="006D0148" w:rsidP="006D0148"/>
    <w:p w14:paraId="33B928A8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1597924" w14:textId="77777777" w:rsidR="006D0148" w:rsidRPr="008139D2" w:rsidRDefault="006D0148" w:rsidP="006D0148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THE POWERS GOD GAVE US</w:t>
      </w:r>
    </w:p>
    <w:p w14:paraId="40893830" w14:textId="77777777" w:rsidR="006D0148" w:rsidRPr="0031269F" w:rsidRDefault="006D0148" w:rsidP="006D0148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[Healing Meditation]</w:t>
      </w:r>
    </w:p>
    <w:p w14:paraId="6B3D68AB" w14:textId="77777777" w:rsidR="006D0148" w:rsidRPr="0031269F" w:rsidRDefault="006D0148" w:rsidP="006D0148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Change our Lives]</w:t>
      </w:r>
    </w:p>
    <w:p w14:paraId="2DE56328" w14:textId="77777777" w:rsidR="006D0148" w:rsidRDefault="006D0148" w:rsidP="006D0148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tap into prayer]</w:t>
      </w:r>
    </w:p>
    <w:p w14:paraId="5419B2E6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8F0F253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8"/>
          <w:szCs w:val="48"/>
        </w:rPr>
      </w:pPr>
      <w:r>
        <w:rPr>
          <w:b/>
          <w:bCs/>
          <w:sz w:val="48"/>
          <w:szCs w:val="48"/>
        </w:rPr>
        <w:br w:type="page"/>
      </w:r>
    </w:p>
    <w:p w14:paraId="597206AE" w14:textId="1C30BBB4" w:rsidR="006D0148" w:rsidRPr="00DA4801" w:rsidRDefault="006D0148" w:rsidP="006D0148">
      <w:pPr>
        <w:pStyle w:val="Heading2"/>
        <w:rPr>
          <w:b/>
          <w:bCs/>
          <w:color w:val="7030A0"/>
          <w:sz w:val="36"/>
          <w:szCs w:val="36"/>
        </w:rPr>
      </w:pPr>
      <w:bookmarkStart w:id="72" w:name="_Toc175733758"/>
      <w:r>
        <w:rPr>
          <w:b/>
          <w:bCs/>
          <w:sz w:val="48"/>
          <w:szCs w:val="48"/>
        </w:rPr>
        <w:t>DAILY CHAT WITH YOUR FRIEND (NAME:</w:t>
      </w:r>
      <w:proofErr w:type="gramStart"/>
      <w:r>
        <w:rPr>
          <w:b/>
          <w:bCs/>
          <w:sz w:val="48"/>
          <w:szCs w:val="48"/>
        </w:rPr>
        <w:t xml:space="preserve">  )</w:t>
      </w:r>
      <w:proofErr w:type="gramEnd"/>
      <w:r>
        <w:rPr>
          <w:b/>
          <w:bCs/>
          <w:sz w:val="48"/>
          <w:szCs w:val="48"/>
        </w:rPr>
        <w:t xml:space="preserve">; </w:t>
      </w:r>
      <w:r w:rsidRPr="00DA4801">
        <w:rPr>
          <w:b/>
          <w:bCs/>
          <w:color w:val="7030A0"/>
          <w:sz w:val="36"/>
          <w:szCs w:val="36"/>
        </w:rPr>
        <w:t>TO GREATLY GET TO KNOW YOU BETTER</w:t>
      </w:r>
      <w:bookmarkEnd w:id="72"/>
    </w:p>
    <w:p w14:paraId="67C2D207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is your sad story?</w:t>
      </w:r>
    </w:p>
    <w:p w14:paraId="380032A1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AA32D64" w14:textId="77777777" w:rsidR="006D0148" w:rsidRPr="00435406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are the things you are trying to overcome?</w:t>
      </w:r>
    </w:p>
    <w:p w14:paraId="61114C8A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FB223AB" w14:textId="77777777" w:rsidR="006D0148" w:rsidRPr="00435406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motivation do you need to get from someone?</w:t>
      </w:r>
    </w:p>
    <w:p w14:paraId="200F59A6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7EEF8F8" w14:textId="77777777" w:rsidR="006D0148" w:rsidRDefault="006D0148" w:rsidP="006D0148">
      <w:pPr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br w:type="page"/>
      </w:r>
    </w:p>
    <w:p w14:paraId="75D1F664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INVOLVEMENT</w:t>
      </w:r>
    </w:p>
    <w:p w14:paraId="12E6524B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What people do you </w:t>
      </w:r>
      <w:proofErr w:type="gramStart"/>
      <w:r>
        <w:rPr>
          <w:b/>
          <w:bCs/>
          <w:color w:val="7030A0"/>
          <w:sz w:val="32"/>
          <w:szCs w:val="32"/>
        </w:rPr>
        <w:t>have enjoyed</w:t>
      </w:r>
      <w:proofErr w:type="gramEnd"/>
      <w:r>
        <w:rPr>
          <w:b/>
          <w:bCs/>
          <w:color w:val="7030A0"/>
          <w:sz w:val="32"/>
          <w:szCs w:val="32"/>
        </w:rPr>
        <w:t xml:space="preserve"> chat with each day?</w:t>
      </w:r>
    </w:p>
    <w:p w14:paraId="28EFB361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EC1698E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pains do you have to deal with (now, sometimes)?</w:t>
      </w:r>
    </w:p>
    <w:p w14:paraId="2CFB33D8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C00B558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people do you have to deal with?</w:t>
      </w:r>
    </w:p>
    <w:p w14:paraId="0239BC93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C041171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31E052D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TV shows ... do things you read daily?</w:t>
      </w:r>
    </w:p>
    <w:p w14:paraId="71B97A1E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38ECAE1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enjoyable things do you do for yourself every now and then?</w:t>
      </w:r>
    </w:p>
    <w:p w14:paraId="480A0EDA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4E89770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things do you like to buy?</w:t>
      </w:r>
    </w:p>
    <w:p w14:paraId="2A068027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66F1130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DF3410A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do you find yourself doing in your spare time?</w:t>
      </w:r>
    </w:p>
    <w:p w14:paraId="78131E55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07F8CE8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have you done today to work on your current goals?</w:t>
      </w:r>
    </w:p>
    <w:p w14:paraId="084D54A9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9B58999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46C80E1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Do you have to take medicine?  If </w:t>
      </w:r>
      <w:proofErr w:type="gramStart"/>
      <w:r>
        <w:rPr>
          <w:b/>
          <w:bCs/>
          <w:color w:val="7030A0"/>
          <w:sz w:val="32"/>
          <w:szCs w:val="32"/>
        </w:rPr>
        <w:t>so</w:t>
      </w:r>
      <w:proofErr w:type="gramEnd"/>
      <w:r>
        <w:rPr>
          <w:b/>
          <w:bCs/>
          <w:color w:val="7030A0"/>
          <w:sz w:val="32"/>
          <w:szCs w:val="32"/>
        </w:rPr>
        <w:t xml:space="preserve"> then how often? </w:t>
      </w:r>
    </w:p>
    <w:p w14:paraId="319930D3" w14:textId="77777777" w:rsidR="006D0148" w:rsidRDefault="006D0148" w:rsidP="006D0148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CF2D682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B1C1A7B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TEN TOP THINGS THAT BE ON YOUR MIND</w:t>
      </w:r>
    </w:p>
    <w:p w14:paraId="5F0569FF" w14:textId="123FFEC9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DC047AE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TOP TEN THINGS THAT ARE IMPORTANT TO YOU (NOT DEALING WITH:  SPIRITUALITY, PEOPLE NOR IDEAS)</w:t>
      </w:r>
    </w:p>
    <w:p w14:paraId="048ADB92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E161F2B" w14:textId="77777777" w:rsidR="006D0148" w:rsidRDefault="006D0148" w:rsidP="006D0148">
      <w:pPr>
        <w:rPr>
          <w:b/>
          <w:bCs/>
          <w:sz w:val="32"/>
          <w:szCs w:val="32"/>
        </w:rPr>
      </w:pPr>
      <w:r w:rsidRPr="00035944">
        <w:rPr>
          <w:b/>
          <w:bCs/>
          <w:sz w:val="32"/>
          <w:szCs w:val="32"/>
        </w:rPr>
        <w:t>WHAT TOP 5 THINGS GIVES YOU GREAT PLEASURE (LIKE FOOD, WATCHING MOVIES …)</w:t>
      </w:r>
    </w:p>
    <w:p w14:paraId="11B69821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24F6E5DC" w14:textId="77777777" w:rsidR="006D0148" w:rsidRDefault="006D0148" w:rsidP="006D0148">
      <w:pPr>
        <w:rPr>
          <w:b/>
          <w:bCs/>
          <w:sz w:val="32"/>
          <w:szCs w:val="32"/>
        </w:rPr>
      </w:pPr>
      <w:r w:rsidRPr="00A66ECE">
        <w:rPr>
          <w:b/>
          <w:bCs/>
          <w:sz w:val="32"/>
          <w:szCs w:val="32"/>
        </w:rPr>
        <w:t>TOP 15 THINGS THAT YOU ENJOY AND WOULD LIKE TO HAVE (THEY CAN INCLUDE THINGS YOU ALREAY HAVE)</w:t>
      </w:r>
    </w:p>
    <w:p w14:paraId="2EDCE16B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AC09E0F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WHAT IS YOUR DAILY ROUTINE (S)</w:t>
      </w:r>
    </w:p>
    <w:p w14:paraId="7A7C9DA2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5860129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WHAT SEVEN THINGS/AREAS OF LIFE/ ... DO YOU LIKE TO OFTEN TALK ABOUT </w:t>
      </w:r>
    </w:p>
    <w:p w14:paraId="60E76253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9B8372E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YOUR, YOUR KIDS’ AND PARENTS’ NAMES, AGES AND BIRTHDAYS </w:t>
      </w:r>
    </w:p>
    <w:p w14:paraId="4B29A5C5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7C94A0A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SPECIAL QUESTIONS/TOPICS/... BASED ON HER/HIS CURRENT DILEMMAS AND/OR SITUATIONS</w:t>
      </w:r>
    </w:p>
    <w:p w14:paraId="202A2273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B784DD4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ROUTINE QUESTIONS</w:t>
      </w:r>
    </w:p>
    <w:p w14:paraId="214E6C66" w14:textId="77777777" w:rsidR="006D0148" w:rsidRDefault="006D0148" w:rsidP="006D0148">
      <w:pPr>
        <w:rPr>
          <w:b/>
          <w:bCs/>
          <w:sz w:val="32"/>
          <w:szCs w:val="32"/>
        </w:rPr>
      </w:pPr>
    </w:p>
    <w:p w14:paraId="58A1493D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E838E3D" w14:textId="77777777" w:rsidR="006D0148" w:rsidRDefault="006D0148" w:rsidP="006D0148">
      <w:pPr>
        <w:pStyle w:val="Heading3"/>
        <w:rPr>
          <w:b/>
          <w:bCs/>
          <w:sz w:val="32"/>
          <w:szCs w:val="32"/>
        </w:rPr>
      </w:pPr>
      <w:bookmarkStart w:id="73" w:name="_Toc175733759"/>
      <w:r w:rsidRPr="00DA4801">
        <w:rPr>
          <w:b/>
          <w:bCs/>
          <w:sz w:val="40"/>
          <w:szCs w:val="40"/>
        </w:rPr>
        <w:t>SPECIAL THINGS</w:t>
      </w:r>
      <w:bookmarkEnd w:id="73"/>
    </w:p>
    <w:p w14:paraId="57F49546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GIVE HER/HIM PRAISES</w:t>
      </w:r>
      <w:r>
        <w:rPr>
          <w:b/>
          <w:bCs/>
          <w:sz w:val="32"/>
          <w:szCs w:val="32"/>
        </w:rPr>
        <w:br w:type="page"/>
      </w:r>
    </w:p>
    <w:p w14:paraId="5D0F7379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GO OVER THE PRAYERS THE PEOPLE IN OUR CLOSE CIRCLE NEEDS-TO PRAY FOR THEM</w:t>
      </w:r>
    </w:p>
    <w:p w14:paraId="34CDC904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5A5730C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TELL HER/HIM GOOD NEWS I HAVE OR GOOD THINGS TO TALK ABOUT</w:t>
      </w:r>
    </w:p>
    <w:p w14:paraId="473B6FF8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14,000 Things to Be Happy About - By Barbara Ann Kipfer</w:t>
      </w:r>
    </w:p>
    <w:p w14:paraId="4E436A6A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</w:p>
    <w:p w14:paraId="0B563EE0" w14:textId="77777777" w:rsidR="006D0148" w:rsidRDefault="006D0148" w:rsidP="006D0148">
      <w:pPr>
        <w:rPr>
          <w:b/>
          <w:bCs/>
          <w:sz w:val="32"/>
          <w:szCs w:val="32"/>
        </w:rPr>
      </w:pPr>
    </w:p>
    <w:p w14:paraId="06B6CD1A" w14:textId="77777777" w:rsidR="006D0148" w:rsidRDefault="006D0148" w:rsidP="006D0148">
      <w:pPr>
        <w:rPr>
          <w:b/>
          <w:bCs/>
          <w:sz w:val="32"/>
          <w:szCs w:val="32"/>
        </w:rPr>
      </w:pPr>
    </w:p>
    <w:p w14:paraId="2DE71AFD" w14:textId="77777777" w:rsidR="006D0148" w:rsidRDefault="006D0148" w:rsidP="006D0148">
      <w:pPr>
        <w:rPr>
          <w:b/>
          <w:bCs/>
          <w:sz w:val="32"/>
          <w:szCs w:val="32"/>
        </w:rPr>
      </w:pPr>
    </w:p>
    <w:p w14:paraId="16032CC3" w14:textId="77777777" w:rsidR="006D0148" w:rsidRDefault="006D0148" w:rsidP="006D0148">
      <w:pPr>
        <w:rPr>
          <w:b/>
          <w:bCs/>
          <w:sz w:val="32"/>
          <w:szCs w:val="32"/>
        </w:rPr>
      </w:pPr>
    </w:p>
    <w:p w14:paraId="12D8E7F2" w14:textId="77777777" w:rsidR="006D0148" w:rsidRDefault="006D0148" w:rsidP="006D0148">
      <w:pPr>
        <w:rPr>
          <w:b/>
          <w:bCs/>
          <w:sz w:val="32"/>
          <w:szCs w:val="32"/>
        </w:rPr>
      </w:pPr>
    </w:p>
    <w:p w14:paraId="2646DDBF" w14:textId="77777777" w:rsidR="006D0148" w:rsidRDefault="006D0148" w:rsidP="006D0148">
      <w:pPr>
        <w:rPr>
          <w:b/>
          <w:bCs/>
          <w:sz w:val="32"/>
          <w:szCs w:val="32"/>
        </w:rPr>
      </w:pPr>
    </w:p>
    <w:p w14:paraId="07B5B006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02E7C2B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TALK ABOUT HOW LIFE IS</w:t>
      </w:r>
    </w:p>
    <w:p w14:paraId="725E5AFB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Things We Don't Talk about by Pandora Owl</w:t>
      </w:r>
      <w:r>
        <w:rPr>
          <w:b/>
          <w:bCs/>
          <w:sz w:val="32"/>
          <w:szCs w:val="32"/>
        </w:rPr>
        <w:t xml:space="preserve"> </w:t>
      </w:r>
    </w:p>
    <w:p w14:paraId="28D53576" w14:textId="77777777" w:rsidR="006D0148" w:rsidRDefault="006D0148" w:rsidP="006D014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  <w:r>
        <w:rPr>
          <w:b/>
          <w:bCs/>
          <w:sz w:val="32"/>
          <w:szCs w:val="32"/>
        </w:rPr>
        <w:br w:type="page"/>
      </w:r>
    </w:p>
    <w:p w14:paraId="1670C776" w14:textId="77777777" w:rsidR="006D0148" w:rsidRPr="00216470" w:rsidRDefault="006D0148" w:rsidP="006D0148">
      <w:pPr>
        <w:rPr>
          <w:b/>
          <w:bCs/>
          <w:sz w:val="32"/>
          <w:szCs w:val="32"/>
        </w:rPr>
      </w:pPr>
      <w:r w:rsidRPr="00216470">
        <w:rPr>
          <w:b/>
          <w:bCs/>
          <w:sz w:val="32"/>
          <w:szCs w:val="32"/>
        </w:rPr>
        <w:t>REMINDER</w:t>
      </w:r>
    </w:p>
    <w:p w14:paraId="7FA0BA4D" w14:textId="77777777" w:rsidR="006D0148" w:rsidRDefault="006D0148" w:rsidP="006D0148">
      <w:pPr>
        <w:rPr>
          <w:rFonts w:cstheme="minorHAnsi"/>
          <w:bCs/>
          <w:color w:val="000000" w:themeColor="text1"/>
          <w:sz w:val="32"/>
          <w:szCs w:val="32"/>
        </w:rPr>
      </w:pPr>
    </w:p>
    <w:p w14:paraId="54182444" w14:textId="77777777" w:rsidR="006D0148" w:rsidRDefault="006D0148" w:rsidP="006D0148">
      <w:pPr>
        <w:rPr>
          <w:rFonts w:cstheme="minorHAnsi"/>
          <w:bCs/>
          <w:color w:val="000000" w:themeColor="text1"/>
          <w:sz w:val="32"/>
          <w:szCs w:val="32"/>
        </w:rPr>
      </w:pPr>
    </w:p>
    <w:p w14:paraId="3D342E21" w14:textId="77777777" w:rsidR="006D0148" w:rsidRDefault="006D0148" w:rsidP="006D0148">
      <w:pPr>
        <w:rPr>
          <w:rFonts w:cstheme="minorHAnsi"/>
          <w:bCs/>
          <w:color w:val="000000" w:themeColor="text1"/>
          <w:sz w:val="32"/>
          <w:szCs w:val="32"/>
        </w:rPr>
      </w:pPr>
    </w:p>
    <w:p w14:paraId="15DA7145" w14:textId="77777777" w:rsidR="006D0148" w:rsidRDefault="006D0148" w:rsidP="006D0148">
      <w:pPr>
        <w:rPr>
          <w:rFonts w:cstheme="minorHAnsi"/>
          <w:bCs/>
          <w:color w:val="000000" w:themeColor="text1"/>
          <w:sz w:val="32"/>
          <w:szCs w:val="32"/>
        </w:rPr>
      </w:pPr>
    </w:p>
    <w:p w14:paraId="78383044" w14:textId="77777777" w:rsidR="006D0148" w:rsidRDefault="006D0148" w:rsidP="006D0148">
      <w:pPr>
        <w:rPr>
          <w:rFonts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br w:type="page"/>
      </w:r>
    </w:p>
    <w:p w14:paraId="1EA0967E" w14:textId="77777777" w:rsidR="006D0148" w:rsidRPr="00216470" w:rsidRDefault="006D0148" w:rsidP="006D0148">
      <w:pPr>
        <w:rPr>
          <w:rFonts w:cstheme="minorHAnsi"/>
          <w:b/>
          <w:color w:val="000000" w:themeColor="text1"/>
          <w:sz w:val="32"/>
          <w:szCs w:val="32"/>
        </w:rPr>
      </w:pPr>
      <w:r w:rsidRPr="00216470">
        <w:rPr>
          <w:rFonts w:cstheme="minorHAnsi"/>
          <w:b/>
          <w:color w:val="000000" w:themeColor="text1"/>
          <w:sz w:val="32"/>
          <w:szCs w:val="32"/>
        </w:rPr>
        <w:t>SERIOUS TALK ABOUT</w:t>
      </w:r>
    </w:p>
    <w:p w14:paraId="11BA27EF" w14:textId="77777777" w:rsidR="006D0148" w:rsidRDefault="006D0148" w:rsidP="006D0148">
      <w:pPr>
        <w:spacing w:line="360" w:lineRule="auto"/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</w:p>
    <w:p w14:paraId="2D9AAC3B" w14:textId="77777777" w:rsidR="006D0148" w:rsidRDefault="006D0148" w:rsidP="006D0148">
      <w:pPr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  <w:r>
        <w:rPr>
          <w:rFonts w:eastAsia="Times New Roman" w:cstheme="minorHAnsi"/>
          <w:b/>
          <w:color w:val="000000"/>
          <w:sz w:val="32"/>
          <w:szCs w:val="32"/>
          <w:highlight w:val="yellow"/>
        </w:rPr>
        <w:br w:type="page"/>
      </w:r>
    </w:p>
    <w:p w14:paraId="21CE13F3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AN INVERTED WAY I THINK (SOMETHING THAT I KNOW THAT IS TRUE THAT IS LIKE OPPOSITE OF MOST THINK)</w:t>
      </w:r>
    </w:p>
    <w:p w14:paraId="79E013CF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2464F7CB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5082E982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944F3FF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75515A52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D02F014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04C10583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7BFD28AF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TELL OR SHOW SOMETHING FUNNY</w:t>
      </w:r>
    </w:p>
    <w:p w14:paraId="3A0EC752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The Best Joke Book (Period) by William Donohue</w:t>
      </w:r>
    </w:p>
    <w:p w14:paraId="64017778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275118E7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6D351561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...</w:t>
      </w:r>
    </w:p>
    <w:p w14:paraId="288224AC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DONE/ONES DONE:</w:t>
      </w: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23C5ACD5" w14:textId="77777777" w:rsidR="006D0148" w:rsidRPr="000F2A75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loved fully today?</w:t>
      </w:r>
    </w:p>
    <w:p w14:paraId="718432C1" w14:textId="77777777" w:rsidR="006D0148" w:rsidRPr="000F2A75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&lt;Answer Have I loved fully today&gt;</w:t>
      </w:r>
    </w:p>
    <w:p w14:paraId="779C0BF9" w14:textId="77777777" w:rsidR="006D0148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38844505" w14:textId="77777777" w:rsidR="006D0148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4558AA81" w14:textId="77777777" w:rsidR="006D0148" w:rsidRPr="000F2A75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lived fully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759200F5" w14:textId="77777777" w:rsidR="006D0148" w:rsidRPr="000F2A75" w:rsidRDefault="006D0148" w:rsidP="006D0148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>&lt;Answer have I lived fully today&gt;</w:t>
      </w:r>
    </w:p>
    <w:p w14:paraId="7D3BBEFF" w14:textId="77777777" w:rsidR="006D0148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781B308C" w14:textId="77777777" w:rsidR="006D0148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46226B10" w14:textId="77777777" w:rsidR="006D0148" w:rsidRPr="000F2A75" w:rsidRDefault="006D0148" w:rsidP="006D0148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you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3172168F" w14:textId="77777777" w:rsidR="006D0148" w:rsidRPr="000F2A75" w:rsidRDefault="006D0148" w:rsidP="006D0148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 xml:space="preserve">&lt;Answer have I </w:t>
      </w:r>
      <w:r>
        <w:rPr>
          <w:rFonts w:eastAsia="Times New Roman" w:cstheme="minorHAnsi"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color w:val="333333"/>
          <w:sz w:val="32"/>
          <w:szCs w:val="32"/>
        </w:rPr>
        <w:t xml:space="preserve"> today.&gt;</w:t>
      </w:r>
    </w:p>
    <w:p w14:paraId="00D84C50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04F43CCF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How well are you doing overall in everything that is important?</w:t>
      </w:r>
    </w:p>
    <w:p w14:paraId="28CD76F7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how well I am doing overall in everything that is important.&gt;</w:t>
      </w:r>
    </w:p>
    <w:p w14:paraId="6D59B5AE" w14:textId="77777777" w:rsidR="006D0148" w:rsidRDefault="006D0148" w:rsidP="006D0148">
      <w:pPr>
        <w:rPr>
          <w:sz w:val="32"/>
          <w:szCs w:val="32"/>
        </w:rPr>
      </w:pPr>
    </w:p>
    <w:p w14:paraId="259BCDDC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Did you thank God today?</w:t>
      </w:r>
    </w:p>
    <w:p w14:paraId="65353388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did I thank God today.&gt;</w:t>
      </w:r>
    </w:p>
    <w:p w14:paraId="4506D49A" w14:textId="77777777" w:rsidR="006D0148" w:rsidRDefault="006D0148" w:rsidP="006D0148">
      <w:pPr>
        <w:rPr>
          <w:sz w:val="32"/>
          <w:szCs w:val="32"/>
        </w:rPr>
      </w:pPr>
    </w:p>
    <w:p w14:paraId="3216FCE0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How will you sedate yourself (relax, get rid of anxiety ...) today?</w:t>
      </w:r>
    </w:p>
    <w:p w14:paraId="36EFEA8D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how I sedated myself today.&gt;</w:t>
      </w:r>
    </w:p>
    <w:p w14:paraId="2D060083" w14:textId="77777777" w:rsidR="006D0148" w:rsidRDefault="006D0148" w:rsidP="006D0148">
      <w:pPr>
        <w:rPr>
          <w:sz w:val="32"/>
          <w:szCs w:val="32"/>
        </w:rPr>
      </w:pPr>
    </w:p>
    <w:p w14:paraId="5A4E5A89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Did you meditate today?</w:t>
      </w:r>
    </w:p>
    <w:p w14:paraId="0AF41569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did I meditate today.&gt;</w:t>
      </w:r>
    </w:p>
    <w:p w14:paraId="50E6163D" w14:textId="77777777" w:rsidR="006D0148" w:rsidRDefault="006D0148" w:rsidP="006D0148">
      <w:pPr>
        <w:rPr>
          <w:sz w:val="32"/>
          <w:szCs w:val="32"/>
        </w:rPr>
      </w:pPr>
    </w:p>
    <w:p w14:paraId="25F00BBC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 xml:space="preserve">Did you review the things you need to </w:t>
      </w:r>
      <w:proofErr w:type="gramStart"/>
      <w:r>
        <w:rPr>
          <w:sz w:val="32"/>
          <w:szCs w:val="32"/>
        </w:rPr>
        <w:t>improve on</w:t>
      </w:r>
      <w:proofErr w:type="gramEnd"/>
      <w:r>
        <w:rPr>
          <w:sz w:val="32"/>
          <w:szCs w:val="32"/>
        </w:rPr>
        <w:t xml:space="preserve"> today?</w:t>
      </w:r>
    </w:p>
    <w:p w14:paraId="04FF0284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t>&lt;Tell did I review the things I need to improve on today.&gt;</w:t>
      </w:r>
    </w:p>
    <w:p w14:paraId="461045EA" w14:textId="77777777" w:rsidR="006D0148" w:rsidRDefault="006D0148" w:rsidP="006D0148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7956F22E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Are you relaxed?</w:t>
      </w:r>
    </w:p>
    <w:p w14:paraId="1795B631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657B236E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216470">
        <w:rPr>
          <w:rFonts w:cstheme="minorHAnsi"/>
          <w:b/>
          <w:bCs/>
          <w:color w:val="000000" w:themeColor="text1"/>
          <w:sz w:val="32"/>
          <w:szCs w:val="32"/>
        </w:rPr>
        <w:t>DEEP CHAT TO TALK ABOUT</w:t>
      </w:r>
    </w:p>
    <w:p w14:paraId="400B248D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From my book </w:t>
      </w:r>
      <w:r w:rsidRPr="00DE3A6E">
        <w:rPr>
          <w:rFonts w:cstheme="minorHAnsi"/>
          <w:b/>
          <w:bCs/>
          <w:color w:val="000000" w:themeColor="text1"/>
          <w:sz w:val="32"/>
          <w:szCs w:val="32"/>
          <w:u w:val="single"/>
        </w:rPr>
        <w:t>Deep Love Part II</w:t>
      </w: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(Coming Soon)</w:t>
      </w:r>
    </w:p>
    <w:p w14:paraId="06861D27" w14:textId="77777777" w:rsidR="006D0148" w:rsidRDefault="006D0148" w:rsidP="006D0148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6219122B" w14:textId="77777777" w:rsidR="006D0148" w:rsidRDefault="006D0148" w:rsidP="006D0148">
      <w:pPr>
        <w:rPr>
          <w:rFonts w:asciiTheme="majorHAnsi" w:eastAsiaTheme="majorEastAsia" w:hAnsiTheme="majorHAnsi"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76DAF3E1" w14:textId="77777777" w:rsidR="006D0148" w:rsidRPr="008C1ABD" w:rsidRDefault="006D0148" w:rsidP="006D0148">
      <w:pPr>
        <w:rPr>
          <w:b/>
          <w:bCs/>
          <w:sz w:val="40"/>
          <w:szCs w:val="40"/>
        </w:rPr>
      </w:pPr>
      <w:r w:rsidRPr="008C1ABD">
        <w:rPr>
          <w:b/>
          <w:bCs/>
          <w:sz w:val="40"/>
          <w:szCs w:val="40"/>
        </w:rPr>
        <w:t>PAINS SHE/HE FACED</w:t>
      </w:r>
    </w:p>
    <w:p w14:paraId="48CAED08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NOT BEING LISTENED TO</w:t>
      </w:r>
    </w:p>
    <w:p w14:paraId="2BF43422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5280C93A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PEOPLE HURTING YOU ON PURPOSE</w:t>
      </w:r>
    </w:p>
    <w:p w14:paraId="31B49DD9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9185742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BREAKUP</w:t>
      </w:r>
    </w:p>
    <w:p w14:paraId="35D87F7B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D9F58F1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DIVISION</w:t>
      </w:r>
    </w:p>
    <w:p w14:paraId="7523E56C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D255232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EMOTIONAL TRAUMA-EVENTS</w:t>
      </w:r>
    </w:p>
    <w:p w14:paraId="1BCF5302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BB03D87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DEPRESSION-YOUR SITUATION</w:t>
      </w:r>
    </w:p>
    <w:p w14:paraId="33356106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1D7FC1F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LONELINESS</w:t>
      </w:r>
    </w:p>
    <w:p w14:paraId="75EFFC0A" w14:textId="77777777" w:rsidR="006D0148" w:rsidRPr="00530CAF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12A4F01D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INSOLENT PEOPLE</w:t>
      </w:r>
    </w:p>
    <w:p w14:paraId="5C9C5257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40FAA38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JEALOUS PEOPLE </w:t>
      </w:r>
      <w:r>
        <w:rPr>
          <w:rFonts w:cstheme="majorHAnsi"/>
          <w:b/>
          <w:bCs/>
          <w:sz w:val="36"/>
          <w:szCs w:val="36"/>
        </w:rPr>
        <w:t>→</w:t>
      </w:r>
      <w:r>
        <w:rPr>
          <w:b/>
          <w:bCs/>
          <w:sz w:val="36"/>
          <w:szCs w:val="36"/>
        </w:rPr>
        <w:t xml:space="preserve"> MURDERES</w:t>
      </w:r>
    </w:p>
    <w:p w14:paraId="180225A6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56B1C29" w14:textId="77777777" w:rsidR="006D0148" w:rsidRDefault="006D0148" w:rsidP="006D014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MEAN PEOPLE</w:t>
      </w:r>
    </w:p>
    <w:p w14:paraId="192415FB" w14:textId="77777777" w:rsidR="006D0148" w:rsidRDefault="006D0148" w:rsidP="006D0148">
      <w:pPr>
        <w:rPr>
          <w:b/>
          <w:bCs/>
          <w:sz w:val="36"/>
          <w:szCs w:val="36"/>
        </w:rPr>
      </w:pPr>
    </w:p>
    <w:p w14:paraId="186C03CB" w14:textId="77777777" w:rsidR="006D0148" w:rsidRDefault="006D0148" w:rsidP="006D0148"/>
    <w:p w14:paraId="02DA52C6" w14:textId="77777777" w:rsidR="006D0148" w:rsidRDefault="006D0148" w:rsidP="006D0148"/>
    <w:p w14:paraId="0CA6291C" w14:textId="77777777" w:rsidR="006D0148" w:rsidRDefault="006D0148" w:rsidP="006D0148"/>
    <w:p w14:paraId="5D83CCF9" w14:textId="77777777" w:rsidR="006D0148" w:rsidRDefault="006D0148" w:rsidP="006D0148"/>
    <w:p w14:paraId="245B46F7" w14:textId="77777777" w:rsidR="006D0148" w:rsidRDefault="006D0148" w:rsidP="006D0148"/>
    <w:p w14:paraId="5CBE261B" w14:textId="77777777" w:rsidR="006D0148" w:rsidRPr="00530CAF" w:rsidRDefault="006D0148" w:rsidP="006D0148"/>
    <w:p w14:paraId="05C8B261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F6FDB2C" w14:textId="77777777" w:rsidR="006D0148" w:rsidRPr="008139D2" w:rsidRDefault="006D0148" w:rsidP="006D0148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THE POWERS GOD GAVE US</w:t>
      </w:r>
    </w:p>
    <w:p w14:paraId="01382013" w14:textId="77777777" w:rsidR="006D0148" w:rsidRPr="0031269F" w:rsidRDefault="006D0148" w:rsidP="006D0148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[Healing Meditation]</w:t>
      </w:r>
    </w:p>
    <w:p w14:paraId="61331A65" w14:textId="77777777" w:rsidR="006D0148" w:rsidRPr="0031269F" w:rsidRDefault="006D0148" w:rsidP="006D0148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Change our Lives]</w:t>
      </w:r>
    </w:p>
    <w:p w14:paraId="008875F4" w14:textId="77777777" w:rsidR="006D0148" w:rsidRDefault="006D0148" w:rsidP="006D0148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tap into prayer]</w:t>
      </w:r>
    </w:p>
    <w:p w14:paraId="0E21C7BE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40F87D0C" w14:textId="77777777" w:rsidR="006D0148" w:rsidRDefault="006D0148" w:rsidP="006D0148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8"/>
          <w:szCs w:val="48"/>
        </w:rPr>
      </w:pPr>
      <w:r>
        <w:rPr>
          <w:b/>
          <w:bCs/>
          <w:sz w:val="48"/>
          <w:szCs w:val="48"/>
        </w:rPr>
        <w:br w:type="page"/>
      </w:r>
    </w:p>
    <w:p w14:paraId="5EBF3174" w14:textId="77777777" w:rsidR="00860E01" w:rsidRPr="00DA4801" w:rsidRDefault="00860E01" w:rsidP="00860E01">
      <w:pPr>
        <w:pStyle w:val="Heading2"/>
        <w:rPr>
          <w:b/>
          <w:bCs/>
          <w:color w:val="7030A0"/>
          <w:sz w:val="36"/>
          <w:szCs w:val="36"/>
        </w:rPr>
      </w:pPr>
      <w:bookmarkStart w:id="74" w:name="_Toc175733760"/>
      <w:r>
        <w:rPr>
          <w:b/>
          <w:bCs/>
          <w:sz w:val="48"/>
          <w:szCs w:val="48"/>
        </w:rPr>
        <w:t xml:space="preserve">DAILY CHAT WITH YOUR WOMAN/MAN; </w:t>
      </w:r>
      <w:r w:rsidRPr="00DA4801">
        <w:rPr>
          <w:b/>
          <w:bCs/>
          <w:color w:val="7030A0"/>
          <w:sz w:val="36"/>
          <w:szCs w:val="36"/>
        </w:rPr>
        <w:t>TO GREATLY GET TO KNOW YOU BETTER</w:t>
      </w:r>
      <w:bookmarkEnd w:id="74"/>
    </w:p>
    <w:p w14:paraId="13DE6505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is your sad story?</w:t>
      </w:r>
    </w:p>
    <w:p w14:paraId="55D63CA5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6E158E4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are the things you are trying to overcome?</w:t>
      </w:r>
    </w:p>
    <w:p w14:paraId="5E1BD93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D695AF6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motivation do you need to get from someone?</w:t>
      </w:r>
    </w:p>
    <w:p w14:paraId="7DD387D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70F9308" w14:textId="77777777" w:rsidR="00860E01" w:rsidRDefault="00860E01" w:rsidP="00860E01">
      <w:pPr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br w:type="page"/>
      </w:r>
    </w:p>
    <w:p w14:paraId="6B8875D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INVOLVEMENT</w:t>
      </w:r>
    </w:p>
    <w:p w14:paraId="6D1DB46F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What people do you </w:t>
      </w:r>
      <w:proofErr w:type="gramStart"/>
      <w:r>
        <w:rPr>
          <w:b/>
          <w:bCs/>
          <w:color w:val="7030A0"/>
          <w:sz w:val="32"/>
          <w:szCs w:val="32"/>
        </w:rPr>
        <w:t>have enjoyed</w:t>
      </w:r>
      <w:proofErr w:type="gramEnd"/>
      <w:r>
        <w:rPr>
          <w:b/>
          <w:bCs/>
          <w:color w:val="7030A0"/>
          <w:sz w:val="32"/>
          <w:szCs w:val="32"/>
        </w:rPr>
        <w:t xml:space="preserve"> chat with each day?</w:t>
      </w:r>
    </w:p>
    <w:p w14:paraId="27A005EE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1103BD3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pains do you have to deal with (now, sometimes)?</w:t>
      </w:r>
    </w:p>
    <w:p w14:paraId="26D3E89E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2A8FBC82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people do you have to deal with?</w:t>
      </w:r>
    </w:p>
    <w:p w14:paraId="673F892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B7DE41B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7A49D1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TV shows ... do things you read daily?</w:t>
      </w:r>
    </w:p>
    <w:p w14:paraId="012BB841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54845F2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enjoyable things do you do for yourself every now and then?</w:t>
      </w:r>
    </w:p>
    <w:p w14:paraId="40B00E7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D27970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things do you like to buy?</w:t>
      </w:r>
    </w:p>
    <w:p w14:paraId="32D986B7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E11E38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6F52DC6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do you find yourself doing in your spare time?</w:t>
      </w:r>
    </w:p>
    <w:p w14:paraId="58DF43BF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836E3D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have you done today to work on your current goals?</w:t>
      </w:r>
    </w:p>
    <w:p w14:paraId="3CD030D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9EF3BC5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9D4B1D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Do you have to take medicine?  If </w:t>
      </w:r>
      <w:proofErr w:type="gramStart"/>
      <w:r>
        <w:rPr>
          <w:b/>
          <w:bCs/>
          <w:color w:val="7030A0"/>
          <w:sz w:val="32"/>
          <w:szCs w:val="32"/>
        </w:rPr>
        <w:t>so</w:t>
      </w:r>
      <w:proofErr w:type="gramEnd"/>
      <w:r>
        <w:rPr>
          <w:b/>
          <w:bCs/>
          <w:color w:val="7030A0"/>
          <w:sz w:val="32"/>
          <w:szCs w:val="32"/>
        </w:rPr>
        <w:t xml:space="preserve"> then how often? </w:t>
      </w:r>
    </w:p>
    <w:p w14:paraId="3FB80EBA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319CC31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FBB2660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TEN TOP THINGS THAT BE ON YOUR MIND</w:t>
      </w:r>
    </w:p>
    <w:p w14:paraId="29BC2205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171D7EF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TOP TEN THINGS THAT ARE IMPORTANT TO YOU (NOT DEALING WITH:  SPIRITUALITY, PEOPLE NOR IDEAS)</w:t>
      </w:r>
    </w:p>
    <w:p w14:paraId="7775B58D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9C2D83B" w14:textId="77777777" w:rsidR="00860E01" w:rsidRDefault="00860E01" w:rsidP="00860E01">
      <w:pPr>
        <w:rPr>
          <w:b/>
          <w:bCs/>
          <w:sz w:val="32"/>
          <w:szCs w:val="32"/>
        </w:rPr>
      </w:pPr>
      <w:r w:rsidRPr="00035944">
        <w:rPr>
          <w:b/>
          <w:bCs/>
          <w:sz w:val="32"/>
          <w:szCs w:val="32"/>
        </w:rPr>
        <w:t>WHAT TOP 5 THINGS GIVES YOU GREAT PLEASURE (LIKE FOOD, WATCHING MOVIES …)</w:t>
      </w:r>
    </w:p>
    <w:p w14:paraId="42EE52EF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BF06C45" w14:textId="77777777" w:rsidR="00860E01" w:rsidRDefault="00860E01" w:rsidP="00860E01">
      <w:pPr>
        <w:rPr>
          <w:b/>
          <w:bCs/>
          <w:sz w:val="32"/>
          <w:szCs w:val="32"/>
        </w:rPr>
      </w:pPr>
      <w:r w:rsidRPr="00A66ECE">
        <w:rPr>
          <w:b/>
          <w:bCs/>
          <w:sz w:val="32"/>
          <w:szCs w:val="32"/>
        </w:rPr>
        <w:t>TOP 15 THINGS THAT YOU ENJOY AND WOULD LIKE TO HAVE (THEY CAN INCLUDE THINGS YOU ALREAY HAVE)</w:t>
      </w:r>
    </w:p>
    <w:p w14:paraId="61767DEA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9C9549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WHAT IS YOUR DAILY ROUTINE (S)</w:t>
      </w:r>
    </w:p>
    <w:p w14:paraId="5BBF3C36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FE8DFA8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WHAT SEVEN THINGS/AREAS OF LIFE/ ... DO YOU LIKE TO OFTEN TALK ABOUT </w:t>
      </w:r>
    </w:p>
    <w:p w14:paraId="73D8F1D1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58D93B2" w14:textId="78120032" w:rsidR="00885820" w:rsidRDefault="00885820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YOUR, YOUR KIDS’ AND </w:t>
      </w:r>
      <w:r w:rsidR="00987772">
        <w:rPr>
          <w:b/>
          <w:bCs/>
          <w:sz w:val="32"/>
          <w:szCs w:val="32"/>
        </w:rPr>
        <w:t>PARENTS’</w:t>
      </w:r>
      <w:r>
        <w:rPr>
          <w:b/>
          <w:bCs/>
          <w:sz w:val="32"/>
          <w:szCs w:val="32"/>
        </w:rPr>
        <w:t xml:space="preserve"> NAMES, AGES AND BIRTHDAYS </w:t>
      </w:r>
    </w:p>
    <w:p w14:paraId="6FBCBCD5" w14:textId="77777777" w:rsidR="00885820" w:rsidRDefault="0088582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275BA29" w14:textId="7367C9FC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SPECIAL QUESTIONS/TOPICS/... BASED ON HER/HIS CURRENT DILEMMAS AND/OR SITUATIONS</w:t>
      </w:r>
    </w:p>
    <w:p w14:paraId="097388DF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0567B8D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ROUTINE QUESTIONS</w:t>
      </w:r>
    </w:p>
    <w:p w14:paraId="00CE8DF8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F2909FC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40"/>
          <w:szCs w:val="40"/>
        </w:rPr>
      </w:pPr>
      <w:r>
        <w:rPr>
          <w:b/>
          <w:bCs/>
          <w:sz w:val="40"/>
          <w:szCs w:val="40"/>
        </w:rPr>
        <w:br w:type="page"/>
      </w:r>
    </w:p>
    <w:p w14:paraId="3470C671" w14:textId="77777777" w:rsidR="00860E01" w:rsidRDefault="00860E01" w:rsidP="00860E01">
      <w:pPr>
        <w:pStyle w:val="Heading3"/>
        <w:rPr>
          <w:b/>
          <w:bCs/>
          <w:sz w:val="32"/>
          <w:szCs w:val="32"/>
        </w:rPr>
      </w:pPr>
      <w:bookmarkStart w:id="75" w:name="_Toc175733761"/>
      <w:r w:rsidRPr="00DA4801">
        <w:rPr>
          <w:b/>
          <w:bCs/>
          <w:sz w:val="40"/>
          <w:szCs w:val="40"/>
        </w:rPr>
        <w:t>SPECIAL THINGS</w:t>
      </w:r>
      <w:bookmarkEnd w:id="75"/>
    </w:p>
    <w:p w14:paraId="65799D60" w14:textId="77777777" w:rsidR="00860E01" w:rsidRPr="00EE6813" w:rsidRDefault="00860E01" w:rsidP="00860E01">
      <w:pPr>
        <w:shd w:val="clear" w:color="auto" w:fill="FFFFFF"/>
        <w:spacing w:after="0" w:line="360" w:lineRule="auto"/>
        <w:rPr>
          <w:rFonts w:eastAsia="Times New Roman" w:cstheme="minorHAnsi"/>
          <w:b/>
          <w:bCs/>
          <w:color w:val="000000"/>
          <w:sz w:val="28"/>
          <w:szCs w:val="28"/>
        </w:rPr>
      </w:pPr>
      <w:r>
        <w:rPr>
          <w:rFonts w:eastAsia="Times New Roman" w:cstheme="minorHAnsi"/>
          <w:b/>
          <w:bCs/>
          <w:color w:val="000000"/>
          <w:sz w:val="28"/>
          <w:szCs w:val="28"/>
        </w:rPr>
        <w:t>TALK ABOUT THE LOVE YOU TWO HAVE</w:t>
      </w:r>
    </w:p>
    <w:p w14:paraId="0597568A" w14:textId="77777777" w:rsidR="00860E01" w:rsidRPr="00EE6813" w:rsidRDefault="00000000" w:rsidP="00860E01">
      <w:pPr>
        <w:pStyle w:val="ListParagraph"/>
        <w:numPr>
          <w:ilvl w:val="0"/>
          <w:numId w:val="43"/>
        </w:numPr>
        <w:shd w:val="clear" w:color="auto" w:fill="FFFFFF"/>
        <w:spacing w:after="0" w:line="360" w:lineRule="auto"/>
        <w:rPr>
          <w:rStyle w:val="Hyperlink"/>
          <w:rFonts w:eastAsia="Times New Roman" w:cstheme="minorHAnsi"/>
          <w:b/>
          <w:bCs/>
          <w:color w:val="000000"/>
          <w:sz w:val="28"/>
          <w:szCs w:val="28"/>
          <w:u w:val="none"/>
        </w:rPr>
      </w:pPr>
      <w:hyperlink r:id="rId13" w:history="1">
        <w:r w:rsidR="00860E01" w:rsidRPr="002C04E1">
          <w:rPr>
            <w:rStyle w:val="Hyperlink"/>
            <w:rFonts w:eastAsia="Times New Roman" w:cstheme="minorHAnsi"/>
            <w:b/>
            <w:bCs/>
            <w:sz w:val="28"/>
            <w:szCs w:val="28"/>
          </w:rPr>
          <w:t>HTTPS://LOVEBONDINGS.COM/LOVE-NOTES-FOR-HIM</w:t>
        </w:r>
      </w:hyperlink>
    </w:p>
    <w:p w14:paraId="19DFA215" w14:textId="77777777" w:rsidR="00860E01" w:rsidRPr="00EE6813" w:rsidRDefault="00860E01" w:rsidP="00860E01">
      <w:pPr>
        <w:pStyle w:val="ListParagraph"/>
        <w:shd w:val="clear" w:color="auto" w:fill="FFFFFF"/>
        <w:spacing w:after="0" w:line="360" w:lineRule="auto"/>
        <w:rPr>
          <w:rFonts w:eastAsia="Times New Roman" w:cstheme="minorHAnsi"/>
          <w:color w:val="000000"/>
          <w:sz w:val="28"/>
          <w:szCs w:val="28"/>
        </w:rPr>
      </w:pPr>
      <w:r w:rsidRPr="00EE6813">
        <w:rPr>
          <w:rStyle w:val="Hyperlink"/>
          <w:rFonts w:eastAsia="Times New Roman" w:cstheme="minorHAnsi"/>
          <w:sz w:val="28"/>
          <w:szCs w:val="28"/>
          <w:u w:val="none"/>
        </w:rPr>
        <w:t>LAST ON:</w:t>
      </w:r>
    </w:p>
    <w:p w14:paraId="3359D114" w14:textId="77777777" w:rsidR="00860E01" w:rsidRPr="00EE6813" w:rsidRDefault="00000000" w:rsidP="00860E01">
      <w:pPr>
        <w:pStyle w:val="ListParagraph"/>
        <w:numPr>
          <w:ilvl w:val="0"/>
          <w:numId w:val="43"/>
        </w:numPr>
        <w:spacing w:line="360" w:lineRule="auto"/>
        <w:rPr>
          <w:rStyle w:val="Hyperlink"/>
          <w:rFonts w:eastAsia="Times New Roman" w:cstheme="minorHAnsi"/>
          <w:b/>
          <w:bCs/>
          <w:color w:val="000000" w:themeColor="text1"/>
          <w:sz w:val="28"/>
          <w:szCs w:val="28"/>
          <w:u w:val="none"/>
        </w:rPr>
      </w:pPr>
      <w:hyperlink r:id="rId14" w:history="1">
        <w:r w:rsidR="00860E01" w:rsidRPr="0081764C">
          <w:rPr>
            <w:rStyle w:val="Hyperlink"/>
            <w:rFonts w:eastAsia="Times New Roman" w:cstheme="minorHAnsi"/>
            <w:b/>
            <w:bCs/>
            <w:sz w:val="28"/>
            <w:szCs w:val="28"/>
          </w:rPr>
          <w:t>HTTPS://CUTELOVEQUOTESFORHER.ORG/DEEP-LOVE-POEMS-FOR-HIM/</w:t>
        </w:r>
      </w:hyperlink>
    </w:p>
    <w:p w14:paraId="17B6B0C1" w14:textId="77777777" w:rsidR="00860E01" w:rsidRPr="00EE6813" w:rsidRDefault="00860E01" w:rsidP="00860E01">
      <w:pPr>
        <w:pStyle w:val="ListParagraph"/>
        <w:shd w:val="clear" w:color="auto" w:fill="FFFFFF"/>
        <w:spacing w:after="0" w:line="360" w:lineRule="auto"/>
        <w:rPr>
          <w:rFonts w:eastAsia="Times New Roman" w:cstheme="minorHAnsi"/>
          <w:color w:val="000000"/>
          <w:sz w:val="28"/>
          <w:szCs w:val="28"/>
        </w:rPr>
      </w:pPr>
      <w:r w:rsidRPr="00EE6813">
        <w:rPr>
          <w:rStyle w:val="Hyperlink"/>
          <w:rFonts w:eastAsia="Times New Roman" w:cstheme="minorHAnsi"/>
          <w:sz w:val="28"/>
          <w:szCs w:val="28"/>
          <w:u w:val="none"/>
        </w:rPr>
        <w:t>LAST ON:</w:t>
      </w:r>
    </w:p>
    <w:p w14:paraId="56A79056" w14:textId="77777777" w:rsidR="00860E01" w:rsidRPr="00EE6813" w:rsidRDefault="00000000" w:rsidP="00860E01">
      <w:pPr>
        <w:pStyle w:val="ListParagraph"/>
        <w:numPr>
          <w:ilvl w:val="0"/>
          <w:numId w:val="43"/>
        </w:numPr>
        <w:shd w:val="clear" w:color="auto" w:fill="FFFFFF"/>
        <w:spacing w:after="390" w:line="360" w:lineRule="auto"/>
        <w:jc w:val="both"/>
        <w:rPr>
          <w:rStyle w:val="Hyperlink"/>
          <w:rFonts w:eastAsia="Times New Roman" w:cstheme="minorHAnsi"/>
          <w:b/>
          <w:bCs/>
          <w:color w:val="222222"/>
          <w:sz w:val="28"/>
          <w:szCs w:val="28"/>
          <w:u w:val="none"/>
        </w:rPr>
      </w:pPr>
      <w:hyperlink r:id="rId15" w:history="1">
        <w:r w:rsidR="00860E01" w:rsidRPr="0081764C">
          <w:rPr>
            <w:rStyle w:val="Hyperlink"/>
            <w:rFonts w:eastAsia="Times New Roman" w:cstheme="minorHAnsi"/>
            <w:b/>
            <w:bCs/>
            <w:sz w:val="28"/>
            <w:szCs w:val="28"/>
          </w:rPr>
          <w:t>HTTPS://MOTIVATIONANDLOVE.COM/LONG-SWEET-TEXT-MESSAGES-TO-SEND-TO-YOUR-BOYFRIEND</w:t>
        </w:r>
      </w:hyperlink>
    </w:p>
    <w:p w14:paraId="7559243B" w14:textId="77777777" w:rsidR="00860E01" w:rsidRPr="00EE6813" w:rsidRDefault="00860E01" w:rsidP="00860E01">
      <w:pPr>
        <w:pStyle w:val="ListParagraph"/>
        <w:shd w:val="clear" w:color="auto" w:fill="FFFFFF"/>
        <w:spacing w:after="0" w:line="360" w:lineRule="auto"/>
        <w:rPr>
          <w:rFonts w:eastAsia="Times New Roman" w:cstheme="minorHAnsi"/>
          <w:color w:val="000000"/>
          <w:sz w:val="28"/>
          <w:szCs w:val="28"/>
        </w:rPr>
      </w:pPr>
      <w:r w:rsidRPr="00EE6813">
        <w:rPr>
          <w:rStyle w:val="Hyperlink"/>
          <w:rFonts w:eastAsia="Times New Roman" w:cstheme="minorHAnsi"/>
          <w:sz w:val="28"/>
          <w:szCs w:val="28"/>
          <w:u w:val="none"/>
        </w:rPr>
        <w:t>LAST ON:</w:t>
      </w:r>
    </w:p>
    <w:p w14:paraId="77CFE856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E1123A6" w14:textId="77777777" w:rsidR="00860E01" w:rsidRDefault="00860E01" w:rsidP="00860E01">
      <w:pPr>
        <w:rPr>
          <w:b/>
          <w:bCs/>
          <w:sz w:val="32"/>
          <w:szCs w:val="32"/>
        </w:rPr>
      </w:pPr>
      <w:bookmarkStart w:id="76" w:name="_Hlk123653149"/>
      <w:r>
        <w:rPr>
          <w:b/>
          <w:bCs/>
          <w:sz w:val="32"/>
          <w:szCs w:val="32"/>
        </w:rPr>
        <w:t>GIVE HER/HIM PRAISES</w:t>
      </w:r>
      <w:r>
        <w:rPr>
          <w:b/>
          <w:bCs/>
          <w:sz w:val="32"/>
          <w:szCs w:val="32"/>
        </w:rPr>
        <w:br w:type="page"/>
      </w:r>
    </w:p>
    <w:p w14:paraId="7291939C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GO OVER THE PRAYERS THE PEOPLE IN OUR CLOSE CIRCLE NEEDS-TO PRAY FOR THEM</w:t>
      </w:r>
    </w:p>
    <w:p w14:paraId="55D8AEB3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4B2D993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TELL HER GOOD NEWS I HAVE OR GOOD THINGS TO TALK ABOUT</w:t>
      </w:r>
    </w:p>
    <w:p w14:paraId="0C51C05C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14,000 Things to Be Happy About - By Barbara Ann Kipfer</w:t>
      </w:r>
    </w:p>
    <w:p w14:paraId="374D48E3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</w:p>
    <w:p w14:paraId="2AF20089" w14:textId="77777777" w:rsidR="00860E01" w:rsidRDefault="00860E01" w:rsidP="00860E01">
      <w:pPr>
        <w:rPr>
          <w:b/>
          <w:bCs/>
          <w:sz w:val="32"/>
          <w:szCs w:val="32"/>
        </w:rPr>
      </w:pPr>
    </w:p>
    <w:p w14:paraId="210B59F8" w14:textId="77777777" w:rsidR="00860E01" w:rsidRDefault="00860E01" w:rsidP="00860E01">
      <w:pPr>
        <w:rPr>
          <w:b/>
          <w:bCs/>
          <w:sz w:val="32"/>
          <w:szCs w:val="32"/>
        </w:rPr>
      </w:pPr>
    </w:p>
    <w:p w14:paraId="4B873C89" w14:textId="77777777" w:rsidR="00860E01" w:rsidRDefault="00860E01" w:rsidP="00860E01">
      <w:pPr>
        <w:rPr>
          <w:b/>
          <w:bCs/>
          <w:sz w:val="32"/>
          <w:szCs w:val="32"/>
        </w:rPr>
      </w:pPr>
    </w:p>
    <w:p w14:paraId="1E2A2B83" w14:textId="77777777" w:rsidR="00860E01" w:rsidRDefault="00860E01" w:rsidP="00860E01">
      <w:pPr>
        <w:rPr>
          <w:b/>
          <w:bCs/>
          <w:sz w:val="32"/>
          <w:szCs w:val="32"/>
        </w:rPr>
      </w:pPr>
    </w:p>
    <w:p w14:paraId="52D40EF7" w14:textId="77777777" w:rsidR="00860E01" w:rsidRDefault="00860E01" w:rsidP="00860E01">
      <w:pPr>
        <w:rPr>
          <w:b/>
          <w:bCs/>
          <w:sz w:val="32"/>
          <w:szCs w:val="32"/>
        </w:rPr>
      </w:pPr>
    </w:p>
    <w:p w14:paraId="2C4EF36C" w14:textId="77777777" w:rsidR="00860E01" w:rsidRDefault="00860E01" w:rsidP="00860E01">
      <w:pPr>
        <w:rPr>
          <w:b/>
          <w:bCs/>
          <w:sz w:val="32"/>
          <w:szCs w:val="32"/>
        </w:rPr>
      </w:pPr>
    </w:p>
    <w:p w14:paraId="6BDD39F8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2105C0BA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TALK ABOUT HOW LIFE IS</w:t>
      </w:r>
    </w:p>
    <w:p w14:paraId="74BF6D1E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Things We Don't Talk about by Pandora Owl</w:t>
      </w:r>
      <w:r>
        <w:rPr>
          <w:b/>
          <w:bCs/>
          <w:sz w:val="32"/>
          <w:szCs w:val="32"/>
        </w:rPr>
        <w:t xml:space="preserve"> </w:t>
      </w:r>
    </w:p>
    <w:p w14:paraId="6ECA1806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  <w:r>
        <w:rPr>
          <w:b/>
          <w:bCs/>
          <w:sz w:val="32"/>
          <w:szCs w:val="32"/>
        </w:rPr>
        <w:br w:type="page"/>
      </w:r>
    </w:p>
    <w:p w14:paraId="5A088F65" w14:textId="77777777" w:rsidR="00860E01" w:rsidRPr="00216470" w:rsidRDefault="00860E01" w:rsidP="00860E01">
      <w:pPr>
        <w:rPr>
          <w:b/>
          <w:bCs/>
          <w:sz w:val="32"/>
          <w:szCs w:val="32"/>
        </w:rPr>
      </w:pPr>
      <w:r w:rsidRPr="00216470">
        <w:rPr>
          <w:b/>
          <w:bCs/>
          <w:sz w:val="32"/>
          <w:szCs w:val="32"/>
        </w:rPr>
        <w:t>REMINDER</w:t>
      </w:r>
    </w:p>
    <w:p w14:paraId="15720137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51A5678E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5182A4DA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1BFB191D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0AFF1FD1" w14:textId="77777777" w:rsidR="00860E01" w:rsidRDefault="00860E01" w:rsidP="00860E01">
      <w:pPr>
        <w:rPr>
          <w:rFonts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br w:type="page"/>
      </w:r>
    </w:p>
    <w:p w14:paraId="787443D4" w14:textId="77777777" w:rsidR="00860E01" w:rsidRPr="00216470" w:rsidRDefault="00860E01" w:rsidP="00860E01">
      <w:pPr>
        <w:rPr>
          <w:rFonts w:cstheme="minorHAnsi"/>
          <w:b/>
          <w:color w:val="000000" w:themeColor="text1"/>
          <w:sz w:val="32"/>
          <w:szCs w:val="32"/>
        </w:rPr>
      </w:pPr>
      <w:r w:rsidRPr="00216470">
        <w:rPr>
          <w:rFonts w:cstheme="minorHAnsi"/>
          <w:b/>
          <w:color w:val="000000" w:themeColor="text1"/>
          <w:sz w:val="32"/>
          <w:szCs w:val="32"/>
        </w:rPr>
        <w:t>SERIOUS TALK ABOUT</w:t>
      </w:r>
    </w:p>
    <w:p w14:paraId="1F5B10FB" w14:textId="77777777" w:rsidR="00860E01" w:rsidRDefault="00860E01" w:rsidP="00860E01">
      <w:pPr>
        <w:spacing w:line="360" w:lineRule="auto"/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</w:p>
    <w:p w14:paraId="03A7357E" w14:textId="77777777" w:rsidR="00860E01" w:rsidRDefault="00860E01" w:rsidP="00860E01">
      <w:pPr>
        <w:rPr>
          <w:rFonts w:eastAsia="Times New Roman" w:cstheme="minorHAnsi"/>
          <w:b/>
          <w:color w:val="000000"/>
          <w:sz w:val="32"/>
          <w:szCs w:val="32"/>
          <w:highlight w:val="yellow"/>
        </w:rPr>
      </w:pPr>
      <w:r>
        <w:rPr>
          <w:rFonts w:eastAsia="Times New Roman" w:cstheme="minorHAnsi"/>
          <w:b/>
          <w:color w:val="000000"/>
          <w:sz w:val="32"/>
          <w:szCs w:val="32"/>
          <w:highlight w:val="yellow"/>
        </w:rPr>
        <w:br w:type="page"/>
      </w:r>
    </w:p>
    <w:p w14:paraId="40BBE11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AN INVERTED WAY I THINK (SOMETHING THAT I KNOW THAT IS TRUE THAT IS LIKE OPPOSITE OF MOST THINK)</w:t>
      </w:r>
    </w:p>
    <w:p w14:paraId="02B7F42C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661EFF45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4E33D841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35FC0C75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2176ABF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60B0C753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78DBA0C1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1CB2F1A5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TELL OR SHOW SOMETHING FUNNY</w:t>
      </w:r>
    </w:p>
    <w:p w14:paraId="17ECFF37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The Best Joke Book (Period) by William Donohue</w:t>
      </w:r>
    </w:p>
    <w:p w14:paraId="7A07A443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1235A2E4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2EB6C4BE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...</w:t>
      </w:r>
    </w:p>
    <w:p w14:paraId="34A6848A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DONE/ONES DONE:</w:t>
      </w: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733781F7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loved fully today?</w:t>
      </w:r>
    </w:p>
    <w:p w14:paraId="3381C6C9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&lt;Answer Have I loved fully today&gt;</w:t>
      </w:r>
    </w:p>
    <w:p w14:paraId="14B3CFC9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5136FF6D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45F1D549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lived fully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69901F71" w14:textId="77777777" w:rsidR="00860E01" w:rsidRPr="000F2A75" w:rsidRDefault="00860E01" w:rsidP="00860E01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>&lt;Answer have I lived fully today&gt;</w:t>
      </w:r>
    </w:p>
    <w:p w14:paraId="59132EA8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4FF1BF7E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084C2429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you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6C13F522" w14:textId="77777777" w:rsidR="00860E01" w:rsidRPr="000F2A75" w:rsidRDefault="00860E01" w:rsidP="00860E01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 xml:space="preserve">&lt;Answer have I </w:t>
      </w:r>
      <w:r>
        <w:rPr>
          <w:rFonts w:eastAsia="Times New Roman" w:cstheme="minorHAnsi"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color w:val="333333"/>
          <w:sz w:val="32"/>
          <w:szCs w:val="32"/>
        </w:rPr>
        <w:t xml:space="preserve"> today.&gt;</w:t>
      </w:r>
    </w:p>
    <w:p w14:paraId="54B01B0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030AABC0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How well are you doing overall in everything that is important?</w:t>
      </w:r>
    </w:p>
    <w:p w14:paraId="4B6B990D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how well I am doing overall in everything that is important.&gt;</w:t>
      </w:r>
    </w:p>
    <w:p w14:paraId="79DB5952" w14:textId="77777777" w:rsidR="00860E01" w:rsidRDefault="00860E01" w:rsidP="00860E01">
      <w:pPr>
        <w:rPr>
          <w:sz w:val="32"/>
          <w:szCs w:val="32"/>
        </w:rPr>
      </w:pPr>
    </w:p>
    <w:p w14:paraId="6EFE8836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Did you thank God today?</w:t>
      </w:r>
    </w:p>
    <w:p w14:paraId="35BC6F56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thank God today.&gt;</w:t>
      </w:r>
    </w:p>
    <w:p w14:paraId="1908097D" w14:textId="77777777" w:rsidR="00860E01" w:rsidRDefault="00860E01" w:rsidP="00860E01">
      <w:pPr>
        <w:rPr>
          <w:sz w:val="32"/>
          <w:szCs w:val="32"/>
        </w:rPr>
      </w:pPr>
    </w:p>
    <w:p w14:paraId="6460D2AE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How will you sedate yourself (relax, get rid of anxiety ...) today?</w:t>
      </w:r>
    </w:p>
    <w:p w14:paraId="717F47FB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how I sedated myself today.&gt;</w:t>
      </w:r>
    </w:p>
    <w:p w14:paraId="3AF9622B" w14:textId="77777777" w:rsidR="00860E01" w:rsidRDefault="00860E01" w:rsidP="00860E01">
      <w:pPr>
        <w:rPr>
          <w:sz w:val="32"/>
          <w:szCs w:val="32"/>
        </w:rPr>
      </w:pPr>
    </w:p>
    <w:p w14:paraId="0C37DA60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Did you meditate today?</w:t>
      </w:r>
    </w:p>
    <w:p w14:paraId="55C144AE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meditate today.&gt;</w:t>
      </w:r>
    </w:p>
    <w:p w14:paraId="72749CB4" w14:textId="77777777" w:rsidR="00860E01" w:rsidRDefault="00860E01" w:rsidP="00860E01">
      <w:pPr>
        <w:rPr>
          <w:sz w:val="32"/>
          <w:szCs w:val="32"/>
        </w:rPr>
      </w:pPr>
    </w:p>
    <w:p w14:paraId="7EAC88E4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 xml:space="preserve">Did you review the things you need to </w:t>
      </w:r>
      <w:proofErr w:type="gramStart"/>
      <w:r>
        <w:rPr>
          <w:sz w:val="32"/>
          <w:szCs w:val="32"/>
        </w:rPr>
        <w:t>improve on</w:t>
      </w:r>
      <w:proofErr w:type="gramEnd"/>
      <w:r>
        <w:rPr>
          <w:sz w:val="32"/>
          <w:szCs w:val="32"/>
        </w:rPr>
        <w:t xml:space="preserve"> today?</w:t>
      </w:r>
    </w:p>
    <w:p w14:paraId="3C0C9B6C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review the things I need to improve on today.&gt;</w:t>
      </w:r>
    </w:p>
    <w:p w14:paraId="4AB35D2B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5E0A19C7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Are you relaxed?</w:t>
      </w:r>
    </w:p>
    <w:p w14:paraId="448BDB5B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446B19C2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216470">
        <w:rPr>
          <w:rFonts w:cstheme="minorHAnsi"/>
          <w:b/>
          <w:bCs/>
          <w:color w:val="000000" w:themeColor="text1"/>
          <w:sz w:val="32"/>
          <w:szCs w:val="32"/>
        </w:rPr>
        <w:t>DEEP CHAT TO TALK ABOUT</w:t>
      </w:r>
    </w:p>
    <w:bookmarkEnd w:id="76"/>
    <w:p w14:paraId="5BC8104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From my book </w:t>
      </w:r>
      <w:r w:rsidRPr="00DE3A6E">
        <w:rPr>
          <w:rFonts w:cstheme="minorHAnsi"/>
          <w:b/>
          <w:bCs/>
          <w:color w:val="000000" w:themeColor="text1"/>
          <w:sz w:val="32"/>
          <w:szCs w:val="32"/>
          <w:u w:val="single"/>
        </w:rPr>
        <w:t>Deep Love Part II</w:t>
      </w: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(Coming Soon)</w:t>
      </w:r>
    </w:p>
    <w:p w14:paraId="2526383C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46481C9B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577E32BC" w14:textId="77777777" w:rsidR="00860E01" w:rsidRPr="008C1ABD" w:rsidRDefault="00860E01" w:rsidP="00860E01">
      <w:pPr>
        <w:rPr>
          <w:b/>
          <w:bCs/>
          <w:sz w:val="40"/>
          <w:szCs w:val="40"/>
        </w:rPr>
      </w:pPr>
      <w:r w:rsidRPr="008C1ABD">
        <w:rPr>
          <w:b/>
          <w:bCs/>
          <w:sz w:val="40"/>
          <w:szCs w:val="40"/>
        </w:rPr>
        <w:t>PAINS SHE/HE FACED</w:t>
      </w:r>
    </w:p>
    <w:p w14:paraId="1F6D3AA1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NOT BEING LISTENED TO</w:t>
      </w:r>
    </w:p>
    <w:p w14:paraId="3C6EEE48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06B8180D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PEOPLE HURTING YOU ON PURPOSE</w:t>
      </w:r>
    </w:p>
    <w:p w14:paraId="5F7F60AB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34AC77EF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BREAKUP</w:t>
      </w:r>
    </w:p>
    <w:p w14:paraId="5781D04F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A21414A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DIVISION</w:t>
      </w:r>
    </w:p>
    <w:p w14:paraId="58D27E83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1E4C3E22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EMOTIONAL TRAUMA-EVENTS</w:t>
      </w:r>
    </w:p>
    <w:p w14:paraId="6DF87052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EF9EF0D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DEPRESSION-YOUR SITUATION</w:t>
      </w:r>
    </w:p>
    <w:p w14:paraId="0554A9E8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1C06D737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FROM LONELINESS</w:t>
      </w:r>
    </w:p>
    <w:p w14:paraId="4D7B19B8" w14:textId="77777777" w:rsidR="00860E01" w:rsidRPr="00530CAF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06967F4A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INSOLENT PEOPLE</w:t>
      </w:r>
    </w:p>
    <w:p w14:paraId="569DEC62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038255C7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JEALOUS PEOPLE </w:t>
      </w:r>
      <w:r>
        <w:rPr>
          <w:rFonts w:cstheme="majorHAnsi"/>
          <w:b/>
          <w:bCs/>
          <w:sz w:val="36"/>
          <w:szCs w:val="36"/>
        </w:rPr>
        <w:t>→</w:t>
      </w:r>
      <w:r>
        <w:rPr>
          <w:b/>
          <w:bCs/>
          <w:sz w:val="36"/>
          <w:szCs w:val="36"/>
        </w:rPr>
        <w:t xml:space="preserve"> MURDERES</w:t>
      </w:r>
    </w:p>
    <w:p w14:paraId="3A217588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30A6ABC3" w14:textId="77777777" w:rsidR="00860E01" w:rsidRDefault="00860E01" w:rsidP="00860E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MEAN PEOPLE</w:t>
      </w:r>
    </w:p>
    <w:p w14:paraId="05182B04" w14:textId="77777777" w:rsidR="00860E01" w:rsidRDefault="00860E01" w:rsidP="00860E01">
      <w:pPr>
        <w:rPr>
          <w:b/>
          <w:bCs/>
          <w:sz w:val="36"/>
          <w:szCs w:val="36"/>
        </w:rPr>
      </w:pPr>
    </w:p>
    <w:p w14:paraId="0B36DD65" w14:textId="77777777" w:rsidR="00860E01" w:rsidRDefault="00860E01" w:rsidP="00860E01"/>
    <w:p w14:paraId="52D83439" w14:textId="77777777" w:rsidR="00860E01" w:rsidRDefault="00860E01" w:rsidP="00860E01"/>
    <w:p w14:paraId="4B5841F4" w14:textId="77777777" w:rsidR="00860E01" w:rsidRDefault="00860E01" w:rsidP="00860E01"/>
    <w:p w14:paraId="13E6FFEA" w14:textId="77777777" w:rsidR="00860E01" w:rsidRDefault="00860E01" w:rsidP="00860E01"/>
    <w:p w14:paraId="1FF4786B" w14:textId="77777777" w:rsidR="00860E01" w:rsidRDefault="00860E01" w:rsidP="00860E01"/>
    <w:p w14:paraId="00BC747F" w14:textId="77777777" w:rsidR="00860E01" w:rsidRPr="00530CAF" w:rsidRDefault="00860E01" w:rsidP="00860E01"/>
    <w:p w14:paraId="58CDD486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B5EEED9" w14:textId="77777777" w:rsidR="00860E01" w:rsidRPr="008139D2" w:rsidRDefault="00860E01" w:rsidP="00860E01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THE POWERS GOD GAVE US</w:t>
      </w:r>
    </w:p>
    <w:p w14:paraId="33FDDBCA" w14:textId="77777777" w:rsidR="00860E01" w:rsidRPr="0031269F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[Healing Meditation]</w:t>
      </w:r>
    </w:p>
    <w:p w14:paraId="2CE5B006" w14:textId="77777777" w:rsidR="00860E01" w:rsidRPr="0031269F" w:rsidRDefault="00860E01" w:rsidP="00860E01">
      <w:pPr>
        <w:rPr>
          <w:b/>
          <w:bCs/>
          <w:sz w:val="36"/>
          <w:szCs w:val="36"/>
        </w:rPr>
      </w:pPr>
      <w:r w:rsidRPr="0031269F">
        <w:rPr>
          <w:b/>
          <w:bCs/>
          <w:sz w:val="36"/>
          <w:szCs w:val="36"/>
        </w:rPr>
        <w:t>[Power to Change our Lives]</w:t>
      </w:r>
    </w:p>
    <w:p w14:paraId="029E8F47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31269F">
        <w:rPr>
          <w:b/>
          <w:bCs/>
          <w:sz w:val="36"/>
          <w:szCs w:val="36"/>
        </w:rPr>
        <w:t>[Power to tap into prayer]</w:t>
      </w:r>
    </w:p>
    <w:p w14:paraId="17EB5A02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3AE8AF95" w14:textId="77777777" w:rsidR="00860E01" w:rsidRPr="008A43FD" w:rsidRDefault="00860E01" w:rsidP="00860E01">
      <w:pPr>
        <w:rPr>
          <w:rFonts w:cstheme="minorHAnsi"/>
          <w:b/>
          <w:bCs/>
          <w:color w:val="1F3763" w:themeColor="accent1" w:themeShade="7F"/>
          <w:sz w:val="48"/>
          <w:szCs w:val="48"/>
        </w:rPr>
      </w:pPr>
      <w:bookmarkStart w:id="77" w:name="_Toc81856074"/>
      <w:bookmarkStart w:id="78" w:name="_Toc83976318"/>
      <w:bookmarkStart w:id="79" w:name="_Toc83976317"/>
      <w:bookmarkStart w:id="80" w:name="_Toc96486313"/>
      <w:bookmarkStart w:id="81" w:name="_Toc102495389"/>
      <w:bookmarkStart w:id="82" w:name="_Toc110125189"/>
      <w:bookmarkStart w:id="83" w:name="_Hlk81856382"/>
      <w:r w:rsidRPr="008A43FD">
        <w:rPr>
          <w:rFonts w:cstheme="minorHAnsi"/>
          <w:b/>
          <w:bCs/>
          <w:sz w:val="48"/>
          <w:szCs w:val="48"/>
        </w:rPr>
        <w:t>SEXUAL</w:t>
      </w:r>
      <w:bookmarkEnd w:id="77"/>
      <w:bookmarkEnd w:id="78"/>
      <w:r w:rsidRPr="008A43FD">
        <w:rPr>
          <w:rFonts w:cstheme="minorHAnsi"/>
          <w:b/>
          <w:bCs/>
          <w:sz w:val="48"/>
          <w:szCs w:val="48"/>
        </w:rPr>
        <w:t xml:space="preserve">; </w:t>
      </w:r>
      <w:r w:rsidRPr="008A43FD">
        <w:rPr>
          <w:rFonts w:cstheme="minorHAnsi"/>
          <w:b/>
          <w:bCs/>
          <w:color w:val="1F3763" w:themeColor="accent1" w:themeShade="7F"/>
          <w:sz w:val="48"/>
          <w:szCs w:val="48"/>
        </w:rPr>
        <w:t>DO AFTER TELLING WHAT THE THEME OF THE TIME IS:</w:t>
      </w:r>
      <w:bookmarkEnd w:id="79"/>
      <w:bookmarkEnd w:id="80"/>
      <w:bookmarkEnd w:id="81"/>
      <w:bookmarkEnd w:id="8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22"/>
        <w:gridCol w:w="862"/>
        <w:gridCol w:w="988"/>
        <w:gridCol w:w="710"/>
        <w:gridCol w:w="988"/>
        <w:gridCol w:w="692"/>
        <w:gridCol w:w="988"/>
      </w:tblGrid>
      <w:tr w:rsidR="00860E01" w:rsidRPr="00B67B65" w14:paraId="3FEBAB99" w14:textId="77777777" w:rsidTr="001903F0">
        <w:trPr>
          <w:tblHeader/>
        </w:trPr>
        <w:tc>
          <w:tcPr>
            <w:tcW w:w="4122" w:type="dxa"/>
          </w:tcPr>
          <w:p w14:paraId="0BA4C21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4AB6D9D3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  <w:r w:rsidRPr="00B67B65">
              <w:rPr>
                <w:rFonts w:cstheme="minorHAnsi"/>
                <w:sz w:val="32"/>
                <w:szCs w:val="32"/>
              </w:rPr>
              <w:t>DO</w:t>
            </w:r>
          </w:p>
        </w:tc>
        <w:tc>
          <w:tcPr>
            <w:tcW w:w="988" w:type="dxa"/>
          </w:tcPr>
          <w:p w14:paraId="63CF5BF3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DONE</w:t>
            </w:r>
          </w:p>
        </w:tc>
        <w:tc>
          <w:tcPr>
            <w:tcW w:w="710" w:type="dxa"/>
          </w:tcPr>
          <w:p w14:paraId="2507737D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  <w:r w:rsidRPr="00B67B65">
              <w:rPr>
                <w:rFonts w:cstheme="minorHAnsi"/>
                <w:sz w:val="32"/>
                <w:szCs w:val="32"/>
              </w:rPr>
              <w:t>DO</w:t>
            </w:r>
          </w:p>
        </w:tc>
        <w:tc>
          <w:tcPr>
            <w:tcW w:w="988" w:type="dxa"/>
          </w:tcPr>
          <w:p w14:paraId="29E63FB4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DONE</w:t>
            </w:r>
          </w:p>
        </w:tc>
        <w:tc>
          <w:tcPr>
            <w:tcW w:w="692" w:type="dxa"/>
          </w:tcPr>
          <w:p w14:paraId="0126A633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  <w:r w:rsidRPr="00B67B65">
              <w:rPr>
                <w:rFonts w:cstheme="minorHAnsi"/>
                <w:sz w:val="32"/>
                <w:szCs w:val="32"/>
              </w:rPr>
              <w:t>DO</w:t>
            </w:r>
          </w:p>
        </w:tc>
        <w:tc>
          <w:tcPr>
            <w:tcW w:w="988" w:type="dxa"/>
          </w:tcPr>
          <w:p w14:paraId="42C2A2C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DONE</w:t>
            </w:r>
          </w:p>
        </w:tc>
      </w:tr>
      <w:tr w:rsidR="00860E01" w:rsidRPr="00B67B65" w14:paraId="09EDAEB7" w14:textId="77777777" w:rsidTr="001903F0">
        <w:tc>
          <w:tcPr>
            <w:tcW w:w="4122" w:type="dxa"/>
          </w:tcPr>
          <w:p w14:paraId="4F22E2D3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0864951E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15B958EC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029511FB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2BDF7F2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381E0B7C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73AB5861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0F6A7442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01FAB490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5B37D136" w14:textId="77777777" w:rsidTr="001903F0">
        <w:tc>
          <w:tcPr>
            <w:tcW w:w="4122" w:type="dxa"/>
          </w:tcPr>
          <w:p w14:paraId="7E545103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03B4C935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4997BAD0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5CE69F1E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16732EC6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5BD6127B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3E8FED7F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329701CC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662CAEB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5E580A6D" w14:textId="77777777" w:rsidTr="001903F0">
        <w:tc>
          <w:tcPr>
            <w:tcW w:w="4122" w:type="dxa"/>
          </w:tcPr>
          <w:p w14:paraId="0761F4F0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53FE5961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5FB7AEEF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24BEF8B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4D5861EA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52B13B41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743B0001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167C2CF0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34D4AF5B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6A29FDEF" w14:textId="77777777" w:rsidTr="001903F0">
        <w:tc>
          <w:tcPr>
            <w:tcW w:w="4122" w:type="dxa"/>
          </w:tcPr>
          <w:p w14:paraId="7294E5AA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553BA471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6C205C4A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3081698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6FBA80E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60F06A2C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0225F9D2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05EDACFB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0A11DBCD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02C9653E" w14:textId="77777777" w:rsidTr="001903F0">
        <w:tc>
          <w:tcPr>
            <w:tcW w:w="4122" w:type="dxa"/>
          </w:tcPr>
          <w:p w14:paraId="67FFACCA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5694BB11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22D9546B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06884D2A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3604F1E4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76C0830E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52709803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4484828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2A907446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0B65620C" w14:textId="77777777" w:rsidTr="001903F0">
        <w:tc>
          <w:tcPr>
            <w:tcW w:w="4122" w:type="dxa"/>
          </w:tcPr>
          <w:p w14:paraId="033DBDC4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72A5AB32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58A58755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6145A8E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486DD51A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389513D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4A2737A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5D8F2157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56FEE35E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17B3F79B" w14:textId="77777777" w:rsidTr="001903F0">
        <w:trPr>
          <w:trHeight w:val="1790"/>
        </w:trPr>
        <w:tc>
          <w:tcPr>
            <w:tcW w:w="4122" w:type="dxa"/>
          </w:tcPr>
          <w:p w14:paraId="4B6F121E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7F16E5BB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2C78392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1B35A80C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747C9924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6B0BF08A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4417BEB7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5DFC5190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33D1EE69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69A13BB0" w14:textId="77777777" w:rsidTr="001903F0">
        <w:tc>
          <w:tcPr>
            <w:tcW w:w="4122" w:type="dxa"/>
          </w:tcPr>
          <w:p w14:paraId="6E2EB765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113E7F7A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25AD2072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7DC286EF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2ABF70A4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0D511A20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7B63E93B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42F771B2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29D19DD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04A1FDC8" w14:textId="77777777" w:rsidTr="001903F0">
        <w:tc>
          <w:tcPr>
            <w:tcW w:w="4122" w:type="dxa"/>
          </w:tcPr>
          <w:p w14:paraId="697BAF11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48F8211A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721ABAEF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06825086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5057D52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54994D60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183A40A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0DCF2C46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5FE2389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007792D0" w14:textId="77777777" w:rsidTr="001903F0">
        <w:tc>
          <w:tcPr>
            <w:tcW w:w="4122" w:type="dxa"/>
          </w:tcPr>
          <w:p w14:paraId="55919DF9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4E663BC3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430F8DAB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46BAAD31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02930300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5CE6D471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1E70CACC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6820B31F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4984A33F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62F66526" w14:textId="77777777" w:rsidTr="001903F0">
        <w:tc>
          <w:tcPr>
            <w:tcW w:w="4122" w:type="dxa"/>
          </w:tcPr>
          <w:p w14:paraId="0647F0C2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10EC08FD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4A218DF6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044FEBD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0917827B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65F56752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1289AF4D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4716CFC6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512DBE9D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  <w:tr w:rsidR="00860E01" w:rsidRPr="00B67B65" w14:paraId="75038775" w14:textId="77777777" w:rsidTr="001903F0">
        <w:tc>
          <w:tcPr>
            <w:tcW w:w="4122" w:type="dxa"/>
          </w:tcPr>
          <w:p w14:paraId="21935406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2C0B2F44" w14:textId="77777777" w:rsidR="00860E01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  <w:p w14:paraId="44210950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862" w:type="dxa"/>
          </w:tcPr>
          <w:p w14:paraId="426F1216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3A15AF88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710" w:type="dxa"/>
          </w:tcPr>
          <w:p w14:paraId="6CFBD091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137D348D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92" w:type="dxa"/>
          </w:tcPr>
          <w:p w14:paraId="4555D206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88" w:type="dxa"/>
          </w:tcPr>
          <w:p w14:paraId="086710FE" w14:textId="77777777" w:rsidR="00860E01" w:rsidRPr="00B67B65" w:rsidRDefault="00860E01" w:rsidP="001903F0">
            <w:pPr>
              <w:spacing w:line="360" w:lineRule="auto"/>
              <w:rPr>
                <w:rFonts w:cstheme="minorHAnsi"/>
                <w:sz w:val="32"/>
                <w:szCs w:val="32"/>
              </w:rPr>
            </w:pPr>
          </w:p>
        </w:tc>
      </w:tr>
    </w:tbl>
    <w:p w14:paraId="237093A2" w14:textId="77777777" w:rsidR="00860E01" w:rsidRDefault="00860E01" w:rsidP="00860E01">
      <w:pPr>
        <w:rPr>
          <w:rFonts w:cstheme="minorHAnsi"/>
          <w:b/>
          <w:bCs/>
          <w:sz w:val="36"/>
          <w:szCs w:val="36"/>
        </w:rPr>
      </w:pPr>
      <w:bookmarkStart w:id="84" w:name="_Toc81856075"/>
      <w:bookmarkStart w:id="85" w:name="_Toc83976319"/>
    </w:p>
    <w:p w14:paraId="30DC78B5" w14:textId="77777777" w:rsidR="00860E01" w:rsidRDefault="00860E01" w:rsidP="00860E01">
      <w:pPr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br w:type="page"/>
      </w:r>
    </w:p>
    <w:p w14:paraId="150F7CD7" w14:textId="77777777" w:rsidR="00860E01" w:rsidRPr="008A43FD" w:rsidRDefault="00860E01" w:rsidP="00860E01">
      <w:pPr>
        <w:rPr>
          <w:rFonts w:cstheme="minorHAnsi"/>
          <w:b/>
          <w:bCs/>
          <w:color w:val="1F3763" w:themeColor="accent1" w:themeShade="7F"/>
          <w:sz w:val="48"/>
          <w:szCs w:val="48"/>
        </w:rPr>
      </w:pPr>
      <w:bookmarkStart w:id="86" w:name="_Toc83976320"/>
      <w:bookmarkStart w:id="87" w:name="_Toc96486314"/>
      <w:bookmarkStart w:id="88" w:name="_Toc102495390"/>
      <w:bookmarkStart w:id="89" w:name="_Toc110125190"/>
      <w:bookmarkEnd w:id="83"/>
      <w:bookmarkEnd w:id="84"/>
      <w:bookmarkEnd w:id="85"/>
      <w:r w:rsidRPr="008A43FD">
        <w:rPr>
          <w:rFonts w:cstheme="minorHAnsi"/>
          <w:b/>
          <w:bCs/>
          <w:color w:val="1F3763" w:themeColor="accent1" w:themeShade="7F"/>
          <w:sz w:val="48"/>
          <w:szCs w:val="48"/>
        </w:rPr>
        <w:t>SEXY SAYINGS</w:t>
      </w:r>
      <w:bookmarkEnd w:id="86"/>
      <w:bookmarkEnd w:id="87"/>
      <w:bookmarkEnd w:id="88"/>
      <w:bookmarkEnd w:id="89"/>
      <w:r w:rsidRPr="008A43FD">
        <w:rPr>
          <w:rFonts w:cstheme="minorHAnsi"/>
          <w:b/>
          <w:bCs/>
          <w:color w:val="1F3763" w:themeColor="accent1" w:themeShade="7F"/>
          <w:sz w:val="48"/>
          <w:szCs w:val="48"/>
        </w:rPr>
        <w:t xml:space="preserve"> TO 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8"/>
        <w:gridCol w:w="1054"/>
        <w:gridCol w:w="988"/>
      </w:tblGrid>
      <w:tr w:rsidR="00860E01" w14:paraId="28954A95" w14:textId="77777777" w:rsidTr="001903F0">
        <w:trPr>
          <w:tblHeader/>
        </w:trPr>
        <w:tc>
          <w:tcPr>
            <w:tcW w:w="7322" w:type="dxa"/>
          </w:tcPr>
          <w:p w14:paraId="0E3509B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23C28182" w14:textId="77777777" w:rsidR="00860E01" w:rsidRDefault="00860E01" w:rsidP="001903F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NEXT</w:t>
            </w:r>
          </w:p>
        </w:tc>
        <w:tc>
          <w:tcPr>
            <w:tcW w:w="974" w:type="dxa"/>
          </w:tcPr>
          <w:p w14:paraId="77EF0B66" w14:textId="77777777" w:rsidR="00860E01" w:rsidRDefault="00860E01" w:rsidP="001903F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DONE</w:t>
            </w:r>
          </w:p>
        </w:tc>
      </w:tr>
      <w:tr w:rsidR="00860E01" w14:paraId="4492933E" w14:textId="77777777" w:rsidTr="001903F0">
        <w:tc>
          <w:tcPr>
            <w:tcW w:w="7322" w:type="dxa"/>
          </w:tcPr>
          <w:p w14:paraId="025AF9CB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772D950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2ABBBEF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7F99A66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78BAF212" w14:textId="77777777" w:rsidTr="001903F0">
        <w:tc>
          <w:tcPr>
            <w:tcW w:w="7322" w:type="dxa"/>
          </w:tcPr>
          <w:p w14:paraId="46277DE0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7414D7B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5EA52D9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01D237F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5AF8C1EA" w14:textId="77777777" w:rsidTr="001903F0">
        <w:tc>
          <w:tcPr>
            <w:tcW w:w="7322" w:type="dxa"/>
          </w:tcPr>
          <w:p w14:paraId="36E5A4D6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22F17FB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25BE088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065A8DA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421884BA" w14:textId="77777777" w:rsidTr="001903F0">
        <w:tc>
          <w:tcPr>
            <w:tcW w:w="7322" w:type="dxa"/>
          </w:tcPr>
          <w:p w14:paraId="14341915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2DB303C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47A40E1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7BBDF97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385F6E38" w14:textId="77777777" w:rsidTr="001903F0">
        <w:tc>
          <w:tcPr>
            <w:tcW w:w="7322" w:type="dxa"/>
          </w:tcPr>
          <w:p w14:paraId="41A8B175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7FAC9FD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1C7C8F6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719691A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6067E982" w14:textId="77777777" w:rsidTr="001903F0">
        <w:tc>
          <w:tcPr>
            <w:tcW w:w="7322" w:type="dxa"/>
          </w:tcPr>
          <w:p w14:paraId="40142233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5F70DFC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0845F30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7E88C7D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37CDDCE5" w14:textId="77777777" w:rsidTr="001903F0">
        <w:tc>
          <w:tcPr>
            <w:tcW w:w="7322" w:type="dxa"/>
          </w:tcPr>
          <w:p w14:paraId="0D760F0D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052C0BA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05C7429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48531EB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085F75DB" w14:textId="77777777" w:rsidTr="001903F0">
        <w:tc>
          <w:tcPr>
            <w:tcW w:w="7322" w:type="dxa"/>
          </w:tcPr>
          <w:p w14:paraId="6FA0208B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6D0D6F2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376E125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14C2987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587D3109" w14:textId="77777777" w:rsidTr="001903F0">
        <w:tc>
          <w:tcPr>
            <w:tcW w:w="7322" w:type="dxa"/>
          </w:tcPr>
          <w:p w14:paraId="5139129F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158C433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40FB6C9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088103D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</w:tbl>
    <w:p w14:paraId="55CF0F9E" w14:textId="77777777" w:rsidR="00860E01" w:rsidRPr="00B67B65" w:rsidRDefault="00860E01" w:rsidP="00860E01">
      <w:pPr>
        <w:rPr>
          <w:sz w:val="32"/>
          <w:szCs w:val="32"/>
        </w:rPr>
      </w:pPr>
      <w:r w:rsidRPr="00B67B65">
        <w:rPr>
          <w:sz w:val="32"/>
          <w:szCs w:val="32"/>
        </w:rPr>
        <w:br w:type="page"/>
      </w:r>
    </w:p>
    <w:p w14:paraId="03970914" w14:textId="77777777" w:rsidR="00860E01" w:rsidRPr="008A43FD" w:rsidRDefault="00860E01" w:rsidP="00860E01">
      <w:pPr>
        <w:rPr>
          <w:rFonts w:cstheme="minorHAnsi"/>
          <w:b/>
          <w:bCs/>
          <w:color w:val="1F3763" w:themeColor="accent1" w:themeShade="7F"/>
          <w:sz w:val="48"/>
          <w:szCs w:val="48"/>
        </w:rPr>
      </w:pPr>
      <w:r w:rsidRPr="008A43FD">
        <w:rPr>
          <w:rFonts w:cstheme="minorHAnsi"/>
          <w:b/>
          <w:bCs/>
          <w:color w:val="1F3763" w:themeColor="accent1" w:themeShade="7F"/>
          <w:sz w:val="48"/>
          <w:szCs w:val="48"/>
        </w:rPr>
        <w:t>SEXY SAYINGS TO HIM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8"/>
        <w:gridCol w:w="1054"/>
        <w:gridCol w:w="988"/>
      </w:tblGrid>
      <w:tr w:rsidR="00860E01" w14:paraId="0BCBB890" w14:textId="77777777" w:rsidTr="001903F0">
        <w:trPr>
          <w:tblHeader/>
        </w:trPr>
        <w:tc>
          <w:tcPr>
            <w:tcW w:w="7322" w:type="dxa"/>
          </w:tcPr>
          <w:p w14:paraId="5443EE3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4D16F61F" w14:textId="77777777" w:rsidR="00860E01" w:rsidRDefault="00860E01" w:rsidP="001903F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NEXT</w:t>
            </w:r>
          </w:p>
        </w:tc>
        <w:tc>
          <w:tcPr>
            <w:tcW w:w="974" w:type="dxa"/>
          </w:tcPr>
          <w:p w14:paraId="04ECCEF1" w14:textId="77777777" w:rsidR="00860E01" w:rsidRDefault="00860E01" w:rsidP="001903F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DONE</w:t>
            </w:r>
          </w:p>
        </w:tc>
      </w:tr>
      <w:tr w:rsidR="00860E01" w14:paraId="52C9EE18" w14:textId="77777777" w:rsidTr="001903F0">
        <w:tc>
          <w:tcPr>
            <w:tcW w:w="7322" w:type="dxa"/>
          </w:tcPr>
          <w:p w14:paraId="21742AF4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00A0A6C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2E2B463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4D3058C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6ACE7F99" w14:textId="77777777" w:rsidTr="001903F0">
        <w:tc>
          <w:tcPr>
            <w:tcW w:w="7322" w:type="dxa"/>
          </w:tcPr>
          <w:p w14:paraId="27BFE82F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083B284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6084A6B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5BFBED6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194E1C54" w14:textId="77777777" w:rsidTr="001903F0">
        <w:tc>
          <w:tcPr>
            <w:tcW w:w="7322" w:type="dxa"/>
          </w:tcPr>
          <w:p w14:paraId="0F01F6DD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59682D8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0CA6E16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79219B4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7B0716DC" w14:textId="77777777" w:rsidTr="001903F0">
        <w:tc>
          <w:tcPr>
            <w:tcW w:w="7322" w:type="dxa"/>
          </w:tcPr>
          <w:p w14:paraId="64A184FA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2377491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323B717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2D7BA21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57BE2130" w14:textId="77777777" w:rsidTr="001903F0">
        <w:tc>
          <w:tcPr>
            <w:tcW w:w="7322" w:type="dxa"/>
          </w:tcPr>
          <w:p w14:paraId="5A04FE71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0CA20D1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3FDD159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1F92A48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1D14F6AB" w14:textId="77777777" w:rsidTr="001903F0">
        <w:tc>
          <w:tcPr>
            <w:tcW w:w="7322" w:type="dxa"/>
          </w:tcPr>
          <w:p w14:paraId="340C01FC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4BB4E85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7641B8C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525B8BF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58166F68" w14:textId="77777777" w:rsidTr="001903F0">
        <w:tc>
          <w:tcPr>
            <w:tcW w:w="7322" w:type="dxa"/>
          </w:tcPr>
          <w:p w14:paraId="4847CE98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05CD7A3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36D606B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4BCB7A0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252C005E" w14:textId="77777777" w:rsidTr="001903F0">
        <w:tc>
          <w:tcPr>
            <w:tcW w:w="7322" w:type="dxa"/>
          </w:tcPr>
          <w:p w14:paraId="6FBCE070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3BFB2BF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2DD25F3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7A9AF16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524580E5" w14:textId="77777777" w:rsidTr="001903F0">
        <w:tc>
          <w:tcPr>
            <w:tcW w:w="7322" w:type="dxa"/>
          </w:tcPr>
          <w:p w14:paraId="2416EB0B" w14:textId="77777777" w:rsidR="00860E01" w:rsidRDefault="00860E01" w:rsidP="001903F0">
            <w:pPr>
              <w:rPr>
                <w:sz w:val="32"/>
                <w:szCs w:val="32"/>
              </w:rPr>
            </w:pPr>
          </w:p>
          <w:p w14:paraId="1E43D71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054" w:type="dxa"/>
          </w:tcPr>
          <w:p w14:paraId="2BA076B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974" w:type="dxa"/>
          </w:tcPr>
          <w:p w14:paraId="45F7E62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</w:tr>
    </w:tbl>
    <w:p w14:paraId="4F6EAE67" w14:textId="77777777" w:rsidR="00860E01" w:rsidRDefault="00860E01" w:rsidP="00860E01">
      <w:pPr>
        <w:pStyle w:val="Heading2"/>
        <w:rPr>
          <w:b/>
          <w:bCs/>
          <w:color w:val="7030A0"/>
          <w:sz w:val="48"/>
          <w:szCs w:val="48"/>
        </w:rPr>
      </w:pPr>
    </w:p>
    <w:p w14:paraId="64257DC2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7030A0"/>
          <w:sz w:val="48"/>
          <w:szCs w:val="48"/>
        </w:rPr>
      </w:pPr>
      <w:r>
        <w:rPr>
          <w:b/>
          <w:bCs/>
          <w:color w:val="7030A0"/>
          <w:sz w:val="48"/>
          <w:szCs w:val="48"/>
        </w:rPr>
        <w:br w:type="page"/>
      </w:r>
    </w:p>
    <w:p w14:paraId="0D565B3D" w14:textId="77777777" w:rsidR="00860E01" w:rsidRPr="00A42460" w:rsidRDefault="00860E01" w:rsidP="00860E01">
      <w:pPr>
        <w:pStyle w:val="Heading3"/>
        <w:rPr>
          <w:rFonts w:cstheme="minorHAnsi"/>
          <w:b/>
          <w:bCs/>
          <w:color w:val="000000" w:themeColor="text1"/>
          <w:sz w:val="32"/>
          <w:szCs w:val="32"/>
        </w:rPr>
      </w:pPr>
      <w:bookmarkStart w:id="90" w:name="_Toc175733762"/>
      <w:r w:rsidRPr="00A42460">
        <w:rPr>
          <w:rFonts w:cstheme="minorHAnsi"/>
          <w:b/>
          <w:bCs/>
          <w:color w:val="000000" w:themeColor="text1"/>
          <w:sz w:val="32"/>
          <w:szCs w:val="32"/>
        </w:rPr>
        <w:t xml:space="preserve">MAKE </w:t>
      </w:r>
      <w:r>
        <w:rPr>
          <w:rFonts w:cstheme="minorHAnsi"/>
          <w:b/>
          <w:bCs/>
          <w:color w:val="000000" w:themeColor="text1"/>
          <w:sz w:val="32"/>
          <w:szCs w:val="32"/>
        </w:rPr>
        <w:t>YOUR MAN/WOMAN</w:t>
      </w:r>
      <w:r w:rsidRPr="00A42460">
        <w:rPr>
          <w:rFonts w:cstheme="minorHAnsi"/>
          <w:b/>
          <w:bCs/>
          <w:color w:val="000000" w:themeColor="text1"/>
          <w:sz w:val="32"/>
          <w:szCs w:val="32"/>
        </w:rPr>
        <w:t xml:space="preserve"> FEEL LIKE THE KING/QUEEN OF YOUR LOVE</w:t>
      </w:r>
      <w:bookmarkEnd w:id="42"/>
      <w:bookmarkEnd w:id="90"/>
    </w:p>
    <w:p w14:paraId="44F6EBE2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Give him a new set of sexy pictures of you.</w:t>
      </w:r>
    </w:p>
    <w:p w14:paraId="4FC403D5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</w:p>
    <w:p w14:paraId="2DD3EE34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Every now and then IF HE IS A MAN/WOMAN WHO STRIVES TO DO NOTHING BUT GOOD THEN Tell him that he is a good man/woman.</w:t>
      </w:r>
    </w:p>
    <w:p w14:paraId="366602FA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</w:p>
    <w:p w14:paraId="028D129B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Tell him/her that you will take care of/help him/her.</w:t>
      </w:r>
    </w:p>
    <w:p w14:paraId="790F795B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</w:p>
    <w:p w14:paraId="61AF88FA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Tell him/her that you two will not have any problems.</w:t>
      </w:r>
    </w:p>
    <w:p w14:paraId="2626C566" w14:textId="77777777" w:rsidR="00860E01" w:rsidRPr="00A42460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A42460"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386FA715" w14:textId="77777777" w:rsidR="00860E01" w:rsidRPr="00A42460" w:rsidRDefault="00860E01" w:rsidP="00860E01">
      <w:pPr>
        <w:pStyle w:val="Heading3"/>
        <w:rPr>
          <w:rFonts w:cstheme="minorHAnsi"/>
          <w:b/>
          <w:bCs/>
          <w:color w:val="000000" w:themeColor="text1"/>
          <w:sz w:val="32"/>
          <w:szCs w:val="32"/>
        </w:rPr>
      </w:pPr>
      <w:bookmarkStart w:id="91" w:name="_Toc121726315"/>
      <w:bookmarkStart w:id="92" w:name="_Toc175733763"/>
      <w:r w:rsidRPr="00A42460">
        <w:rPr>
          <w:rFonts w:cstheme="minorHAnsi"/>
          <w:b/>
          <w:bCs/>
          <w:color w:val="000000" w:themeColor="text1"/>
          <w:sz w:val="32"/>
          <w:szCs w:val="32"/>
        </w:rPr>
        <w:t>REVIEW THE SEXUAL SATISFACTION PROCESS YOU WILL GO THRU WITH HIM/HER</w:t>
      </w:r>
      <w:bookmarkEnd w:id="91"/>
      <w:bookmarkEnd w:id="92"/>
    </w:p>
    <w:p w14:paraId="2E699FFB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Hold his/her hands in your hands</w:t>
      </w:r>
    </w:p>
    <w:p w14:paraId="252B2160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 xml:space="preserve">→ Lightly </w:t>
      </w:r>
      <w:proofErr w:type="gramStart"/>
      <w:r w:rsidRPr="00A42460">
        <w:rPr>
          <w:rFonts w:cstheme="minorHAnsi"/>
          <w:color w:val="000000" w:themeColor="text1"/>
          <w:sz w:val="32"/>
          <w:szCs w:val="32"/>
        </w:rPr>
        <w:t>kiss;</w:t>
      </w:r>
      <w:proofErr w:type="gramEnd"/>
      <w:r w:rsidRPr="00A42460">
        <w:rPr>
          <w:rFonts w:cstheme="minorHAnsi"/>
          <w:color w:val="000000" w:themeColor="text1"/>
          <w:sz w:val="32"/>
          <w:szCs w:val="32"/>
        </w:rPr>
        <w:t xml:space="preserve"> various parts of the body</w:t>
      </w:r>
    </w:p>
    <w:p w14:paraId="02AC1467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Freaky tongue kiss</w:t>
      </w:r>
    </w:p>
    <w:p w14:paraId="1E97738F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Bite and suck on neck</w:t>
      </w:r>
    </w:p>
    <w:p w14:paraId="3338FB03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Take clothes</w:t>
      </w:r>
    </w:p>
    <w:p w14:paraId="2C026634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Lick nipples and kiss breasts/chest and sides of body</w:t>
      </w:r>
    </w:p>
    <w:p w14:paraId="731790A2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Move to bed/chair</w:t>
      </w:r>
    </w:p>
    <w:p w14:paraId="6A149C72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Pull, slap and kiss while having sex</w:t>
      </w:r>
    </w:p>
    <w:p w14:paraId="33C2BC86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Go straight to peaking move sex</w:t>
      </w:r>
    </w:p>
    <w:p w14:paraId="50C724DD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Peak</w:t>
      </w:r>
    </w:p>
    <w:p w14:paraId="02DE175E" w14:textId="77777777" w:rsidR="00860E01" w:rsidRPr="00A42460" w:rsidRDefault="00860E01" w:rsidP="00860E01">
      <w:pPr>
        <w:shd w:val="clear" w:color="auto" w:fill="FFFFFF"/>
        <w:spacing w:before="100" w:beforeAutospacing="1" w:line="360" w:lineRule="auto"/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t>→ Hold and touch each other while laying down</w:t>
      </w:r>
    </w:p>
    <w:p w14:paraId="1D3325E7" w14:textId="77777777" w:rsidR="00860E01" w:rsidRPr="00A42460" w:rsidRDefault="00860E01" w:rsidP="00860E01">
      <w:pPr>
        <w:rPr>
          <w:rFonts w:cstheme="minorHAnsi"/>
          <w:color w:val="000000" w:themeColor="text1"/>
          <w:sz w:val="32"/>
          <w:szCs w:val="32"/>
        </w:rPr>
      </w:pPr>
      <w:r w:rsidRPr="00A42460">
        <w:rPr>
          <w:rFonts w:cstheme="minorHAnsi"/>
          <w:color w:val="000000" w:themeColor="text1"/>
          <w:sz w:val="32"/>
          <w:szCs w:val="32"/>
        </w:rPr>
        <w:br w:type="page"/>
      </w:r>
    </w:p>
    <w:p w14:paraId="4E41BD9A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48"/>
          <w:szCs w:val="48"/>
        </w:rPr>
      </w:pPr>
      <w:bookmarkStart w:id="93" w:name="_Hlk123653952"/>
      <w:r>
        <w:rPr>
          <w:b/>
          <w:bCs/>
          <w:sz w:val="48"/>
          <w:szCs w:val="48"/>
        </w:rPr>
        <w:br w:type="page"/>
      </w:r>
    </w:p>
    <w:p w14:paraId="4B138DA5" w14:textId="77777777" w:rsidR="00860E01" w:rsidRDefault="00860E01" w:rsidP="00860E01">
      <w:pPr>
        <w:pStyle w:val="Heading2"/>
        <w:rPr>
          <w:b/>
          <w:bCs/>
          <w:sz w:val="32"/>
          <w:szCs w:val="32"/>
        </w:rPr>
      </w:pPr>
      <w:bookmarkStart w:id="94" w:name="_Toc175733764"/>
      <w:r>
        <w:rPr>
          <w:b/>
          <w:bCs/>
          <w:sz w:val="48"/>
          <w:szCs w:val="48"/>
        </w:rPr>
        <w:t>SOL-TELL YOUR BATTLES AND THINGS YOU SHOULD NOT TELL OTHERS TO</w:t>
      </w:r>
      <w:bookmarkEnd w:id="94"/>
      <w:r w:rsidRPr="00DA4801">
        <w:rPr>
          <w:b/>
          <w:bCs/>
          <w:color w:val="7030A0"/>
          <w:sz w:val="36"/>
          <w:szCs w:val="36"/>
        </w:rPr>
        <w:t xml:space="preserve"> </w:t>
      </w:r>
    </w:p>
    <w:p w14:paraId="482DBE78" w14:textId="77777777" w:rsidR="00860E01" w:rsidRPr="00CD5A00" w:rsidRDefault="00860E01" w:rsidP="00860E01">
      <w:pPr>
        <w:spacing w:line="360" w:lineRule="auto"/>
        <w:rPr>
          <w:rFonts w:cstheme="minorHAnsi"/>
          <w:b/>
          <w:color w:val="000000" w:themeColor="text1"/>
          <w:sz w:val="44"/>
          <w:szCs w:val="44"/>
        </w:rPr>
      </w:pPr>
      <w:r w:rsidRPr="00CD5A00">
        <w:rPr>
          <w:rFonts w:cstheme="minorHAnsi"/>
          <w:b/>
          <w:color w:val="000000" w:themeColor="text1"/>
          <w:sz w:val="44"/>
          <w:szCs w:val="44"/>
        </w:rPr>
        <w:t xml:space="preserve">GET </w:t>
      </w:r>
      <w:r>
        <w:rPr>
          <w:rFonts w:cstheme="minorHAnsi"/>
          <w:b/>
          <w:color w:val="000000" w:themeColor="text1"/>
          <w:sz w:val="44"/>
          <w:szCs w:val="44"/>
        </w:rPr>
        <w:t>REAL EMOTIONAL LOVE</w:t>
      </w:r>
    </w:p>
    <w:p w14:paraId="1DF0DF08" w14:textId="77777777" w:rsidR="00860E01" w:rsidRDefault="00860E01" w:rsidP="00860E01">
      <w:pPr>
        <w:spacing w:line="360" w:lineRule="auto"/>
        <w:rPr>
          <w:rFonts w:eastAsiaTheme="majorEastAsia" w:cstheme="minorHAnsi"/>
          <w:color w:val="000000" w:themeColor="text1"/>
          <w:sz w:val="28"/>
          <w:szCs w:val="28"/>
        </w:rPr>
      </w:pPr>
      <w:r>
        <w:rPr>
          <w:rFonts w:eastAsiaTheme="majorEastAsia" w:cstheme="minorHAnsi"/>
          <w:color w:val="000000" w:themeColor="text1"/>
          <w:sz w:val="28"/>
          <w:szCs w:val="28"/>
        </w:rPr>
        <w:t xml:space="preserve">Imagine getting “real emotional love” you need thru the Spirit of Love telling </w:t>
      </w:r>
      <w:proofErr w:type="gramStart"/>
      <w:r>
        <w:rPr>
          <w:rFonts w:eastAsiaTheme="majorEastAsia" w:cstheme="minorHAnsi"/>
          <w:color w:val="000000" w:themeColor="text1"/>
          <w:sz w:val="28"/>
          <w:szCs w:val="28"/>
        </w:rPr>
        <w:t>you</w:t>
      </w:r>
      <w:proofErr w:type="gramEnd"/>
      <w:r>
        <w:rPr>
          <w:rFonts w:eastAsiaTheme="majorEastAsia" w:cstheme="minorHAnsi"/>
          <w:color w:val="000000" w:themeColor="text1"/>
          <w:sz w:val="28"/>
          <w:szCs w:val="28"/>
        </w:rPr>
        <w:t xml:space="preserve"> these things on:</w:t>
      </w:r>
    </w:p>
    <w:p w14:paraId="3CA8FCCA" w14:textId="77777777" w:rsidR="00860E01" w:rsidRPr="00EE6813" w:rsidRDefault="00860E01" w:rsidP="00860E01">
      <w:pPr>
        <w:shd w:val="clear" w:color="auto" w:fill="FFFFFF"/>
        <w:spacing w:after="0" w:line="360" w:lineRule="auto"/>
        <w:rPr>
          <w:rFonts w:eastAsia="Times New Roman" w:cstheme="minorHAnsi"/>
          <w:b/>
          <w:bCs/>
          <w:color w:val="000000"/>
          <w:sz w:val="28"/>
          <w:szCs w:val="28"/>
        </w:rPr>
      </w:pPr>
      <w:r>
        <w:rPr>
          <w:rFonts w:eastAsia="Times New Roman" w:cstheme="minorHAnsi"/>
          <w:b/>
          <w:bCs/>
          <w:color w:val="000000"/>
          <w:sz w:val="28"/>
          <w:szCs w:val="28"/>
        </w:rPr>
        <w:t>TALK ABOUT THE LOVE YOU TWO HAVE</w:t>
      </w:r>
    </w:p>
    <w:p w14:paraId="39F6A4C7" w14:textId="77777777" w:rsidR="00860E01" w:rsidRPr="00EE6813" w:rsidRDefault="00000000" w:rsidP="00860E01">
      <w:pPr>
        <w:pStyle w:val="ListParagraph"/>
        <w:numPr>
          <w:ilvl w:val="0"/>
          <w:numId w:val="43"/>
        </w:numPr>
        <w:shd w:val="clear" w:color="auto" w:fill="FFFFFF"/>
        <w:spacing w:after="0" w:line="360" w:lineRule="auto"/>
        <w:rPr>
          <w:rStyle w:val="Hyperlink"/>
          <w:rFonts w:eastAsia="Times New Roman" w:cstheme="minorHAnsi"/>
          <w:b/>
          <w:bCs/>
          <w:color w:val="000000"/>
          <w:sz w:val="28"/>
          <w:szCs w:val="28"/>
          <w:u w:val="none"/>
        </w:rPr>
      </w:pPr>
      <w:hyperlink r:id="rId16" w:history="1">
        <w:r w:rsidR="00860E01" w:rsidRPr="002C04E1">
          <w:rPr>
            <w:rStyle w:val="Hyperlink"/>
            <w:rFonts w:eastAsia="Times New Roman" w:cstheme="minorHAnsi"/>
            <w:b/>
            <w:bCs/>
            <w:sz w:val="28"/>
            <w:szCs w:val="28"/>
          </w:rPr>
          <w:t>HTTPS://LOVEBONDINGS.COM/LOVE-NOTES-FOR-HIM</w:t>
        </w:r>
      </w:hyperlink>
    </w:p>
    <w:p w14:paraId="461C4680" w14:textId="77777777" w:rsidR="00860E01" w:rsidRPr="00EE6813" w:rsidRDefault="00860E01" w:rsidP="00860E01">
      <w:pPr>
        <w:pStyle w:val="ListParagraph"/>
        <w:shd w:val="clear" w:color="auto" w:fill="FFFFFF"/>
        <w:spacing w:after="0" w:line="360" w:lineRule="auto"/>
        <w:rPr>
          <w:rFonts w:eastAsia="Times New Roman" w:cstheme="minorHAnsi"/>
          <w:color w:val="000000"/>
          <w:sz w:val="28"/>
          <w:szCs w:val="28"/>
        </w:rPr>
      </w:pPr>
      <w:r w:rsidRPr="00EE6813">
        <w:rPr>
          <w:rStyle w:val="Hyperlink"/>
          <w:rFonts w:eastAsia="Times New Roman" w:cstheme="minorHAnsi"/>
          <w:sz w:val="28"/>
          <w:szCs w:val="28"/>
          <w:u w:val="none"/>
        </w:rPr>
        <w:t>LAST ON:</w:t>
      </w:r>
    </w:p>
    <w:p w14:paraId="45C97F08" w14:textId="77777777" w:rsidR="00860E01" w:rsidRPr="00EE6813" w:rsidRDefault="00000000" w:rsidP="00860E01">
      <w:pPr>
        <w:pStyle w:val="ListParagraph"/>
        <w:numPr>
          <w:ilvl w:val="0"/>
          <w:numId w:val="43"/>
        </w:numPr>
        <w:spacing w:line="360" w:lineRule="auto"/>
        <w:rPr>
          <w:rStyle w:val="Hyperlink"/>
          <w:rFonts w:eastAsia="Times New Roman" w:cstheme="minorHAnsi"/>
          <w:b/>
          <w:bCs/>
          <w:color w:val="000000" w:themeColor="text1"/>
          <w:sz w:val="28"/>
          <w:szCs w:val="28"/>
          <w:u w:val="none"/>
        </w:rPr>
      </w:pPr>
      <w:hyperlink r:id="rId17" w:history="1">
        <w:r w:rsidR="00860E01" w:rsidRPr="0081764C">
          <w:rPr>
            <w:rStyle w:val="Hyperlink"/>
            <w:rFonts w:eastAsia="Times New Roman" w:cstheme="minorHAnsi"/>
            <w:b/>
            <w:bCs/>
            <w:sz w:val="28"/>
            <w:szCs w:val="28"/>
          </w:rPr>
          <w:t>HTTPS://CUTELOVEQUOTESFORHER.ORG/DEEP-LOVE-POEMS-FOR-HIM/</w:t>
        </w:r>
      </w:hyperlink>
    </w:p>
    <w:p w14:paraId="5E1B2A46" w14:textId="77777777" w:rsidR="00860E01" w:rsidRPr="00EE6813" w:rsidRDefault="00860E01" w:rsidP="00860E01">
      <w:pPr>
        <w:pStyle w:val="ListParagraph"/>
        <w:shd w:val="clear" w:color="auto" w:fill="FFFFFF"/>
        <w:spacing w:after="0" w:line="360" w:lineRule="auto"/>
        <w:rPr>
          <w:rFonts w:eastAsia="Times New Roman" w:cstheme="minorHAnsi"/>
          <w:color w:val="000000"/>
          <w:sz w:val="28"/>
          <w:szCs w:val="28"/>
        </w:rPr>
      </w:pPr>
      <w:r w:rsidRPr="00EE6813">
        <w:rPr>
          <w:rStyle w:val="Hyperlink"/>
          <w:rFonts w:eastAsia="Times New Roman" w:cstheme="minorHAnsi"/>
          <w:sz w:val="28"/>
          <w:szCs w:val="28"/>
          <w:u w:val="none"/>
        </w:rPr>
        <w:t>LAST ON:</w:t>
      </w:r>
    </w:p>
    <w:p w14:paraId="5331AD80" w14:textId="77777777" w:rsidR="00860E01" w:rsidRPr="00EE6813" w:rsidRDefault="00000000" w:rsidP="00860E01">
      <w:pPr>
        <w:pStyle w:val="ListParagraph"/>
        <w:numPr>
          <w:ilvl w:val="0"/>
          <w:numId w:val="43"/>
        </w:numPr>
        <w:shd w:val="clear" w:color="auto" w:fill="FFFFFF"/>
        <w:spacing w:after="390" w:line="360" w:lineRule="auto"/>
        <w:jc w:val="both"/>
        <w:rPr>
          <w:rStyle w:val="Hyperlink"/>
          <w:rFonts w:eastAsia="Times New Roman" w:cstheme="minorHAnsi"/>
          <w:b/>
          <w:bCs/>
          <w:color w:val="222222"/>
          <w:sz w:val="28"/>
          <w:szCs w:val="28"/>
          <w:u w:val="none"/>
        </w:rPr>
      </w:pPr>
      <w:hyperlink r:id="rId18" w:history="1">
        <w:r w:rsidR="00860E01" w:rsidRPr="0081764C">
          <w:rPr>
            <w:rStyle w:val="Hyperlink"/>
            <w:rFonts w:eastAsia="Times New Roman" w:cstheme="minorHAnsi"/>
            <w:b/>
            <w:bCs/>
            <w:sz w:val="28"/>
            <w:szCs w:val="28"/>
          </w:rPr>
          <w:t>HTTPS://MOTIVATIONANDLOVE.COM/LONG-SWEET-TEXT-MESSAGES-TO-SEND-TO-YOUR-BOYFRIEND</w:t>
        </w:r>
      </w:hyperlink>
    </w:p>
    <w:p w14:paraId="33D9DAD2" w14:textId="77777777" w:rsidR="00860E01" w:rsidRPr="00BD0AA1" w:rsidRDefault="00860E01" w:rsidP="00860E01">
      <w:pPr>
        <w:pStyle w:val="ListParagraph"/>
        <w:shd w:val="clear" w:color="auto" w:fill="FFFFFF"/>
        <w:spacing w:after="0" w:line="360" w:lineRule="auto"/>
        <w:rPr>
          <w:rFonts w:eastAsia="Times New Roman" w:cstheme="minorHAnsi"/>
          <w:color w:val="000000"/>
          <w:sz w:val="28"/>
          <w:szCs w:val="28"/>
        </w:rPr>
      </w:pPr>
      <w:r w:rsidRPr="00BD0AA1">
        <w:rPr>
          <w:rStyle w:val="Hyperlink"/>
          <w:rFonts w:eastAsia="Times New Roman" w:cstheme="minorHAnsi"/>
          <w:sz w:val="28"/>
          <w:szCs w:val="28"/>
          <w:u w:val="none"/>
        </w:rPr>
        <w:t>LAST ON:</w:t>
      </w:r>
    </w:p>
    <w:p w14:paraId="47AC8387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03EB8B2" w14:textId="77777777" w:rsidR="00860E01" w:rsidRPr="00216470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216470">
        <w:rPr>
          <w:rFonts w:cstheme="minorHAnsi"/>
          <w:b/>
          <w:bCs/>
          <w:color w:val="000000" w:themeColor="text1"/>
          <w:sz w:val="32"/>
          <w:szCs w:val="32"/>
        </w:rPr>
        <w:t>DEEP CHAT TO TALK ABOUT</w:t>
      </w:r>
    </w:p>
    <w:p w14:paraId="414058A9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From my book </w:t>
      </w:r>
      <w:r w:rsidRPr="00DE3A6E">
        <w:rPr>
          <w:rFonts w:cstheme="minorHAnsi"/>
          <w:b/>
          <w:bCs/>
          <w:color w:val="000000" w:themeColor="text1"/>
          <w:sz w:val="32"/>
          <w:szCs w:val="32"/>
          <w:u w:val="single"/>
        </w:rPr>
        <w:t>Deep Love Part II</w:t>
      </w: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(Coming Soon)</w:t>
      </w:r>
    </w:p>
    <w:p w14:paraId="5C96169F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Last Done:</w:t>
      </w:r>
    </w:p>
    <w:p w14:paraId="04EEB9B1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8"/>
          <w:szCs w:val="48"/>
        </w:rPr>
      </w:pPr>
      <w:r>
        <w:rPr>
          <w:b/>
          <w:bCs/>
          <w:sz w:val="48"/>
          <w:szCs w:val="48"/>
        </w:rPr>
        <w:br w:type="page"/>
      </w:r>
    </w:p>
    <w:p w14:paraId="55566C4E" w14:textId="77777777" w:rsidR="00860E01" w:rsidRDefault="00860E01" w:rsidP="00860E01">
      <w:pPr>
        <w:rPr>
          <w:rFonts w:asciiTheme="majorHAnsi" w:eastAsiaTheme="majorEastAsia" w:hAnsiTheme="majorHAnsi" w:cstheme="majorBidi"/>
          <w:b/>
          <w:bCs/>
          <w:color w:val="1F3763" w:themeColor="accent1" w:themeShade="7F"/>
          <w:sz w:val="48"/>
          <w:szCs w:val="48"/>
        </w:rPr>
      </w:pPr>
      <w:bookmarkStart w:id="95" w:name="_Toc122286254"/>
      <w:bookmarkStart w:id="96" w:name="_Hlk123810804"/>
      <w:r>
        <w:rPr>
          <w:b/>
          <w:bCs/>
          <w:sz w:val="48"/>
          <w:szCs w:val="48"/>
        </w:rPr>
        <w:br w:type="page"/>
      </w:r>
    </w:p>
    <w:p w14:paraId="6F85BE3B" w14:textId="77777777" w:rsidR="00860E01" w:rsidRPr="00DA4801" w:rsidRDefault="00860E01" w:rsidP="00860E01">
      <w:pPr>
        <w:pStyle w:val="Heading2"/>
        <w:rPr>
          <w:b/>
          <w:bCs/>
          <w:color w:val="7030A0"/>
          <w:sz w:val="36"/>
          <w:szCs w:val="36"/>
        </w:rPr>
      </w:pPr>
      <w:bookmarkStart w:id="97" w:name="_Toc175733765"/>
      <w:r w:rsidRPr="00194373">
        <w:rPr>
          <w:b/>
          <w:bCs/>
          <w:sz w:val="48"/>
          <w:szCs w:val="48"/>
        </w:rPr>
        <w:t>WITH VISITORS</w:t>
      </w:r>
      <w:bookmarkEnd w:id="95"/>
      <w:r>
        <w:rPr>
          <w:b/>
          <w:bCs/>
          <w:sz w:val="48"/>
          <w:szCs w:val="48"/>
        </w:rPr>
        <w:t xml:space="preserve">/STRANGERS; </w:t>
      </w:r>
      <w:r w:rsidRPr="00DA4801">
        <w:rPr>
          <w:b/>
          <w:bCs/>
          <w:color w:val="7030A0"/>
          <w:sz w:val="36"/>
          <w:szCs w:val="36"/>
        </w:rPr>
        <w:t>TO GREATLY GET TO KNOW YOU BETTER</w:t>
      </w:r>
      <w:bookmarkEnd w:id="97"/>
    </w:p>
    <w:p w14:paraId="1EFDB27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is your sad story?</w:t>
      </w:r>
    </w:p>
    <w:p w14:paraId="05B48F9F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AF67B0F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are the things you are trying to overcome?</w:t>
      </w:r>
    </w:p>
    <w:p w14:paraId="5CDBE66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B231CA3" w14:textId="77777777" w:rsidR="00860E01" w:rsidRPr="00435406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 w:rsidRPr="00435406">
        <w:rPr>
          <w:b/>
          <w:bCs/>
          <w:color w:val="7030A0"/>
          <w:sz w:val="32"/>
          <w:szCs w:val="32"/>
        </w:rPr>
        <w:t>What motivation do you need to get from someone?</w:t>
      </w:r>
    </w:p>
    <w:p w14:paraId="0D0E98E5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040C5074" w14:textId="77777777" w:rsidR="00860E01" w:rsidRDefault="00860E01" w:rsidP="00860E01">
      <w:pPr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br w:type="page"/>
      </w:r>
    </w:p>
    <w:p w14:paraId="67771BA6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INVOLVEMENT</w:t>
      </w:r>
    </w:p>
    <w:p w14:paraId="5F6CA145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What people do you </w:t>
      </w:r>
      <w:proofErr w:type="gramStart"/>
      <w:r>
        <w:rPr>
          <w:b/>
          <w:bCs/>
          <w:color w:val="7030A0"/>
          <w:sz w:val="32"/>
          <w:szCs w:val="32"/>
        </w:rPr>
        <w:t>have enjoyed</w:t>
      </w:r>
      <w:proofErr w:type="gramEnd"/>
      <w:r>
        <w:rPr>
          <w:b/>
          <w:bCs/>
          <w:color w:val="7030A0"/>
          <w:sz w:val="32"/>
          <w:szCs w:val="32"/>
        </w:rPr>
        <w:t xml:space="preserve"> chat with each day?</w:t>
      </w:r>
    </w:p>
    <w:p w14:paraId="6573B87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2378BCB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pains do you have to deal with (now, sometimes)?</w:t>
      </w:r>
    </w:p>
    <w:p w14:paraId="69ECB29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88D0DB9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people do you have to deal with?</w:t>
      </w:r>
    </w:p>
    <w:p w14:paraId="16544023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92D2E9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56159AF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TV shows ... do things you read daily?</w:t>
      </w:r>
    </w:p>
    <w:p w14:paraId="52BA479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4F5974D3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enjoyable things do you do for yourself every now and then?</w:t>
      </w:r>
    </w:p>
    <w:p w14:paraId="35E39DFE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7830DCDB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things do you like to buy?</w:t>
      </w:r>
    </w:p>
    <w:p w14:paraId="0595B79F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BB1FE31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67176D1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do you find yourself doing in your spare time?</w:t>
      </w:r>
    </w:p>
    <w:p w14:paraId="59E801AC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49503D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>What have you done today to work on your current goals?</w:t>
      </w:r>
    </w:p>
    <w:p w14:paraId="53C13F92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37B0B688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115747DD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  <w:r>
        <w:rPr>
          <w:b/>
          <w:bCs/>
          <w:color w:val="7030A0"/>
          <w:sz w:val="32"/>
          <w:szCs w:val="32"/>
        </w:rPr>
        <w:t xml:space="preserve">Do you have to take medicine?  If </w:t>
      </w:r>
      <w:proofErr w:type="gramStart"/>
      <w:r>
        <w:rPr>
          <w:b/>
          <w:bCs/>
          <w:color w:val="7030A0"/>
          <w:sz w:val="32"/>
          <w:szCs w:val="32"/>
        </w:rPr>
        <w:t>so</w:t>
      </w:r>
      <w:proofErr w:type="gramEnd"/>
      <w:r>
        <w:rPr>
          <w:b/>
          <w:bCs/>
          <w:color w:val="7030A0"/>
          <w:sz w:val="32"/>
          <w:szCs w:val="32"/>
        </w:rPr>
        <w:t xml:space="preserve"> then how often? </w:t>
      </w:r>
    </w:p>
    <w:p w14:paraId="5C6CB590" w14:textId="77777777" w:rsidR="00860E01" w:rsidRDefault="00860E01" w:rsidP="00860E01">
      <w:pPr>
        <w:spacing w:line="360" w:lineRule="auto"/>
        <w:rPr>
          <w:b/>
          <w:bCs/>
          <w:color w:val="7030A0"/>
          <w:sz w:val="32"/>
          <w:szCs w:val="32"/>
        </w:rPr>
      </w:pPr>
    </w:p>
    <w:p w14:paraId="517E2BB4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05F82C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TEN TOP THINGS THAT BE ON YOUR MIND</w:t>
      </w:r>
    </w:p>
    <w:p w14:paraId="1B295687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BE9361D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 TOP TEN THINGS THAT ARE IMPORTANT TO YOU (NOT DEALING WITH:  SPIRITUALITY, PEOPLE NOR IDEAS)</w:t>
      </w:r>
    </w:p>
    <w:p w14:paraId="5CCDAB6F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936A44E" w14:textId="77777777" w:rsidR="00860E01" w:rsidRDefault="00860E01" w:rsidP="00860E01">
      <w:pPr>
        <w:rPr>
          <w:b/>
          <w:bCs/>
          <w:sz w:val="32"/>
          <w:szCs w:val="32"/>
        </w:rPr>
      </w:pPr>
      <w:r w:rsidRPr="00035944">
        <w:rPr>
          <w:b/>
          <w:bCs/>
          <w:sz w:val="32"/>
          <w:szCs w:val="32"/>
        </w:rPr>
        <w:t>WHAT TOP 5 THINGS GIVES YOU GREAT PLEASURE (LIKE FOOD, WATCHING MOVIES …)</w:t>
      </w:r>
    </w:p>
    <w:p w14:paraId="204A1C27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626D983" w14:textId="77777777" w:rsidR="00860E01" w:rsidRDefault="00860E01" w:rsidP="00860E01">
      <w:pPr>
        <w:rPr>
          <w:b/>
          <w:bCs/>
          <w:sz w:val="32"/>
          <w:szCs w:val="32"/>
        </w:rPr>
      </w:pPr>
      <w:r w:rsidRPr="00A66ECE">
        <w:rPr>
          <w:b/>
          <w:bCs/>
          <w:sz w:val="32"/>
          <w:szCs w:val="32"/>
        </w:rPr>
        <w:t>TOP 15 THINGS THAT YOU ENJOY AND WOULD LIKE TO HAVE (THEY CAN INCLUDE THINGS YOU ALREAY HAVE)</w:t>
      </w:r>
    </w:p>
    <w:p w14:paraId="2B734C2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13D8502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WHAT IS YOUR DAILY ROUTINE (S)</w:t>
      </w:r>
    </w:p>
    <w:p w14:paraId="3024557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4C1CB32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WHAT SEVEN THINGS/AREAS OF LIFE/ ... DO YOU LIKE TO OFTEN TALK ABOUT </w:t>
      </w:r>
    </w:p>
    <w:p w14:paraId="799D2922" w14:textId="77777777" w:rsidR="000F12F0" w:rsidRDefault="000F12F0" w:rsidP="000F12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460BFF5" w14:textId="094C3163" w:rsidR="00885820" w:rsidRDefault="00885820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YOUR, YOUR KIDS’ AND </w:t>
      </w:r>
      <w:r w:rsidR="00987772">
        <w:rPr>
          <w:b/>
          <w:bCs/>
          <w:sz w:val="32"/>
          <w:szCs w:val="32"/>
        </w:rPr>
        <w:t>PARENTS’</w:t>
      </w:r>
      <w:r>
        <w:rPr>
          <w:b/>
          <w:bCs/>
          <w:sz w:val="32"/>
          <w:szCs w:val="32"/>
        </w:rPr>
        <w:t xml:space="preserve"> NAMES, AGES AND BIRTHDAYS </w:t>
      </w:r>
    </w:p>
    <w:p w14:paraId="1581B767" w14:textId="77777777" w:rsidR="00885820" w:rsidRDefault="0088582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CEFE230" w14:textId="6EB0F3B1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SPECIAL QUESTIONS/TOPICS/... BASED ON HER/HIS CURRENT DILEMMAS AND/OR SITUATIONS</w:t>
      </w:r>
    </w:p>
    <w:p w14:paraId="19C551F9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1E6895C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ROUTINE QUESTIONS</w:t>
      </w:r>
    </w:p>
    <w:p w14:paraId="44306856" w14:textId="77777777" w:rsidR="00860E01" w:rsidRDefault="00860E01" w:rsidP="00860E01">
      <w:pPr>
        <w:rPr>
          <w:b/>
          <w:bCs/>
          <w:sz w:val="32"/>
          <w:szCs w:val="32"/>
        </w:rPr>
      </w:pPr>
    </w:p>
    <w:p w14:paraId="101F83E3" w14:textId="77777777" w:rsidR="00860E01" w:rsidRDefault="00860E01" w:rsidP="00860E01">
      <w:pPr>
        <w:rPr>
          <w:b/>
          <w:bCs/>
          <w:sz w:val="32"/>
          <w:szCs w:val="32"/>
        </w:rPr>
      </w:pPr>
    </w:p>
    <w:p w14:paraId="24134A5F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1318ED1D" w14:textId="77777777" w:rsidR="00860E01" w:rsidRDefault="00860E01" w:rsidP="00860E01">
      <w:pPr>
        <w:pStyle w:val="Heading3"/>
        <w:rPr>
          <w:b/>
          <w:bCs/>
          <w:sz w:val="32"/>
          <w:szCs w:val="32"/>
        </w:rPr>
      </w:pPr>
      <w:bookmarkStart w:id="98" w:name="_Toc175733766"/>
      <w:r w:rsidRPr="00DA4801">
        <w:rPr>
          <w:b/>
          <w:bCs/>
          <w:sz w:val="40"/>
          <w:szCs w:val="40"/>
        </w:rPr>
        <w:t>SPECIAL THINGS</w:t>
      </w:r>
      <w:bookmarkEnd w:id="98"/>
    </w:p>
    <w:p w14:paraId="3E4D39C4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GIVE HER/HIM PRAISES </w:t>
      </w:r>
    </w:p>
    <w:p w14:paraId="33ADF1F1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32766F2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TELL HER/HIM GOOD NEWS I HAVE OR GOOD THINGS TO TALK ABOUT</w:t>
      </w:r>
    </w:p>
    <w:p w14:paraId="09A514D4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rFonts w:ascii="Skin-market-sans" w:hAnsi="Skin-market-sans"/>
          <w:b/>
          <w:bCs/>
          <w:color w:val="333333"/>
          <w:sz w:val="27"/>
          <w:szCs w:val="27"/>
          <w:shd w:val="clear" w:color="auto" w:fill="FFFFFF"/>
        </w:rPr>
        <w:t>14,000 Things to Be Happy About - By Barbara Ann Kipfer</w:t>
      </w:r>
    </w:p>
    <w:p w14:paraId="1D1CC45C" w14:textId="77777777" w:rsidR="00860E01" w:rsidRDefault="00860E01" w:rsidP="00860E0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LAST DONE:</w:t>
      </w:r>
      <w:r>
        <w:rPr>
          <w:b/>
          <w:bCs/>
          <w:sz w:val="32"/>
          <w:szCs w:val="32"/>
        </w:rPr>
        <w:br w:type="page"/>
      </w:r>
    </w:p>
    <w:p w14:paraId="73A5D1DD" w14:textId="77777777" w:rsidR="00860E01" w:rsidRPr="00216470" w:rsidRDefault="00860E01" w:rsidP="00860E01">
      <w:pPr>
        <w:rPr>
          <w:b/>
          <w:bCs/>
          <w:sz w:val="32"/>
          <w:szCs w:val="32"/>
        </w:rPr>
      </w:pPr>
      <w:r w:rsidRPr="00216470">
        <w:rPr>
          <w:b/>
          <w:bCs/>
          <w:sz w:val="32"/>
          <w:szCs w:val="32"/>
        </w:rPr>
        <w:t>REMINDER</w:t>
      </w:r>
    </w:p>
    <w:p w14:paraId="3B710053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  <w:r>
        <w:rPr>
          <w:rFonts w:cstheme="minorHAnsi"/>
          <w:bCs/>
          <w:color w:val="000000" w:themeColor="text1"/>
          <w:sz w:val="32"/>
          <w:szCs w:val="32"/>
        </w:rPr>
        <w:t xml:space="preserve"> </w:t>
      </w:r>
    </w:p>
    <w:p w14:paraId="79263F80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4B5EF90D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158542C3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345F00EB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3BB2F530" w14:textId="77777777" w:rsidR="00860E01" w:rsidRDefault="00860E01" w:rsidP="00860E01">
      <w:pPr>
        <w:rPr>
          <w:rFonts w:cstheme="minorHAnsi"/>
          <w:bCs/>
          <w:color w:val="000000" w:themeColor="text1"/>
          <w:sz w:val="32"/>
          <w:szCs w:val="32"/>
        </w:rPr>
      </w:pPr>
    </w:p>
    <w:p w14:paraId="5B7506A8" w14:textId="77777777" w:rsidR="00860E01" w:rsidRDefault="00860E01" w:rsidP="00860E01">
      <w:pPr>
        <w:rPr>
          <w:rFonts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br w:type="page"/>
      </w:r>
    </w:p>
    <w:p w14:paraId="338D3B2A" w14:textId="77777777" w:rsidR="00860E01" w:rsidRPr="00216470" w:rsidRDefault="00860E01" w:rsidP="00860E01">
      <w:pPr>
        <w:rPr>
          <w:rFonts w:cstheme="minorHAnsi"/>
          <w:b/>
          <w:color w:val="000000" w:themeColor="text1"/>
          <w:sz w:val="32"/>
          <w:szCs w:val="32"/>
        </w:rPr>
      </w:pPr>
      <w:r w:rsidRPr="00216470">
        <w:rPr>
          <w:rFonts w:cstheme="minorHAnsi"/>
          <w:b/>
          <w:color w:val="000000" w:themeColor="text1"/>
          <w:sz w:val="32"/>
          <w:szCs w:val="32"/>
        </w:rPr>
        <w:t>SERIOUS TALK ABOUT</w:t>
      </w:r>
    </w:p>
    <w:p w14:paraId="4C2395D2" w14:textId="77777777" w:rsidR="00860E01" w:rsidRDefault="00860E01" w:rsidP="00860E01">
      <w:pPr>
        <w:spacing w:line="360" w:lineRule="auto"/>
        <w:rPr>
          <w:rFonts w:eastAsia="Times New Roman" w:cstheme="minorHAnsi"/>
          <w:b/>
          <w:color w:val="000000"/>
          <w:sz w:val="32"/>
          <w:szCs w:val="32"/>
        </w:rPr>
      </w:pPr>
      <w:r>
        <w:rPr>
          <w:rFonts w:eastAsia="Times New Roman" w:cstheme="minorHAnsi"/>
          <w:b/>
          <w:color w:val="000000"/>
          <w:sz w:val="32"/>
          <w:szCs w:val="32"/>
        </w:rPr>
        <w:t xml:space="preserve"> </w:t>
      </w:r>
    </w:p>
    <w:p w14:paraId="0C3771C8" w14:textId="77777777" w:rsidR="00860E01" w:rsidRDefault="00860E01" w:rsidP="00860E01">
      <w:pPr>
        <w:spacing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4614CCFD" w14:textId="77777777" w:rsidR="00860E01" w:rsidRDefault="00860E01" w:rsidP="00860E01">
      <w:pPr>
        <w:spacing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2708DCC1" w14:textId="77777777" w:rsidR="00860E01" w:rsidRDefault="00860E01" w:rsidP="00860E01">
      <w:pPr>
        <w:spacing w:line="360" w:lineRule="auto"/>
        <w:rPr>
          <w:rFonts w:cstheme="minorHAnsi"/>
          <w:bCs/>
          <w:color w:val="000000" w:themeColor="text1"/>
          <w:sz w:val="32"/>
          <w:szCs w:val="32"/>
        </w:rPr>
      </w:pPr>
    </w:p>
    <w:p w14:paraId="1A099F99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7E3C6EFE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loved fully today?</w:t>
      </w:r>
    </w:p>
    <w:p w14:paraId="6F7B123D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&lt;Answer Have I loved fully today&gt;</w:t>
      </w:r>
    </w:p>
    <w:p w14:paraId="5F7793B0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0969A593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3501BBB0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you lived fully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1E8A2D20" w14:textId="77777777" w:rsidR="00860E01" w:rsidRPr="000F2A75" w:rsidRDefault="00860E01" w:rsidP="00860E01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>&lt;Answer have I lived fully today&gt;</w:t>
      </w:r>
    </w:p>
    <w:p w14:paraId="35F1E477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1BD679C8" w14:textId="77777777" w:rsidR="00860E01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</w:p>
    <w:p w14:paraId="0E0AAB40" w14:textId="77777777" w:rsidR="00860E01" w:rsidRPr="000F2A75" w:rsidRDefault="00860E01" w:rsidP="00860E01">
      <w:pPr>
        <w:spacing w:line="360" w:lineRule="auto"/>
        <w:rPr>
          <w:rFonts w:eastAsia="Times New Roman" w:cstheme="minorHAnsi"/>
          <w:b/>
          <w:bCs/>
          <w:color w:val="333333"/>
          <w:sz w:val="32"/>
          <w:szCs w:val="32"/>
        </w:rPr>
      </w:pP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 xml:space="preserve">Have you </w:t>
      </w:r>
      <w:r>
        <w:rPr>
          <w:rFonts w:eastAsia="Times New Roman" w:cstheme="minorHAnsi"/>
          <w:b/>
          <w:bCs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b/>
          <w:bCs/>
          <w:color w:val="333333"/>
          <w:sz w:val="32"/>
          <w:szCs w:val="32"/>
        </w:rPr>
        <w:t>?</w:t>
      </w:r>
    </w:p>
    <w:p w14:paraId="4A587590" w14:textId="77777777" w:rsidR="00860E01" w:rsidRPr="000F2A75" w:rsidRDefault="00860E01" w:rsidP="00860E01">
      <w:pPr>
        <w:spacing w:line="360" w:lineRule="auto"/>
        <w:rPr>
          <w:rFonts w:eastAsia="Times New Roman" w:cstheme="minorHAnsi"/>
          <w:color w:val="333333"/>
          <w:sz w:val="32"/>
          <w:szCs w:val="32"/>
        </w:rPr>
      </w:pPr>
      <w:r w:rsidRPr="000F2A75">
        <w:rPr>
          <w:rFonts w:eastAsia="Times New Roman" w:cstheme="minorHAnsi"/>
          <w:color w:val="333333"/>
          <w:sz w:val="32"/>
          <w:szCs w:val="32"/>
        </w:rPr>
        <w:t xml:space="preserve">&lt;Answer have I </w:t>
      </w:r>
      <w:r>
        <w:rPr>
          <w:rFonts w:eastAsia="Times New Roman" w:cstheme="minorHAnsi"/>
          <w:color w:val="333333"/>
          <w:sz w:val="32"/>
          <w:szCs w:val="32"/>
        </w:rPr>
        <w:t>made a difference today</w:t>
      </w:r>
      <w:r w:rsidRPr="000F2A75">
        <w:rPr>
          <w:rFonts w:eastAsia="Times New Roman" w:cstheme="minorHAnsi"/>
          <w:color w:val="333333"/>
          <w:sz w:val="32"/>
          <w:szCs w:val="32"/>
        </w:rPr>
        <w:t xml:space="preserve"> today.&gt;</w:t>
      </w:r>
    </w:p>
    <w:p w14:paraId="3EA301CF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p w14:paraId="0E893CA4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How well are you doing overall in everything that is important?</w:t>
      </w:r>
    </w:p>
    <w:p w14:paraId="41E81C45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how well I am doing overall in everything that is important.&gt;</w:t>
      </w:r>
    </w:p>
    <w:p w14:paraId="009161DB" w14:textId="77777777" w:rsidR="00860E01" w:rsidRDefault="00860E01" w:rsidP="00860E01">
      <w:pPr>
        <w:rPr>
          <w:sz w:val="32"/>
          <w:szCs w:val="32"/>
        </w:rPr>
      </w:pPr>
    </w:p>
    <w:p w14:paraId="6463B96A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Did you thank God today?</w:t>
      </w:r>
    </w:p>
    <w:p w14:paraId="60CD13D0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thank God today.&gt;</w:t>
      </w:r>
    </w:p>
    <w:p w14:paraId="367E04FB" w14:textId="77777777" w:rsidR="00860E01" w:rsidRDefault="00860E01" w:rsidP="00860E01">
      <w:pPr>
        <w:rPr>
          <w:sz w:val="32"/>
          <w:szCs w:val="32"/>
        </w:rPr>
      </w:pPr>
    </w:p>
    <w:p w14:paraId="1B91D2AC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How will you sedate yourself (relax, get rid of anxiety ...) today?</w:t>
      </w:r>
    </w:p>
    <w:p w14:paraId="444BE0E2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how I sedated myself today.&gt;</w:t>
      </w:r>
    </w:p>
    <w:p w14:paraId="2DFF141F" w14:textId="77777777" w:rsidR="00860E01" w:rsidRDefault="00860E01" w:rsidP="00860E01">
      <w:pPr>
        <w:rPr>
          <w:sz w:val="32"/>
          <w:szCs w:val="32"/>
        </w:rPr>
      </w:pPr>
    </w:p>
    <w:p w14:paraId="2DB3B0D2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Did you meditate today?</w:t>
      </w:r>
    </w:p>
    <w:p w14:paraId="61932DAC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meditate today.&gt;</w:t>
      </w:r>
    </w:p>
    <w:p w14:paraId="664C00F7" w14:textId="77777777" w:rsidR="00860E01" w:rsidRDefault="00860E01" w:rsidP="00860E01">
      <w:pPr>
        <w:rPr>
          <w:sz w:val="32"/>
          <w:szCs w:val="32"/>
        </w:rPr>
      </w:pPr>
    </w:p>
    <w:p w14:paraId="0CCDE9A3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 xml:space="preserve">Did you review the things you need to </w:t>
      </w:r>
      <w:proofErr w:type="gramStart"/>
      <w:r>
        <w:rPr>
          <w:sz w:val="32"/>
          <w:szCs w:val="32"/>
        </w:rPr>
        <w:t>improve on</w:t>
      </w:r>
      <w:proofErr w:type="gramEnd"/>
      <w:r>
        <w:rPr>
          <w:sz w:val="32"/>
          <w:szCs w:val="32"/>
        </w:rPr>
        <w:t xml:space="preserve"> today?</w:t>
      </w:r>
    </w:p>
    <w:p w14:paraId="5288C6E3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t>&lt;Tell did I review the things I need to improve on today.&gt;</w:t>
      </w:r>
    </w:p>
    <w:p w14:paraId="6442E6E7" w14:textId="77777777" w:rsidR="00860E01" w:rsidRDefault="00860E01" w:rsidP="00860E01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75A11018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>Are you relaxed?</w:t>
      </w:r>
    </w:p>
    <w:p w14:paraId="3EF3634D" w14:textId="77777777" w:rsidR="00860E01" w:rsidRDefault="00860E01" w:rsidP="00860E01">
      <w:pPr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br w:type="page"/>
      </w:r>
    </w:p>
    <w:bookmarkEnd w:id="43"/>
    <w:bookmarkEnd w:id="44"/>
    <w:bookmarkEnd w:id="93"/>
    <w:bookmarkEnd w:id="96"/>
    <w:p w14:paraId="7E4105A0" w14:textId="77777777" w:rsidR="00860E01" w:rsidRDefault="00860E01" w:rsidP="00860E01">
      <w:pPr>
        <w:pStyle w:val="Heading1"/>
        <w:rPr>
          <w:b/>
          <w:bCs/>
          <w:sz w:val="48"/>
          <w:szCs w:val="48"/>
        </w:rPr>
      </w:pPr>
    </w:p>
    <w:p w14:paraId="1F81C496" w14:textId="77777777" w:rsidR="00860E01" w:rsidRDefault="00860E01" w:rsidP="00860E01">
      <w:pPr>
        <w:pStyle w:val="Heading1"/>
        <w:rPr>
          <w:b/>
          <w:bCs/>
          <w:sz w:val="48"/>
          <w:szCs w:val="48"/>
        </w:rPr>
      </w:pPr>
    </w:p>
    <w:p w14:paraId="505F72E7" w14:textId="77777777" w:rsidR="00860E01" w:rsidRDefault="00860E01" w:rsidP="00860E01">
      <w:pPr>
        <w:pStyle w:val="Heading1"/>
        <w:rPr>
          <w:b/>
          <w:bCs/>
          <w:sz w:val="48"/>
          <w:szCs w:val="48"/>
        </w:rPr>
      </w:pPr>
    </w:p>
    <w:p w14:paraId="78C7DB89" w14:textId="77777777" w:rsidR="00860E01" w:rsidRDefault="00860E01" w:rsidP="00860E01">
      <w:pPr>
        <w:pStyle w:val="Heading1"/>
        <w:rPr>
          <w:b/>
          <w:bCs/>
          <w:sz w:val="48"/>
          <w:szCs w:val="48"/>
        </w:rPr>
      </w:pPr>
    </w:p>
    <w:p w14:paraId="263E0BE2" w14:textId="77777777" w:rsidR="00860E01" w:rsidRPr="000B0CD6" w:rsidRDefault="00860E01" w:rsidP="00860E01"/>
    <w:p w14:paraId="355AB358" w14:textId="77777777" w:rsidR="00860E01" w:rsidRDefault="00860E01" w:rsidP="00860E01">
      <w:pPr>
        <w:pStyle w:val="Heading1"/>
        <w:rPr>
          <w:b/>
          <w:bCs/>
          <w:sz w:val="48"/>
          <w:szCs w:val="48"/>
        </w:rPr>
      </w:pPr>
    </w:p>
    <w:p w14:paraId="739F136D" w14:textId="77777777" w:rsidR="00860E01" w:rsidRDefault="00860E01" w:rsidP="00860E01">
      <w:pPr>
        <w:pStyle w:val="Heading1"/>
        <w:rPr>
          <w:b/>
          <w:bCs/>
          <w:sz w:val="48"/>
          <w:szCs w:val="48"/>
        </w:rPr>
      </w:pPr>
    </w:p>
    <w:p w14:paraId="38B94258" w14:textId="77777777" w:rsidR="00860E01" w:rsidRPr="000B0CD6" w:rsidRDefault="00860E01" w:rsidP="00860E01">
      <w:pPr>
        <w:pStyle w:val="Heading1"/>
        <w:rPr>
          <w:b/>
          <w:bCs/>
          <w:sz w:val="72"/>
          <w:szCs w:val="72"/>
        </w:rPr>
      </w:pPr>
      <w:bookmarkStart w:id="99" w:name="_Toc175733767"/>
      <w:r w:rsidRPr="000B0CD6">
        <w:rPr>
          <w:b/>
          <w:bCs/>
          <w:sz w:val="72"/>
          <w:szCs w:val="72"/>
        </w:rPr>
        <w:t>NON-ROUTINE CONVO</w:t>
      </w:r>
      <w:bookmarkEnd w:id="99"/>
    </w:p>
    <w:p w14:paraId="36330CA6" w14:textId="77777777" w:rsidR="00860E01" w:rsidRDefault="00860E01" w:rsidP="00860E01">
      <w:pPr>
        <w:pStyle w:val="Heading2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br w:type="page"/>
      </w:r>
      <w:bookmarkStart w:id="100" w:name="_Toc175733768"/>
      <w:r>
        <w:rPr>
          <w:b/>
          <w:bCs/>
          <w:sz w:val="48"/>
          <w:szCs w:val="48"/>
        </w:rPr>
        <w:t xml:space="preserve">IN </w:t>
      </w:r>
      <w:r w:rsidRPr="0051271A">
        <w:rPr>
          <w:b/>
          <w:bCs/>
          <w:sz w:val="48"/>
          <w:szCs w:val="48"/>
          <w:u w:val="single"/>
        </w:rPr>
        <w:t>WILLIEJAY’S CHIT-CHAT OUTLINE</w:t>
      </w:r>
      <w:bookmarkEnd w:id="10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0E01" w14:paraId="44982C80" w14:textId="77777777" w:rsidTr="001903F0">
        <w:tc>
          <w:tcPr>
            <w:tcW w:w="9350" w:type="dxa"/>
          </w:tcPr>
          <w:p w14:paraId="5F791E9C" w14:textId="77777777" w:rsidR="00860E01" w:rsidRDefault="00860E01" w:rsidP="001903F0">
            <w:pPr>
              <w:spacing w:after="160" w:line="259" w:lineRule="auto"/>
              <w:rPr>
                <w:b/>
                <w:bCs/>
                <w:sz w:val="40"/>
                <w:szCs w:val="40"/>
              </w:rPr>
            </w:pPr>
            <w:r w:rsidRPr="000E58E6">
              <w:rPr>
                <w:b/>
                <w:bCs/>
                <w:sz w:val="40"/>
                <w:szCs w:val="40"/>
              </w:rPr>
              <w:t xml:space="preserve">PERSON 1:  </w:t>
            </w:r>
          </w:p>
        </w:tc>
      </w:tr>
      <w:tr w:rsidR="00860E01" w14:paraId="3E05F93C" w14:textId="77777777" w:rsidTr="001903F0">
        <w:tc>
          <w:tcPr>
            <w:tcW w:w="9350" w:type="dxa"/>
          </w:tcPr>
          <w:p w14:paraId="1CEFFE92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14:paraId="140229B0" w14:textId="77777777" w:rsidTr="001903F0">
        <w:tc>
          <w:tcPr>
            <w:tcW w:w="9350" w:type="dxa"/>
          </w:tcPr>
          <w:p w14:paraId="0637569B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14:paraId="2E1FBDC1" w14:textId="77777777" w:rsidTr="001903F0">
        <w:tc>
          <w:tcPr>
            <w:tcW w:w="9350" w:type="dxa"/>
          </w:tcPr>
          <w:p w14:paraId="32061350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</w:tbl>
    <w:p w14:paraId="12BF58DA" w14:textId="77777777" w:rsidR="00860E01" w:rsidRPr="000E58E6" w:rsidRDefault="00860E01" w:rsidP="00860E01">
      <w:pPr>
        <w:rPr>
          <w:b/>
          <w:bCs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5"/>
        <w:gridCol w:w="1260"/>
        <w:gridCol w:w="1435"/>
      </w:tblGrid>
      <w:tr w:rsidR="00860E01" w14:paraId="3E11C37F" w14:textId="77777777" w:rsidTr="001903F0">
        <w:trPr>
          <w:tblHeader/>
        </w:trPr>
        <w:tc>
          <w:tcPr>
            <w:tcW w:w="6655" w:type="dxa"/>
          </w:tcPr>
          <w:bookmarkEnd w:id="7"/>
          <w:p w14:paraId="51C05E76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QUESTION/TOPIC</w:t>
            </w:r>
          </w:p>
        </w:tc>
        <w:tc>
          <w:tcPr>
            <w:tcW w:w="1260" w:type="dxa"/>
          </w:tcPr>
          <w:p w14:paraId="5BF4C8B4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I</w:t>
            </w:r>
          </w:p>
          <w:p w14:paraId="58C49A8C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ASKED</w:t>
            </w:r>
          </w:p>
        </w:tc>
        <w:tc>
          <w:tcPr>
            <w:tcW w:w="1435" w:type="dxa"/>
          </w:tcPr>
          <w:p w14:paraId="0969E20D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I ANSW</w:t>
            </w:r>
            <w:r>
              <w:rPr>
                <w:sz w:val="32"/>
                <w:szCs w:val="32"/>
              </w:rPr>
              <w:t>E</w:t>
            </w:r>
            <w:r w:rsidRPr="00785F62">
              <w:rPr>
                <w:sz w:val="32"/>
                <w:szCs w:val="32"/>
              </w:rPr>
              <w:t>D</w:t>
            </w:r>
          </w:p>
        </w:tc>
      </w:tr>
      <w:tr w:rsidR="00860E01" w14:paraId="7CABC191" w14:textId="77777777" w:rsidTr="001903F0">
        <w:trPr>
          <w:trHeight w:val="278"/>
        </w:trPr>
        <w:tc>
          <w:tcPr>
            <w:tcW w:w="6655" w:type="dxa"/>
          </w:tcPr>
          <w:p w14:paraId="4A85B08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5D14F1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9D49D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7C9EFF62" w14:textId="77777777" w:rsidTr="001903F0">
        <w:trPr>
          <w:trHeight w:val="260"/>
        </w:trPr>
        <w:tc>
          <w:tcPr>
            <w:tcW w:w="6655" w:type="dxa"/>
          </w:tcPr>
          <w:p w14:paraId="642DD81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DC8442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6EC26F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082CB8D1" w14:textId="77777777" w:rsidTr="001903F0">
        <w:trPr>
          <w:trHeight w:val="287"/>
        </w:trPr>
        <w:tc>
          <w:tcPr>
            <w:tcW w:w="6655" w:type="dxa"/>
          </w:tcPr>
          <w:p w14:paraId="7AB83AE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8B883C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9A3B39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717A52BD" w14:textId="77777777" w:rsidTr="001903F0">
        <w:trPr>
          <w:trHeight w:val="179"/>
        </w:trPr>
        <w:tc>
          <w:tcPr>
            <w:tcW w:w="6655" w:type="dxa"/>
          </w:tcPr>
          <w:p w14:paraId="36BAD60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8B2D6C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FE5E47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6603726" w14:textId="77777777" w:rsidTr="001903F0">
        <w:trPr>
          <w:trHeight w:val="138"/>
        </w:trPr>
        <w:tc>
          <w:tcPr>
            <w:tcW w:w="6655" w:type="dxa"/>
          </w:tcPr>
          <w:p w14:paraId="7CC50E9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ECEF49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48AA81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B5C6A35" w14:textId="77777777" w:rsidTr="001903F0">
        <w:trPr>
          <w:trHeight w:val="138"/>
        </w:trPr>
        <w:tc>
          <w:tcPr>
            <w:tcW w:w="6655" w:type="dxa"/>
          </w:tcPr>
          <w:p w14:paraId="1430AC1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A4778F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2F7E6C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95E17E" w14:textId="77777777" w:rsidTr="001903F0">
        <w:trPr>
          <w:trHeight w:val="138"/>
        </w:trPr>
        <w:tc>
          <w:tcPr>
            <w:tcW w:w="6655" w:type="dxa"/>
          </w:tcPr>
          <w:p w14:paraId="336342E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20A74F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6368B9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E1318F4" w14:textId="77777777" w:rsidTr="001903F0">
        <w:trPr>
          <w:trHeight w:val="138"/>
        </w:trPr>
        <w:tc>
          <w:tcPr>
            <w:tcW w:w="6655" w:type="dxa"/>
          </w:tcPr>
          <w:p w14:paraId="71F8941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856E13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80BF71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7E9AF0C" w14:textId="77777777" w:rsidTr="001903F0">
        <w:trPr>
          <w:trHeight w:val="233"/>
        </w:trPr>
        <w:tc>
          <w:tcPr>
            <w:tcW w:w="6655" w:type="dxa"/>
          </w:tcPr>
          <w:p w14:paraId="2DB11C3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E93253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E07AFA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C646087" w14:textId="77777777" w:rsidTr="001903F0">
        <w:trPr>
          <w:trHeight w:val="138"/>
        </w:trPr>
        <w:tc>
          <w:tcPr>
            <w:tcW w:w="6655" w:type="dxa"/>
          </w:tcPr>
          <w:p w14:paraId="1AED271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7008A8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ACE03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3BB2434" w14:textId="77777777" w:rsidTr="001903F0">
        <w:trPr>
          <w:trHeight w:val="152"/>
        </w:trPr>
        <w:tc>
          <w:tcPr>
            <w:tcW w:w="6655" w:type="dxa"/>
          </w:tcPr>
          <w:p w14:paraId="51D7EF0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3FA1DD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D5868D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9725204" w14:textId="77777777" w:rsidTr="001903F0">
        <w:trPr>
          <w:trHeight w:val="215"/>
        </w:trPr>
        <w:tc>
          <w:tcPr>
            <w:tcW w:w="6655" w:type="dxa"/>
          </w:tcPr>
          <w:p w14:paraId="0D688A6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E933F8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1F9064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96528BB" w14:textId="77777777" w:rsidTr="001903F0">
        <w:trPr>
          <w:trHeight w:val="138"/>
        </w:trPr>
        <w:tc>
          <w:tcPr>
            <w:tcW w:w="6655" w:type="dxa"/>
          </w:tcPr>
          <w:p w14:paraId="31C1524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07E13C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FC9BD0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D6E3C2E" w14:textId="77777777" w:rsidTr="001903F0">
        <w:trPr>
          <w:trHeight w:val="224"/>
        </w:trPr>
        <w:tc>
          <w:tcPr>
            <w:tcW w:w="6655" w:type="dxa"/>
          </w:tcPr>
          <w:p w14:paraId="18D8657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0B8CC9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C8E62B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DD0DA09" w14:textId="77777777" w:rsidTr="001903F0">
        <w:trPr>
          <w:trHeight w:val="138"/>
        </w:trPr>
        <w:tc>
          <w:tcPr>
            <w:tcW w:w="6655" w:type="dxa"/>
          </w:tcPr>
          <w:p w14:paraId="19079CE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41B553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7A0C5C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CD08C21" w14:textId="77777777" w:rsidTr="001903F0">
        <w:trPr>
          <w:trHeight w:val="206"/>
        </w:trPr>
        <w:tc>
          <w:tcPr>
            <w:tcW w:w="6655" w:type="dxa"/>
          </w:tcPr>
          <w:p w14:paraId="4049443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5CACD9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03F05D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847939D" w14:textId="77777777" w:rsidTr="001903F0">
        <w:trPr>
          <w:trHeight w:val="138"/>
        </w:trPr>
        <w:tc>
          <w:tcPr>
            <w:tcW w:w="6655" w:type="dxa"/>
          </w:tcPr>
          <w:p w14:paraId="179CCB9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53A63F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C1B242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90B40DA" w14:textId="77777777" w:rsidTr="001903F0">
        <w:trPr>
          <w:trHeight w:val="215"/>
        </w:trPr>
        <w:tc>
          <w:tcPr>
            <w:tcW w:w="6655" w:type="dxa"/>
          </w:tcPr>
          <w:p w14:paraId="0CF6A98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DD2826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FE2560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21300CC" w14:textId="77777777" w:rsidTr="001903F0">
        <w:trPr>
          <w:trHeight w:val="188"/>
        </w:trPr>
        <w:tc>
          <w:tcPr>
            <w:tcW w:w="6655" w:type="dxa"/>
          </w:tcPr>
          <w:p w14:paraId="6FC3E42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913A64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1DE8EA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B1CB423" w14:textId="77777777" w:rsidTr="001903F0">
        <w:trPr>
          <w:trHeight w:val="215"/>
        </w:trPr>
        <w:tc>
          <w:tcPr>
            <w:tcW w:w="6655" w:type="dxa"/>
          </w:tcPr>
          <w:p w14:paraId="4E12561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07CC0B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CF9ED9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7678789" w14:textId="77777777" w:rsidTr="001903F0">
        <w:trPr>
          <w:trHeight w:val="278"/>
        </w:trPr>
        <w:tc>
          <w:tcPr>
            <w:tcW w:w="6655" w:type="dxa"/>
          </w:tcPr>
          <w:p w14:paraId="77378D5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93608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8E8D60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4710BA5" w14:textId="77777777" w:rsidTr="001903F0">
        <w:trPr>
          <w:trHeight w:val="674"/>
        </w:trPr>
        <w:tc>
          <w:tcPr>
            <w:tcW w:w="6655" w:type="dxa"/>
          </w:tcPr>
          <w:p w14:paraId="19C7671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1C9B7E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2A1637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9F23902" w14:textId="77777777" w:rsidTr="001903F0">
        <w:trPr>
          <w:trHeight w:val="287"/>
        </w:trPr>
        <w:tc>
          <w:tcPr>
            <w:tcW w:w="6655" w:type="dxa"/>
          </w:tcPr>
          <w:p w14:paraId="7FD87CC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F36D15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509F46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BBF19A2" w14:textId="77777777" w:rsidTr="001903F0">
        <w:trPr>
          <w:trHeight w:val="179"/>
        </w:trPr>
        <w:tc>
          <w:tcPr>
            <w:tcW w:w="6655" w:type="dxa"/>
          </w:tcPr>
          <w:p w14:paraId="6C81EBE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F43BF2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5092AE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5141AB4" w14:textId="77777777" w:rsidTr="001903F0">
        <w:trPr>
          <w:trHeight w:val="138"/>
        </w:trPr>
        <w:tc>
          <w:tcPr>
            <w:tcW w:w="6655" w:type="dxa"/>
          </w:tcPr>
          <w:p w14:paraId="6D474DA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37B6FA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1779EC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2EC5E62" w14:textId="77777777" w:rsidTr="001903F0">
        <w:trPr>
          <w:trHeight w:val="138"/>
        </w:trPr>
        <w:tc>
          <w:tcPr>
            <w:tcW w:w="6655" w:type="dxa"/>
          </w:tcPr>
          <w:p w14:paraId="5F514B5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CC56F8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D53623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B7D73F0" w14:textId="77777777" w:rsidTr="001903F0">
        <w:trPr>
          <w:trHeight w:val="138"/>
        </w:trPr>
        <w:tc>
          <w:tcPr>
            <w:tcW w:w="6655" w:type="dxa"/>
          </w:tcPr>
          <w:p w14:paraId="10ED8D2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44BCEF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B4F47A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4A6721E" w14:textId="77777777" w:rsidTr="001903F0">
        <w:trPr>
          <w:trHeight w:val="138"/>
        </w:trPr>
        <w:tc>
          <w:tcPr>
            <w:tcW w:w="6655" w:type="dxa"/>
          </w:tcPr>
          <w:p w14:paraId="76D5B21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F1E693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CB7077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69C3D67" w14:textId="77777777" w:rsidTr="001903F0">
        <w:trPr>
          <w:trHeight w:val="233"/>
        </w:trPr>
        <w:tc>
          <w:tcPr>
            <w:tcW w:w="6655" w:type="dxa"/>
          </w:tcPr>
          <w:p w14:paraId="2074B57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862D53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29AC59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948CA77" w14:textId="77777777" w:rsidTr="001903F0">
        <w:trPr>
          <w:trHeight w:val="138"/>
        </w:trPr>
        <w:tc>
          <w:tcPr>
            <w:tcW w:w="6655" w:type="dxa"/>
          </w:tcPr>
          <w:p w14:paraId="72EC6DA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338C78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44BC17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DE2D0C9" w14:textId="77777777" w:rsidTr="001903F0">
        <w:trPr>
          <w:trHeight w:val="152"/>
        </w:trPr>
        <w:tc>
          <w:tcPr>
            <w:tcW w:w="6655" w:type="dxa"/>
          </w:tcPr>
          <w:p w14:paraId="088C1CD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23AFCE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C052ED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ED35D0F" w14:textId="77777777" w:rsidTr="001903F0">
        <w:trPr>
          <w:trHeight w:val="215"/>
        </w:trPr>
        <w:tc>
          <w:tcPr>
            <w:tcW w:w="6655" w:type="dxa"/>
          </w:tcPr>
          <w:p w14:paraId="6170A85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9F67B4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FE427B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224BEE5" w14:textId="77777777" w:rsidTr="001903F0">
        <w:trPr>
          <w:trHeight w:val="138"/>
        </w:trPr>
        <w:tc>
          <w:tcPr>
            <w:tcW w:w="6655" w:type="dxa"/>
          </w:tcPr>
          <w:p w14:paraId="7DA5E54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059FD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75A66C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A38BEB2" w14:textId="77777777" w:rsidTr="001903F0">
        <w:trPr>
          <w:trHeight w:val="224"/>
        </w:trPr>
        <w:tc>
          <w:tcPr>
            <w:tcW w:w="6655" w:type="dxa"/>
          </w:tcPr>
          <w:p w14:paraId="36BC4DC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1019FE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660CA2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4A5E4E7" w14:textId="77777777" w:rsidTr="001903F0">
        <w:trPr>
          <w:trHeight w:val="138"/>
        </w:trPr>
        <w:tc>
          <w:tcPr>
            <w:tcW w:w="6655" w:type="dxa"/>
          </w:tcPr>
          <w:p w14:paraId="5DF87BC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0B1FF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79EDD8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98AC102" w14:textId="77777777" w:rsidTr="001903F0">
        <w:trPr>
          <w:trHeight w:val="206"/>
        </w:trPr>
        <w:tc>
          <w:tcPr>
            <w:tcW w:w="6655" w:type="dxa"/>
          </w:tcPr>
          <w:p w14:paraId="7B4B4FB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33E7C4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F332E7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9235226" w14:textId="77777777" w:rsidTr="001903F0">
        <w:trPr>
          <w:trHeight w:val="138"/>
        </w:trPr>
        <w:tc>
          <w:tcPr>
            <w:tcW w:w="6655" w:type="dxa"/>
          </w:tcPr>
          <w:p w14:paraId="6B1B368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E07B9D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971ADB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8255891" w14:textId="77777777" w:rsidTr="001903F0">
        <w:trPr>
          <w:trHeight w:val="215"/>
        </w:trPr>
        <w:tc>
          <w:tcPr>
            <w:tcW w:w="6655" w:type="dxa"/>
          </w:tcPr>
          <w:p w14:paraId="5B136CD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344849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69FB66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611190A" w14:textId="77777777" w:rsidTr="001903F0">
        <w:trPr>
          <w:trHeight w:val="188"/>
        </w:trPr>
        <w:tc>
          <w:tcPr>
            <w:tcW w:w="6655" w:type="dxa"/>
          </w:tcPr>
          <w:p w14:paraId="4BC3B9F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EC3474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49227E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FABF4DE" w14:textId="77777777" w:rsidTr="001903F0">
        <w:trPr>
          <w:trHeight w:val="138"/>
        </w:trPr>
        <w:tc>
          <w:tcPr>
            <w:tcW w:w="6655" w:type="dxa"/>
          </w:tcPr>
          <w:p w14:paraId="18FA6BD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A084E2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BAB24B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8EDF007" w14:textId="77777777" w:rsidTr="001903F0">
        <w:trPr>
          <w:trHeight w:val="278"/>
        </w:trPr>
        <w:tc>
          <w:tcPr>
            <w:tcW w:w="6655" w:type="dxa"/>
          </w:tcPr>
          <w:p w14:paraId="42DDBC9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F97F14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310DCA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ECF57BC" w14:textId="77777777" w:rsidTr="001903F0">
        <w:trPr>
          <w:trHeight w:val="260"/>
        </w:trPr>
        <w:tc>
          <w:tcPr>
            <w:tcW w:w="6655" w:type="dxa"/>
          </w:tcPr>
          <w:p w14:paraId="2B1DEB9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5E4291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D0A4A4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3598E81" w14:textId="77777777" w:rsidTr="001903F0">
        <w:trPr>
          <w:trHeight w:val="287"/>
        </w:trPr>
        <w:tc>
          <w:tcPr>
            <w:tcW w:w="6655" w:type="dxa"/>
          </w:tcPr>
          <w:p w14:paraId="5365A30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D2B6A2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5943FA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C49C418" w14:textId="77777777" w:rsidTr="001903F0">
        <w:trPr>
          <w:trHeight w:val="179"/>
        </w:trPr>
        <w:tc>
          <w:tcPr>
            <w:tcW w:w="6655" w:type="dxa"/>
          </w:tcPr>
          <w:p w14:paraId="3DBCB93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C1B32D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A7A98E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CC182EF" w14:textId="77777777" w:rsidTr="001903F0">
        <w:trPr>
          <w:trHeight w:val="138"/>
        </w:trPr>
        <w:tc>
          <w:tcPr>
            <w:tcW w:w="6655" w:type="dxa"/>
          </w:tcPr>
          <w:p w14:paraId="54F49A3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6CC42F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531A63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B5A579A" w14:textId="77777777" w:rsidTr="001903F0">
        <w:trPr>
          <w:trHeight w:val="138"/>
        </w:trPr>
        <w:tc>
          <w:tcPr>
            <w:tcW w:w="6655" w:type="dxa"/>
          </w:tcPr>
          <w:p w14:paraId="26C9029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8740BF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6FC627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99369FB" w14:textId="77777777" w:rsidTr="001903F0">
        <w:trPr>
          <w:trHeight w:val="138"/>
        </w:trPr>
        <w:tc>
          <w:tcPr>
            <w:tcW w:w="6655" w:type="dxa"/>
          </w:tcPr>
          <w:p w14:paraId="53DFB01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77474C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9B180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B24ED65" w14:textId="77777777" w:rsidTr="001903F0">
        <w:trPr>
          <w:trHeight w:val="138"/>
        </w:trPr>
        <w:tc>
          <w:tcPr>
            <w:tcW w:w="6655" w:type="dxa"/>
          </w:tcPr>
          <w:p w14:paraId="7755868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71668F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1C5C50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9EF39E0" w14:textId="77777777" w:rsidTr="001903F0">
        <w:trPr>
          <w:trHeight w:val="233"/>
        </w:trPr>
        <w:tc>
          <w:tcPr>
            <w:tcW w:w="6655" w:type="dxa"/>
          </w:tcPr>
          <w:p w14:paraId="12B4109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0ED1C9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36F8FD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75054B7" w14:textId="77777777" w:rsidTr="001903F0">
        <w:trPr>
          <w:trHeight w:val="971"/>
        </w:trPr>
        <w:tc>
          <w:tcPr>
            <w:tcW w:w="6655" w:type="dxa"/>
          </w:tcPr>
          <w:p w14:paraId="598C146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DF6841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536185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DD3E871" w14:textId="77777777" w:rsidTr="001903F0">
        <w:trPr>
          <w:trHeight w:val="152"/>
        </w:trPr>
        <w:tc>
          <w:tcPr>
            <w:tcW w:w="6655" w:type="dxa"/>
          </w:tcPr>
          <w:p w14:paraId="4FCEB02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7494A9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1BF95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CF755F9" w14:textId="77777777" w:rsidTr="001903F0">
        <w:trPr>
          <w:trHeight w:val="138"/>
        </w:trPr>
        <w:tc>
          <w:tcPr>
            <w:tcW w:w="6655" w:type="dxa"/>
          </w:tcPr>
          <w:p w14:paraId="1588DDD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EB4449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4B7745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3B1EB7A" w14:textId="77777777" w:rsidTr="001903F0">
        <w:trPr>
          <w:trHeight w:val="138"/>
        </w:trPr>
        <w:tc>
          <w:tcPr>
            <w:tcW w:w="6655" w:type="dxa"/>
          </w:tcPr>
          <w:p w14:paraId="27A9EA8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C980CC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02FC55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49D5F3E" w14:textId="77777777" w:rsidTr="001903F0">
        <w:trPr>
          <w:trHeight w:val="224"/>
        </w:trPr>
        <w:tc>
          <w:tcPr>
            <w:tcW w:w="6655" w:type="dxa"/>
          </w:tcPr>
          <w:p w14:paraId="4BA3777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92C044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8ABDF2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CF49B0" w14:textId="77777777" w:rsidTr="001903F0">
        <w:trPr>
          <w:trHeight w:val="138"/>
        </w:trPr>
        <w:tc>
          <w:tcPr>
            <w:tcW w:w="6655" w:type="dxa"/>
          </w:tcPr>
          <w:p w14:paraId="645BB99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DEAED0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894215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17BBF5A" w14:textId="77777777" w:rsidTr="001903F0">
        <w:trPr>
          <w:trHeight w:val="206"/>
        </w:trPr>
        <w:tc>
          <w:tcPr>
            <w:tcW w:w="6655" w:type="dxa"/>
          </w:tcPr>
          <w:p w14:paraId="0C4ACB4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C65B45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4C555D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6ADEAC3" w14:textId="77777777" w:rsidTr="001903F0">
        <w:trPr>
          <w:trHeight w:val="138"/>
        </w:trPr>
        <w:tc>
          <w:tcPr>
            <w:tcW w:w="6655" w:type="dxa"/>
          </w:tcPr>
          <w:p w14:paraId="73689EC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FA05C9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60DB38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3D889BE" w14:textId="77777777" w:rsidTr="001903F0">
        <w:trPr>
          <w:trHeight w:val="215"/>
        </w:trPr>
        <w:tc>
          <w:tcPr>
            <w:tcW w:w="6655" w:type="dxa"/>
          </w:tcPr>
          <w:p w14:paraId="7913F9B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E5F577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AAA57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797F579" w14:textId="77777777" w:rsidTr="001903F0">
        <w:trPr>
          <w:trHeight w:val="188"/>
        </w:trPr>
        <w:tc>
          <w:tcPr>
            <w:tcW w:w="6655" w:type="dxa"/>
          </w:tcPr>
          <w:p w14:paraId="552929D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7372BF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A9F980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1F3333C" w14:textId="77777777" w:rsidTr="001903F0">
        <w:trPr>
          <w:trHeight w:val="138"/>
        </w:trPr>
        <w:tc>
          <w:tcPr>
            <w:tcW w:w="6655" w:type="dxa"/>
          </w:tcPr>
          <w:p w14:paraId="0BB0EDE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DA2E9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DE554C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6487272" w14:textId="77777777" w:rsidTr="001903F0">
        <w:trPr>
          <w:trHeight w:val="278"/>
        </w:trPr>
        <w:tc>
          <w:tcPr>
            <w:tcW w:w="6655" w:type="dxa"/>
          </w:tcPr>
          <w:p w14:paraId="5A015AD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105CB7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65C196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93DB9CD" w14:textId="77777777" w:rsidTr="001903F0">
        <w:trPr>
          <w:trHeight w:val="260"/>
        </w:trPr>
        <w:tc>
          <w:tcPr>
            <w:tcW w:w="6655" w:type="dxa"/>
          </w:tcPr>
          <w:p w14:paraId="445B4A6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D42BDE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47BB79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7FD8734" w14:textId="77777777" w:rsidTr="001903F0">
        <w:trPr>
          <w:trHeight w:val="287"/>
        </w:trPr>
        <w:tc>
          <w:tcPr>
            <w:tcW w:w="6655" w:type="dxa"/>
          </w:tcPr>
          <w:p w14:paraId="700DA09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5D5FC9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D48414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55140A1" w14:textId="77777777" w:rsidTr="001903F0">
        <w:trPr>
          <w:trHeight w:val="179"/>
        </w:trPr>
        <w:tc>
          <w:tcPr>
            <w:tcW w:w="6655" w:type="dxa"/>
          </w:tcPr>
          <w:p w14:paraId="4438AF2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DA36B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165469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71A4F40" w14:textId="77777777" w:rsidTr="001903F0">
        <w:trPr>
          <w:trHeight w:val="138"/>
        </w:trPr>
        <w:tc>
          <w:tcPr>
            <w:tcW w:w="6655" w:type="dxa"/>
          </w:tcPr>
          <w:p w14:paraId="4929486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FCBE1F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BA8002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BE99FFE" w14:textId="77777777" w:rsidTr="001903F0">
        <w:trPr>
          <w:trHeight w:val="138"/>
        </w:trPr>
        <w:tc>
          <w:tcPr>
            <w:tcW w:w="6655" w:type="dxa"/>
          </w:tcPr>
          <w:p w14:paraId="275F32D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A2E9E8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9855A6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E714E24" w14:textId="77777777" w:rsidTr="001903F0">
        <w:trPr>
          <w:trHeight w:val="138"/>
        </w:trPr>
        <w:tc>
          <w:tcPr>
            <w:tcW w:w="6655" w:type="dxa"/>
          </w:tcPr>
          <w:p w14:paraId="5CABC22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444BED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C5B1CE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626232E" w14:textId="77777777" w:rsidTr="001903F0">
        <w:trPr>
          <w:trHeight w:val="138"/>
        </w:trPr>
        <w:tc>
          <w:tcPr>
            <w:tcW w:w="6655" w:type="dxa"/>
          </w:tcPr>
          <w:p w14:paraId="0BCFB51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A61F59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B166B7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2B0C015" w14:textId="77777777" w:rsidTr="001903F0">
        <w:trPr>
          <w:trHeight w:val="233"/>
        </w:trPr>
        <w:tc>
          <w:tcPr>
            <w:tcW w:w="6655" w:type="dxa"/>
          </w:tcPr>
          <w:p w14:paraId="002058D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3FD856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FF485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88E2645" w14:textId="77777777" w:rsidTr="001903F0">
        <w:trPr>
          <w:trHeight w:val="138"/>
        </w:trPr>
        <w:tc>
          <w:tcPr>
            <w:tcW w:w="6655" w:type="dxa"/>
          </w:tcPr>
          <w:p w14:paraId="11C5B2A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863A6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1F2BEC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5C66867" w14:textId="77777777" w:rsidTr="001903F0">
        <w:trPr>
          <w:trHeight w:val="152"/>
        </w:trPr>
        <w:tc>
          <w:tcPr>
            <w:tcW w:w="6655" w:type="dxa"/>
          </w:tcPr>
          <w:p w14:paraId="305F0B9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94BA61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62FE08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F0A26A5" w14:textId="77777777" w:rsidTr="001903F0">
        <w:trPr>
          <w:trHeight w:val="215"/>
        </w:trPr>
        <w:tc>
          <w:tcPr>
            <w:tcW w:w="6655" w:type="dxa"/>
          </w:tcPr>
          <w:p w14:paraId="479FEF8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DB55CD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1B7B0E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0D6FE7F" w14:textId="77777777" w:rsidTr="001903F0">
        <w:trPr>
          <w:trHeight w:val="138"/>
        </w:trPr>
        <w:tc>
          <w:tcPr>
            <w:tcW w:w="6655" w:type="dxa"/>
          </w:tcPr>
          <w:p w14:paraId="53795F8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252CB3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D4A922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228CEC4" w14:textId="77777777" w:rsidTr="001903F0">
        <w:trPr>
          <w:trHeight w:val="224"/>
        </w:trPr>
        <w:tc>
          <w:tcPr>
            <w:tcW w:w="6655" w:type="dxa"/>
          </w:tcPr>
          <w:p w14:paraId="32EE3DD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8C7CDB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42C4A3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151C6D5" w14:textId="77777777" w:rsidTr="001903F0">
        <w:trPr>
          <w:trHeight w:val="138"/>
        </w:trPr>
        <w:tc>
          <w:tcPr>
            <w:tcW w:w="6655" w:type="dxa"/>
          </w:tcPr>
          <w:p w14:paraId="02910F6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2094A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9698CF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62B7549" w14:textId="77777777" w:rsidTr="001903F0">
        <w:trPr>
          <w:trHeight w:val="206"/>
        </w:trPr>
        <w:tc>
          <w:tcPr>
            <w:tcW w:w="6655" w:type="dxa"/>
          </w:tcPr>
          <w:p w14:paraId="2945B0D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19D412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8D95F5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7A162D4" w14:textId="77777777" w:rsidTr="001903F0">
        <w:trPr>
          <w:trHeight w:val="138"/>
        </w:trPr>
        <w:tc>
          <w:tcPr>
            <w:tcW w:w="6655" w:type="dxa"/>
          </w:tcPr>
          <w:p w14:paraId="4C3F1B7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C0E0CB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20B53F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1421E17" w14:textId="77777777" w:rsidTr="001903F0">
        <w:trPr>
          <w:trHeight w:val="215"/>
        </w:trPr>
        <w:tc>
          <w:tcPr>
            <w:tcW w:w="6655" w:type="dxa"/>
          </w:tcPr>
          <w:p w14:paraId="0559440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C9347F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93C818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36D11EB" w14:textId="77777777" w:rsidTr="001903F0">
        <w:trPr>
          <w:trHeight w:val="188"/>
        </w:trPr>
        <w:tc>
          <w:tcPr>
            <w:tcW w:w="6655" w:type="dxa"/>
          </w:tcPr>
          <w:p w14:paraId="5089307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A155CD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0965CA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846306D" w14:textId="77777777" w:rsidTr="001903F0">
        <w:trPr>
          <w:trHeight w:val="138"/>
        </w:trPr>
        <w:tc>
          <w:tcPr>
            <w:tcW w:w="6655" w:type="dxa"/>
          </w:tcPr>
          <w:p w14:paraId="0A550E0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C08227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F1E4B9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7034B05" w14:textId="77777777" w:rsidTr="001903F0">
        <w:trPr>
          <w:trHeight w:val="278"/>
        </w:trPr>
        <w:tc>
          <w:tcPr>
            <w:tcW w:w="6655" w:type="dxa"/>
          </w:tcPr>
          <w:p w14:paraId="27BCA04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A5CFBF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C39F89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3493FC0" w14:textId="77777777" w:rsidTr="001903F0">
        <w:trPr>
          <w:trHeight w:val="260"/>
        </w:trPr>
        <w:tc>
          <w:tcPr>
            <w:tcW w:w="6655" w:type="dxa"/>
          </w:tcPr>
          <w:p w14:paraId="6461CA3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696AFA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DDDDBE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D016D07" w14:textId="77777777" w:rsidTr="001903F0">
        <w:trPr>
          <w:trHeight w:val="287"/>
        </w:trPr>
        <w:tc>
          <w:tcPr>
            <w:tcW w:w="6655" w:type="dxa"/>
          </w:tcPr>
          <w:p w14:paraId="1C1F69A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C24779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E0CD2D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57B6155" w14:textId="77777777" w:rsidTr="001903F0">
        <w:trPr>
          <w:trHeight w:val="179"/>
        </w:trPr>
        <w:tc>
          <w:tcPr>
            <w:tcW w:w="6655" w:type="dxa"/>
          </w:tcPr>
          <w:p w14:paraId="6AC0871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70BB71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77C454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CC3A093" w14:textId="77777777" w:rsidTr="001903F0">
        <w:trPr>
          <w:trHeight w:val="138"/>
        </w:trPr>
        <w:tc>
          <w:tcPr>
            <w:tcW w:w="6655" w:type="dxa"/>
          </w:tcPr>
          <w:p w14:paraId="3951C2D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0AD489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2C78EF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93557CE" w14:textId="77777777" w:rsidTr="001903F0">
        <w:trPr>
          <w:trHeight w:val="138"/>
        </w:trPr>
        <w:tc>
          <w:tcPr>
            <w:tcW w:w="6655" w:type="dxa"/>
          </w:tcPr>
          <w:p w14:paraId="17F3E5E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2C7486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231527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9810AD0" w14:textId="77777777" w:rsidTr="001903F0">
        <w:trPr>
          <w:trHeight w:val="138"/>
        </w:trPr>
        <w:tc>
          <w:tcPr>
            <w:tcW w:w="6655" w:type="dxa"/>
          </w:tcPr>
          <w:p w14:paraId="7E7649A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AF3B6D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2BA8B5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EC2E9E6" w14:textId="77777777" w:rsidTr="001903F0">
        <w:trPr>
          <w:trHeight w:val="138"/>
        </w:trPr>
        <w:tc>
          <w:tcPr>
            <w:tcW w:w="6655" w:type="dxa"/>
          </w:tcPr>
          <w:p w14:paraId="06887E7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D6972B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1622F7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8264BBC" w14:textId="77777777" w:rsidTr="001903F0">
        <w:trPr>
          <w:trHeight w:val="233"/>
        </w:trPr>
        <w:tc>
          <w:tcPr>
            <w:tcW w:w="6655" w:type="dxa"/>
          </w:tcPr>
          <w:p w14:paraId="1694135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9B5E0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1731CD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5540B29" w14:textId="77777777" w:rsidTr="001903F0">
        <w:trPr>
          <w:trHeight w:val="138"/>
        </w:trPr>
        <w:tc>
          <w:tcPr>
            <w:tcW w:w="6655" w:type="dxa"/>
          </w:tcPr>
          <w:p w14:paraId="103426C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BC0F5C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4A126A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F8F64A0" w14:textId="77777777" w:rsidTr="001903F0">
        <w:trPr>
          <w:trHeight w:val="152"/>
        </w:trPr>
        <w:tc>
          <w:tcPr>
            <w:tcW w:w="6655" w:type="dxa"/>
          </w:tcPr>
          <w:p w14:paraId="643D1CE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78AB12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EBBA4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8BCC194" w14:textId="77777777" w:rsidTr="001903F0">
        <w:trPr>
          <w:trHeight w:val="215"/>
        </w:trPr>
        <w:tc>
          <w:tcPr>
            <w:tcW w:w="6655" w:type="dxa"/>
          </w:tcPr>
          <w:p w14:paraId="7B1412A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C1DA52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854D00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0D55D53" w14:textId="77777777" w:rsidTr="001903F0">
        <w:trPr>
          <w:trHeight w:val="138"/>
        </w:trPr>
        <w:tc>
          <w:tcPr>
            <w:tcW w:w="6655" w:type="dxa"/>
          </w:tcPr>
          <w:p w14:paraId="5C5B375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266BFA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AD3223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D3E1E14" w14:textId="77777777" w:rsidTr="001903F0">
        <w:trPr>
          <w:trHeight w:val="224"/>
        </w:trPr>
        <w:tc>
          <w:tcPr>
            <w:tcW w:w="6655" w:type="dxa"/>
          </w:tcPr>
          <w:p w14:paraId="1469E07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CD6031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9423D7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1BB6C31" w14:textId="77777777" w:rsidTr="001903F0">
        <w:trPr>
          <w:trHeight w:val="138"/>
        </w:trPr>
        <w:tc>
          <w:tcPr>
            <w:tcW w:w="6655" w:type="dxa"/>
          </w:tcPr>
          <w:p w14:paraId="5314E9A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454F71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A9859D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7FC7C0A" w14:textId="77777777" w:rsidTr="001903F0">
        <w:trPr>
          <w:trHeight w:val="206"/>
        </w:trPr>
        <w:tc>
          <w:tcPr>
            <w:tcW w:w="6655" w:type="dxa"/>
          </w:tcPr>
          <w:p w14:paraId="7E325A8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CC7FF3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F973C9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0DF7686" w14:textId="77777777" w:rsidTr="001903F0">
        <w:trPr>
          <w:trHeight w:val="138"/>
        </w:trPr>
        <w:tc>
          <w:tcPr>
            <w:tcW w:w="6655" w:type="dxa"/>
          </w:tcPr>
          <w:p w14:paraId="2C2F904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7BDFAE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E507D3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9C40ABC" w14:textId="77777777" w:rsidTr="001903F0">
        <w:trPr>
          <w:trHeight w:val="215"/>
        </w:trPr>
        <w:tc>
          <w:tcPr>
            <w:tcW w:w="6655" w:type="dxa"/>
          </w:tcPr>
          <w:p w14:paraId="57D2D59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E58AC5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AD85F1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540BB2A" w14:textId="77777777" w:rsidTr="001903F0">
        <w:trPr>
          <w:trHeight w:val="188"/>
        </w:trPr>
        <w:tc>
          <w:tcPr>
            <w:tcW w:w="6655" w:type="dxa"/>
          </w:tcPr>
          <w:p w14:paraId="10DC95E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97097C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F7CE3E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1199FE7" w14:textId="77777777" w:rsidTr="001903F0">
        <w:trPr>
          <w:trHeight w:val="138"/>
        </w:trPr>
        <w:tc>
          <w:tcPr>
            <w:tcW w:w="6655" w:type="dxa"/>
          </w:tcPr>
          <w:p w14:paraId="3F58F96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36582C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857886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52611D5" w14:textId="77777777" w:rsidTr="001903F0">
        <w:trPr>
          <w:trHeight w:val="278"/>
        </w:trPr>
        <w:tc>
          <w:tcPr>
            <w:tcW w:w="6655" w:type="dxa"/>
          </w:tcPr>
          <w:p w14:paraId="5F1846B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15EE1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FFC17B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DDAF103" w14:textId="77777777" w:rsidTr="001903F0">
        <w:trPr>
          <w:trHeight w:val="260"/>
        </w:trPr>
        <w:tc>
          <w:tcPr>
            <w:tcW w:w="6655" w:type="dxa"/>
          </w:tcPr>
          <w:p w14:paraId="1086F02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3B6A3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0B07DE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650D40C" w14:textId="77777777" w:rsidTr="001903F0">
        <w:trPr>
          <w:trHeight w:val="287"/>
        </w:trPr>
        <w:tc>
          <w:tcPr>
            <w:tcW w:w="6655" w:type="dxa"/>
          </w:tcPr>
          <w:p w14:paraId="535D081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30C018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EA40B4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8E7A8EC" w14:textId="77777777" w:rsidTr="001903F0">
        <w:trPr>
          <w:trHeight w:val="179"/>
        </w:trPr>
        <w:tc>
          <w:tcPr>
            <w:tcW w:w="6655" w:type="dxa"/>
          </w:tcPr>
          <w:p w14:paraId="05E3879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4D533F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236BC6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5FFE984" w14:textId="77777777" w:rsidTr="001903F0">
        <w:trPr>
          <w:trHeight w:val="138"/>
        </w:trPr>
        <w:tc>
          <w:tcPr>
            <w:tcW w:w="6655" w:type="dxa"/>
          </w:tcPr>
          <w:p w14:paraId="3A481AD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B3B526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DD66C2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295F230" w14:textId="77777777" w:rsidTr="001903F0">
        <w:trPr>
          <w:trHeight w:val="138"/>
        </w:trPr>
        <w:tc>
          <w:tcPr>
            <w:tcW w:w="6655" w:type="dxa"/>
          </w:tcPr>
          <w:p w14:paraId="15AE1C2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37B150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3E1A57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84CFB77" w14:textId="77777777" w:rsidTr="001903F0">
        <w:trPr>
          <w:trHeight w:val="138"/>
        </w:trPr>
        <w:tc>
          <w:tcPr>
            <w:tcW w:w="6655" w:type="dxa"/>
          </w:tcPr>
          <w:p w14:paraId="7D79167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95FDD5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DBA8A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DBD3575" w14:textId="77777777" w:rsidTr="001903F0">
        <w:trPr>
          <w:trHeight w:val="138"/>
        </w:trPr>
        <w:tc>
          <w:tcPr>
            <w:tcW w:w="6655" w:type="dxa"/>
          </w:tcPr>
          <w:p w14:paraId="1C57D96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13CF23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A258DC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E84C8E5" w14:textId="77777777" w:rsidTr="001903F0">
        <w:trPr>
          <w:trHeight w:val="233"/>
        </w:trPr>
        <w:tc>
          <w:tcPr>
            <w:tcW w:w="6655" w:type="dxa"/>
          </w:tcPr>
          <w:p w14:paraId="7EB8906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987F95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0761EB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76618FD" w14:textId="77777777" w:rsidTr="001903F0">
        <w:trPr>
          <w:trHeight w:val="138"/>
        </w:trPr>
        <w:tc>
          <w:tcPr>
            <w:tcW w:w="6655" w:type="dxa"/>
          </w:tcPr>
          <w:p w14:paraId="171BA31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A4BFE5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0696C2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A27A646" w14:textId="77777777" w:rsidTr="001903F0">
        <w:trPr>
          <w:trHeight w:val="152"/>
        </w:trPr>
        <w:tc>
          <w:tcPr>
            <w:tcW w:w="6655" w:type="dxa"/>
          </w:tcPr>
          <w:p w14:paraId="42D9641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8E0EF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848C12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9E48A7F" w14:textId="77777777" w:rsidTr="001903F0">
        <w:trPr>
          <w:trHeight w:val="215"/>
        </w:trPr>
        <w:tc>
          <w:tcPr>
            <w:tcW w:w="6655" w:type="dxa"/>
          </w:tcPr>
          <w:p w14:paraId="5E22BDD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5D9EF6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4C1CD0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7B404BD" w14:textId="77777777" w:rsidTr="001903F0">
        <w:trPr>
          <w:trHeight w:val="138"/>
        </w:trPr>
        <w:tc>
          <w:tcPr>
            <w:tcW w:w="6655" w:type="dxa"/>
          </w:tcPr>
          <w:p w14:paraId="2FA2000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4E7065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DEB51F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E35D9FD" w14:textId="77777777" w:rsidTr="001903F0">
        <w:trPr>
          <w:trHeight w:val="224"/>
        </w:trPr>
        <w:tc>
          <w:tcPr>
            <w:tcW w:w="6655" w:type="dxa"/>
          </w:tcPr>
          <w:p w14:paraId="40268D3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205616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376C37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DE63EAA" w14:textId="77777777" w:rsidTr="001903F0">
        <w:trPr>
          <w:trHeight w:val="138"/>
        </w:trPr>
        <w:tc>
          <w:tcPr>
            <w:tcW w:w="6655" w:type="dxa"/>
          </w:tcPr>
          <w:p w14:paraId="32F8A15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753608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4ABCD0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40F7717" w14:textId="77777777" w:rsidTr="001903F0">
        <w:trPr>
          <w:trHeight w:val="206"/>
        </w:trPr>
        <w:tc>
          <w:tcPr>
            <w:tcW w:w="6655" w:type="dxa"/>
          </w:tcPr>
          <w:p w14:paraId="34FF02E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61E6D2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84E048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A64EEE6" w14:textId="77777777" w:rsidTr="001903F0">
        <w:trPr>
          <w:trHeight w:val="138"/>
        </w:trPr>
        <w:tc>
          <w:tcPr>
            <w:tcW w:w="6655" w:type="dxa"/>
          </w:tcPr>
          <w:p w14:paraId="1058B05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57173D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C75B31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68C692A" w14:textId="77777777" w:rsidTr="001903F0">
        <w:trPr>
          <w:trHeight w:val="215"/>
        </w:trPr>
        <w:tc>
          <w:tcPr>
            <w:tcW w:w="6655" w:type="dxa"/>
          </w:tcPr>
          <w:p w14:paraId="7D2DAA1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BE351E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ACAF1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22ED9BD" w14:textId="77777777" w:rsidTr="001903F0">
        <w:trPr>
          <w:trHeight w:val="188"/>
        </w:trPr>
        <w:tc>
          <w:tcPr>
            <w:tcW w:w="6655" w:type="dxa"/>
          </w:tcPr>
          <w:p w14:paraId="23AB33C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9EDD9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4B5EC1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6BC84BD" w14:textId="77777777" w:rsidTr="001903F0">
        <w:trPr>
          <w:trHeight w:val="138"/>
        </w:trPr>
        <w:tc>
          <w:tcPr>
            <w:tcW w:w="6655" w:type="dxa"/>
          </w:tcPr>
          <w:p w14:paraId="1A64080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A9471E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BE336D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63AE16C" w14:textId="77777777" w:rsidTr="001903F0">
        <w:trPr>
          <w:trHeight w:val="278"/>
        </w:trPr>
        <w:tc>
          <w:tcPr>
            <w:tcW w:w="6655" w:type="dxa"/>
          </w:tcPr>
          <w:p w14:paraId="193D396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CCEF53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AA2E51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14F9A60" w14:textId="77777777" w:rsidTr="001903F0">
        <w:trPr>
          <w:trHeight w:val="260"/>
        </w:trPr>
        <w:tc>
          <w:tcPr>
            <w:tcW w:w="6655" w:type="dxa"/>
          </w:tcPr>
          <w:p w14:paraId="3BE6A5B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A6FD07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E9C68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50A7B2F" w14:textId="77777777" w:rsidTr="001903F0">
        <w:trPr>
          <w:trHeight w:val="287"/>
        </w:trPr>
        <w:tc>
          <w:tcPr>
            <w:tcW w:w="6655" w:type="dxa"/>
          </w:tcPr>
          <w:p w14:paraId="45E239C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2D0610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F268D6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1787409" w14:textId="77777777" w:rsidTr="001903F0">
        <w:trPr>
          <w:trHeight w:val="179"/>
        </w:trPr>
        <w:tc>
          <w:tcPr>
            <w:tcW w:w="6655" w:type="dxa"/>
          </w:tcPr>
          <w:p w14:paraId="5E2495B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C90469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5F05EF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35425A5" w14:textId="77777777" w:rsidTr="001903F0">
        <w:trPr>
          <w:trHeight w:val="138"/>
        </w:trPr>
        <w:tc>
          <w:tcPr>
            <w:tcW w:w="6655" w:type="dxa"/>
          </w:tcPr>
          <w:p w14:paraId="3508679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E7B027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01A7DA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05AA224" w14:textId="77777777" w:rsidTr="001903F0">
        <w:trPr>
          <w:trHeight w:val="138"/>
        </w:trPr>
        <w:tc>
          <w:tcPr>
            <w:tcW w:w="6655" w:type="dxa"/>
          </w:tcPr>
          <w:p w14:paraId="0E35160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59A609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E7818C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D8A620" w14:textId="77777777" w:rsidTr="001903F0">
        <w:trPr>
          <w:trHeight w:val="138"/>
        </w:trPr>
        <w:tc>
          <w:tcPr>
            <w:tcW w:w="6655" w:type="dxa"/>
          </w:tcPr>
          <w:p w14:paraId="400B2CD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7C45EA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36FA34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E536B3B" w14:textId="77777777" w:rsidTr="001903F0">
        <w:trPr>
          <w:trHeight w:val="138"/>
        </w:trPr>
        <w:tc>
          <w:tcPr>
            <w:tcW w:w="6655" w:type="dxa"/>
          </w:tcPr>
          <w:p w14:paraId="5E69FBB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2EA1FA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ACE104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FF382C" w14:textId="77777777" w:rsidTr="001903F0">
        <w:trPr>
          <w:trHeight w:val="233"/>
        </w:trPr>
        <w:tc>
          <w:tcPr>
            <w:tcW w:w="6655" w:type="dxa"/>
          </w:tcPr>
          <w:p w14:paraId="01457E7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2107DE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DBA0FD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2B890E7" w14:textId="77777777" w:rsidTr="001903F0">
        <w:trPr>
          <w:trHeight w:val="138"/>
        </w:trPr>
        <w:tc>
          <w:tcPr>
            <w:tcW w:w="6655" w:type="dxa"/>
          </w:tcPr>
          <w:p w14:paraId="3B1AD43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F4D035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886495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9FA90CF" w14:textId="77777777" w:rsidTr="001903F0">
        <w:trPr>
          <w:trHeight w:val="152"/>
        </w:trPr>
        <w:tc>
          <w:tcPr>
            <w:tcW w:w="6655" w:type="dxa"/>
          </w:tcPr>
          <w:p w14:paraId="2D9BE94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150157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855431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3E4DF68" w14:textId="77777777" w:rsidTr="001903F0">
        <w:trPr>
          <w:trHeight w:val="215"/>
        </w:trPr>
        <w:tc>
          <w:tcPr>
            <w:tcW w:w="6655" w:type="dxa"/>
          </w:tcPr>
          <w:p w14:paraId="2C92206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CF2DD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C29350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DC315F6" w14:textId="77777777" w:rsidTr="001903F0">
        <w:trPr>
          <w:trHeight w:val="138"/>
        </w:trPr>
        <w:tc>
          <w:tcPr>
            <w:tcW w:w="6655" w:type="dxa"/>
          </w:tcPr>
          <w:p w14:paraId="1E5B6EA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4B0B6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A4E028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F5D28BA" w14:textId="77777777" w:rsidTr="001903F0">
        <w:trPr>
          <w:trHeight w:val="224"/>
        </w:trPr>
        <w:tc>
          <w:tcPr>
            <w:tcW w:w="6655" w:type="dxa"/>
          </w:tcPr>
          <w:p w14:paraId="602E450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A1ADC0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3780B7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2C8D884" w14:textId="77777777" w:rsidTr="001903F0">
        <w:trPr>
          <w:trHeight w:val="138"/>
        </w:trPr>
        <w:tc>
          <w:tcPr>
            <w:tcW w:w="6655" w:type="dxa"/>
          </w:tcPr>
          <w:p w14:paraId="43F0468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3CDA20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2CD8DE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D1FB850" w14:textId="77777777" w:rsidTr="001903F0">
        <w:trPr>
          <w:trHeight w:val="206"/>
        </w:trPr>
        <w:tc>
          <w:tcPr>
            <w:tcW w:w="6655" w:type="dxa"/>
          </w:tcPr>
          <w:p w14:paraId="3E27096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A9FCEB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FCB163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</w:tbl>
    <w:p w14:paraId="14EE8C5D" w14:textId="77777777" w:rsidR="00860E01" w:rsidRDefault="00860E01" w:rsidP="00860E0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0E01" w14:paraId="68E8BBA6" w14:textId="77777777" w:rsidTr="001903F0">
        <w:tc>
          <w:tcPr>
            <w:tcW w:w="9350" w:type="dxa"/>
          </w:tcPr>
          <w:p w14:paraId="1E8B8136" w14:textId="77777777" w:rsidR="00860E01" w:rsidRDefault="00860E01" w:rsidP="001903F0">
            <w:pPr>
              <w:spacing w:after="160" w:line="259" w:lineRule="auto"/>
              <w:rPr>
                <w:b/>
                <w:bCs/>
                <w:sz w:val="40"/>
                <w:szCs w:val="40"/>
              </w:rPr>
            </w:pPr>
            <w:r w:rsidRPr="000E58E6">
              <w:rPr>
                <w:b/>
                <w:bCs/>
                <w:sz w:val="40"/>
                <w:szCs w:val="40"/>
              </w:rPr>
              <w:t xml:space="preserve">PERSON </w:t>
            </w:r>
            <w:r>
              <w:rPr>
                <w:b/>
                <w:bCs/>
                <w:sz w:val="40"/>
                <w:szCs w:val="40"/>
              </w:rPr>
              <w:t>2</w:t>
            </w:r>
            <w:r w:rsidRPr="000E58E6">
              <w:rPr>
                <w:b/>
                <w:bCs/>
                <w:sz w:val="40"/>
                <w:szCs w:val="40"/>
              </w:rPr>
              <w:t xml:space="preserve">:  </w:t>
            </w:r>
          </w:p>
        </w:tc>
      </w:tr>
      <w:tr w:rsidR="00860E01" w14:paraId="484C352E" w14:textId="77777777" w:rsidTr="001903F0">
        <w:tc>
          <w:tcPr>
            <w:tcW w:w="9350" w:type="dxa"/>
          </w:tcPr>
          <w:p w14:paraId="4373B0A3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14:paraId="72E2C599" w14:textId="77777777" w:rsidTr="001903F0">
        <w:tc>
          <w:tcPr>
            <w:tcW w:w="9350" w:type="dxa"/>
          </w:tcPr>
          <w:p w14:paraId="2EA108FE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14:paraId="63BEDAFA" w14:textId="77777777" w:rsidTr="001903F0">
        <w:tc>
          <w:tcPr>
            <w:tcW w:w="9350" w:type="dxa"/>
          </w:tcPr>
          <w:p w14:paraId="00C369CF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</w:tbl>
    <w:p w14:paraId="2BE38C2E" w14:textId="77777777" w:rsidR="00860E01" w:rsidRPr="000E58E6" w:rsidRDefault="00860E01" w:rsidP="00860E01">
      <w:pPr>
        <w:rPr>
          <w:b/>
          <w:bCs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5"/>
        <w:gridCol w:w="1260"/>
        <w:gridCol w:w="1435"/>
      </w:tblGrid>
      <w:tr w:rsidR="00860E01" w14:paraId="2BA9F00A" w14:textId="77777777" w:rsidTr="001903F0">
        <w:trPr>
          <w:tblHeader/>
        </w:trPr>
        <w:tc>
          <w:tcPr>
            <w:tcW w:w="6655" w:type="dxa"/>
          </w:tcPr>
          <w:p w14:paraId="53857A1B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QUESTION/TOPIC</w:t>
            </w:r>
          </w:p>
        </w:tc>
        <w:tc>
          <w:tcPr>
            <w:tcW w:w="1260" w:type="dxa"/>
          </w:tcPr>
          <w:p w14:paraId="42AA3CE5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I</w:t>
            </w:r>
          </w:p>
          <w:p w14:paraId="17EEE3ED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ASKED</w:t>
            </w:r>
          </w:p>
        </w:tc>
        <w:tc>
          <w:tcPr>
            <w:tcW w:w="1435" w:type="dxa"/>
          </w:tcPr>
          <w:p w14:paraId="42AAC08E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I ANSW</w:t>
            </w:r>
            <w:r>
              <w:rPr>
                <w:sz w:val="32"/>
                <w:szCs w:val="32"/>
              </w:rPr>
              <w:t>E</w:t>
            </w:r>
            <w:r w:rsidRPr="00785F62">
              <w:rPr>
                <w:sz w:val="32"/>
                <w:szCs w:val="32"/>
              </w:rPr>
              <w:t>D</w:t>
            </w:r>
          </w:p>
        </w:tc>
      </w:tr>
      <w:tr w:rsidR="00860E01" w14:paraId="485C40A4" w14:textId="77777777" w:rsidTr="001903F0">
        <w:trPr>
          <w:trHeight w:val="278"/>
        </w:trPr>
        <w:tc>
          <w:tcPr>
            <w:tcW w:w="6655" w:type="dxa"/>
          </w:tcPr>
          <w:p w14:paraId="316A6B0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A99AD2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493E24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5ABD8C8D" w14:textId="77777777" w:rsidTr="001903F0">
        <w:trPr>
          <w:trHeight w:val="260"/>
        </w:trPr>
        <w:tc>
          <w:tcPr>
            <w:tcW w:w="6655" w:type="dxa"/>
          </w:tcPr>
          <w:p w14:paraId="1628A9A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101FA0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3E1065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683AA607" w14:textId="77777777" w:rsidTr="001903F0">
        <w:trPr>
          <w:trHeight w:val="287"/>
        </w:trPr>
        <w:tc>
          <w:tcPr>
            <w:tcW w:w="6655" w:type="dxa"/>
          </w:tcPr>
          <w:p w14:paraId="34C5DF9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62003B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53C5FF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4083C307" w14:textId="77777777" w:rsidTr="001903F0">
        <w:trPr>
          <w:trHeight w:val="179"/>
        </w:trPr>
        <w:tc>
          <w:tcPr>
            <w:tcW w:w="6655" w:type="dxa"/>
          </w:tcPr>
          <w:p w14:paraId="2D003AD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CDD9A2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C6F9A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03A634" w14:textId="77777777" w:rsidTr="001903F0">
        <w:trPr>
          <w:trHeight w:val="138"/>
        </w:trPr>
        <w:tc>
          <w:tcPr>
            <w:tcW w:w="6655" w:type="dxa"/>
          </w:tcPr>
          <w:p w14:paraId="19DDBA5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A414F9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696A34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4122278" w14:textId="77777777" w:rsidTr="001903F0">
        <w:trPr>
          <w:trHeight w:val="138"/>
        </w:trPr>
        <w:tc>
          <w:tcPr>
            <w:tcW w:w="6655" w:type="dxa"/>
          </w:tcPr>
          <w:p w14:paraId="730BDB9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8F3899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1F1608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8CD5569" w14:textId="77777777" w:rsidTr="001903F0">
        <w:trPr>
          <w:trHeight w:val="138"/>
        </w:trPr>
        <w:tc>
          <w:tcPr>
            <w:tcW w:w="6655" w:type="dxa"/>
          </w:tcPr>
          <w:p w14:paraId="06C12B3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BA48E3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2F1942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6C7C895" w14:textId="77777777" w:rsidTr="001903F0">
        <w:trPr>
          <w:trHeight w:val="138"/>
        </w:trPr>
        <w:tc>
          <w:tcPr>
            <w:tcW w:w="6655" w:type="dxa"/>
          </w:tcPr>
          <w:p w14:paraId="785294A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31DC01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75EB1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BBED517" w14:textId="77777777" w:rsidTr="001903F0">
        <w:trPr>
          <w:trHeight w:val="233"/>
        </w:trPr>
        <w:tc>
          <w:tcPr>
            <w:tcW w:w="6655" w:type="dxa"/>
          </w:tcPr>
          <w:p w14:paraId="3966B6C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47F929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D26921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434ACA0" w14:textId="77777777" w:rsidTr="001903F0">
        <w:trPr>
          <w:trHeight w:val="138"/>
        </w:trPr>
        <w:tc>
          <w:tcPr>
            <w:tcW w:w="6655" w:type="dxa"/>
          </w:tcPr>
          <w:p w14:paraId="1301CCA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715729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CDA0D1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952445E" w14:textId="77777777" w:rsidTr="001903F0">
        <w:trPr>
          <w:trHeight w:val="152"/>
        </w:trPr>
        <w:tc>
          <w:tcPr>
            <w:tcW w:w="6655" w:type="dxa"/>
          </w:tcPr>
          <w:p w14:paraId="23CF79B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97CA05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D2115E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286840A" w14:textId="77777777" w:rsidTr="001903F0">
        <w:trPr>
          <w:trHeight w:val="215"/>
        </w:trPr>
        <w:tc>
          <w:tcPr>
            <w:tcW w:w="6655" w:type="dxa"/>
          </w:tcPr>
          <w:p w14:paraId="541590F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A66D36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5CA07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74421C3" w14:textId="77777777" w:rsidTr="001903F0">
        <w:trPr>
          <w:trHeight w:val="138"/>
        </w:trPr>
        <w:tc>
          <w:tcPr>
            <w:tcW w:w="6655" w:type="dxa"/>
          </w:tcPr>
          <w:p w14:paraId="1D844B8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7522FF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707F4B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AC8FA7A" w14:textId="77777777" w:rsidTr="001903F0">
        <w:trPr>
          <w:trHeight w:val="224"/>
        </w:trPr>
        <w:tc>
          <w:tcPr>
            <w:tcW w:w="6655" w:type="dxa"/>
          </w:tcPr>
          <w:p w14:paraId="0BD03DC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EDE287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BC474F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4AA14B3" w14:textId="77777777" w:rsidTr="001903F0">
        <w:trPr>
          <w:trHeight w:val="138"/>
        </w:trPr>
        <w:tc>
          <w:tcPr>
            <w:tcW w:w="6655" w:type="dxa"/>
          </w:tcPr>
          <w:p w14:paraId="0B3E221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9AEAB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CEE150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9B33DE9" w14:textId="77777777" w:rsidTr="001903F0">
        <w:trPr>
          <w:trHeight w:val="206"/>
        </w:trPr>
        <w:tc>
          <w:tcPr>
            <w:tcW w:w="6655" w:type="dxa"/>
          </w:tcPr>
          <w:p w14:paraId="0BE8D87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EC4307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784B8D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40DF3ED" w14:textId="77777777" w:rsidTr="001903F0">
        <w:trPr>
          <w:trHeight w:val="138"/>
        </w:trPr>
        <w:tc>
          <w:tcPr>
            <w:tcW w:w="6655" w:type="dxa"/>
          </w:tcPr>
          <w:p w14:paraId="7C5AE38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5D730E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B7C8BD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FF058B5" w14:textId="77777777" w:rsidTr="001903F0">
        <w:trPr>
          <w:trHeight w:val="215"/>
        </w:trPr>
        <w:tc>
          <w:tcPr>
            <w:tcW w:w="6655" w:type="dxa"/>
          </w:tcPr>
          <w:p w14:paraId="46539AB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0646E7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7EDFC2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4A55197" w14:textId="77777777" w:rsidTr="001903F0">
        <w:trPr>
          <w:trHeight w:val="188"/>
        </w:trPr>
        <w:tc>
          <w:tcPr>
            <w:tcW w:w="6655" w:type="dxa"/>
          </w:tcPr>
          <w:p w14:paraId="42881C7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AB85BF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DADEE8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601B5C9" w14:textId="77777777" w:rsidTr="001903F0">
        <w:trPr>
          <w:trHeight w:val="197"/>
        </w:trPr>
        <w:tc>
          <w:tcPr>
            <w:tcW w:w="6655" w:type="dxa"/>
          </w:tcPr>
          <w:p w14:paraId="3537FAC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F9D685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4B95BC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7A35C67" w14:textId="77777777" w:rsidTr="001903F0">
        <w:trPr>
          <w:trHeight w:val="278"/>
        </w:trPr>
        <w:tc>
          <w:tcPr>
            <w:tcW w:w="6655" w:type="dxa"/>
          </w:tcPr>
          <w:p w14:paraId="2AA79C1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B1CD1E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BAEB00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EC105ED" w14:textId="77777777" w:rsidTr="001903F0">
        <w:trPr>
          <w:trHeight w:val="494"/>
        </w:trPr>
        <w:tc>
          <w:tcPr>
            <w:tcW w:w="6655" w:type="dxa"/>
          </w:tcPr>
          <w:p w14:paraId="711C91D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012D3D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D54F17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F4B0378" w14:textId="77777777" w:rsidTr="001903F0">
        <w:trPr>
          <w:trHeight w:val="287"/>
        </w:trPr>
        <w:tc>
          <w:tcPr>
            <w:tcW w:w="6655" w:type="dxa"/>
          </w:tcPr>
          <w:p w14:paraId="2E0D33C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B89567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EC67A3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CC84F4D" w14:textId="77777777" w:rsidTr="001903F0">
        <w:trPr>
          <w:trHeight w:val="179"/>
        </w:trPr>
        <w:tc>
          <w:tcPr>
            <w:tcW w:w="6655" w:type="dxa"/>
          </w:tcPr>
          <w:p w14:paraId="0BD0DFB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72285F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27AD19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120FE95" w14:textId="77777777" w:rsidTr="001903F0">
        <w:trPr>
          <w:trHeight w:val="138"/>
        </w:trPr>
        <w:tc>
          <w:tcPr>
            <w:tcW w:w="6655" w:type="dxa"/>
          </w:tcPr>
          <w:p w14:paraId="1B96F99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9F1EDA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137B4D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9C4365A" w14:textId="77777777" w:rsidTr="001903F0">
        <w:trPr>
          <w:trHeight w:val="138"/>
        </w:trPr>
        <w:tc>
          <w:tcPr>
            <w:tcW w:w="6655" w:type="dxa"/>
          </w:tcPr>
          <w:p w14:paraId="19D3849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292E62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893663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FBEEDD4" w14:textId="77777777" w:rsidTr="001903F0">
        <w:trPr>
          <w:trHeight w:val="138"/>
        </w:trPr>
        <w:tc>
          <w:tcPr>
            <w:tcW w:w="6655" w:type="dxa"/>
          </w:tcPr>
          <w:p w14:paraId="4765D84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9274E3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3EFC0A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3BAAF6B" w14:textId="77777777" w:rsidTr="001903F0">
        <w:trPr>
          <w:trHeight w:val="138"/>
        </w:trPr>
        <w:tc>
          <w:tcPr>
            <w:tcW w:w="6655" w:type="dxa"/>
          </w:tcPr>
          <w:p w14:paraId="5AB6E76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5D96C4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11AFF2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781960D" w14:textId="77777777" w:rsidTr="001903F0">
        <w:trPr>
          <w:trHeight w:val="233"/>
        </w:trPr>
        <w:tc>
          <w:tcPr>
            <w:tcW w:w="6655" w:type="dxa"/>
          </w:tcPr>
          <w:p w14:paraId="1BE85D4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C4F82F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15F7E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B5ECA7A" w14:textId="77777777" w:rsidTr="001903F0">
        <w:trPr>
          <w:trHeight w:val="138"/>
        </w:trPr>
        <w:tc>
          <w:tcPr>
            <w:tcW w:w="6655" w:type="dxa"/>
          </w:tcPr>
          <w:p w14:paraId="21665FF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F7D62F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84BB4A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27AC298" w14:textId="77777777" w:rsidTr="001903F0">
        <w:trPr>
          <w:trHeight w:val="152"/>
        </w:trPr>
        <w:tc>
          <w:tcPr>
            <w:tcW w:w="6655" w:type="dxa"/>
          </w:tcPr>
          <w:p w14:paraId="0E8A99A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635E57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CB04CB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62888B4" w14:textId="77777777" w:rsidTr="001903F0">
        <w:trPr>
          <w:trHeight w:val="215"/>
        </w:trPr>
        <w:tc>
          <w:tcPr>
            <w:tcW w:w="6655" w:type="dxa"/>
          </w:tcPr>
          <w:p w14:paraId="1A88261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4296D1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44BAC9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340A28A" w14:textId="77777777" w:rsidTr="001903F0">
        <w:trPr>
          <w:trHeight w:val="138"/>
        </w:trPr>
        <w:tc>
          <w:tcPr>
            <w:tcW w:w="6655" w:type="dxa"/>
          </w:tcPr>
          <w:p w14:paraId="2C111A4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729510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7159D4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6300814" w14:textId="77777777" w:rsidTr="001903F0">
        <w:trPr>
          <w:trHeight w:val="224"/>
        </w:trPr>
        <w:tc>
          <w:tcPr>
            <w:tcW w:w="6655" w:type="dxa"/>
          </w:tcPr>
          <w:p w14:paraId="31A83C8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E261FC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79E7D0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5DE5048" w14:textId="77777777" w:rsidTr="001903F0">
        <w:trPr>
          <w:trHeight w:val="138"/>
        </w:trPr>
        <w:tc>
          <w:tcPr>
            <w:tcW w:w="6655" w:type="dxa"/>
          </w:tcPr>
          <w:p w14:paraId="0BB2D57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6B4D74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2B49C5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A5914C8" w14:textId="77777777" w:rsidTr="001903F0">
        <w:trPr>
          <w:trHeight w:val="206"/>
        </w:trPr>
        <w:tc>
          <w:tcPr>
            <w:tcW w:w="6655" w:type="dxa"/>
          </w:tcPr>
          <w:p w14:paraId="5CBAA71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FA9A58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A40FDE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1654AEC" w14:textId="77777777" w:rsidTr="001903F0">
        <w:trPr>
          <w:trHeight w:val="138"/>
        </w:trPr>
        <w:tc>
          <w:tcPr>
            <w:tcW w:w="6655" w:type="dxa"/>
          </w:tcPr>
          <w:p w14:paraId="667F074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247521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52401C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065A3D3" w14:textId="77777777" w:rsidTr="001903F0">
        <w:trPr>
          <w:trHeight w:val="215"/>
        </w:trPr>
        <w:tc>
          <w:tcPr>
            <w:tcW w:w="6655" w:type="dxa"/>
          </w:tcPr>
          <w:p w14:paraId="25F7FD8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5C6DE7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95080B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F698C0D" w14:textId="77777777" w:rsidTr="001903F0">
        <w:trPr>
          <w:trHeight w:val="188"/>
        </w:trPr>
        <w:tc>
          <w:tcPr>
            <w:tcW w:w="6655" w:type="dxa"/>
          </w:tcPr>
          <w:p w14:paraId="264A9ED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7BD232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DFA891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FA07FD0" w14:textId="77777777" w:rsidTr="001903F0">
        <w:trPr>
          <w:trHeight w:val="138"/>
        </w:trPr>
        <w:tc>
          <w:tcPr>
            <w:tcW w:w="6655" w:type="dxa"/>
          </w:tcPr>
          <w:p w14:paraId="2F2E82A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656EF6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02BE94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0654689" w14:textId="77777777" w:rsidTr="001903F0">
        <w:trPr>
          <w:trHeight w:val="278"/>
        </w:trPr>
        <w:tc>
          <w:tcPr>
            <w:tcW w:w="6655" w:type="dxa"/>
          </w:tcPr>
          <w:p w14:paraId="2B542BB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71D436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8AF83F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980FF78" w14:textId="77777777" w:rsidTr="001903F0">
        <w:trPr>
          <w:trHeight w:val="260"/>
        </w:trPr>
        <w:tc>
          <w:tcPr>
            <w:tcW w:w="6655" w:type="dxa"/>
          </w:tcPr>
          <w:p w14:paraId="684FC00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686803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0F2B11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B72F641" w14:textId="77777777" w:rsidTr="001903F0">
        <w:trPr>
          <w:trHeight w:val="287"/>
        </w:trPr>
        <w:tc>
          <w:tcPr>
            <w:tcW w:w="6655" w:type="dxa"/>
          </w:tcPr>
          <w:p w14:paraId="64D5944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0A7678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13A7A4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674EED9" w14:textId="77777777" w:rsidTr="001903F0">
        <w:trPr>
          <w:trHeight w:val="179"/>
        </w:trPr>
        <w:tc>
          <w:tcPr>
            <w:tcW w:w="6655" w:type="dxa"/>
          </w:tcPr>
          <w:p w14:paraId="245DCF0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DDB972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C42B70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7FA965F" w14:textId="77777777" w:rsidTr="001903F0">
        <w:trPr>
          <w:trHeight w:val="138"/>
        </w:trPr>
        <w:tc>
          <w:tcPr>
            <w:tcW w:w="6655" w:type="dxa"/>
          </w:tcPr>
          <w:p w14:paraId="1EFBCA1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C854E6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11D315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597755C" w14:textId="77777777" w:rsidTr="001903F0">
        <w:trPr>
          <w:trHeight w:val="138"/>
        </w:trPr>
        <w:tc>
          <w:tcPr>
            <w:tcW w:w="6655" w:type="dxa"/>
          </w:tcPr>
          <w:p w14:paraId="2367841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5434E6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224B74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EED8A7A" w14:textId="77777777" w:rsidTr="001903F0">
        <w:trPr>
          <w:trHeight w:val="138"/>
        </w:trPr>
        <w:tc>
          <w:tcPr>
            <w:tcW w:w="6655" w:type="dxa"/>
          </w:tcPr>
          <w:p w14:paraId="3E7E131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5AFADA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FA4C3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EF42483" w14:textId="77777777" w:rsidTr="001903F0">
        <w:trPr>
          <w:trHeight w:val="138"/>
        </w:trPr>
        <w:tc>
          <w:tcPr>
            <w:tcW w:w="6655" w:type="dxa"/>
          </w:tcPr>
          <w:p w14:paraId="69E636E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FD4E1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4DA1F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885DC61" w14:textId="77777777" w:rsidTr="001903F0">
        <w:trPr>
          <w:trHeight w:val="233"/>
        </w:trPr>
        <w:tc>
          <w:tcPr>
            <w:tcW w:w="6655" w:type="dxa"/>
          </w:tcPr>
          <w:p w14:paraId="17298AD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FC0E88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6A524E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5DFAF20" w14:textId="77777777" w:rsidTr="001903F0">
        <w:trPr>
          <w:trHeight w:val="138"/>
        </w:trPr>
        <w:tc>
          <w:tcPr>
            <w:tcW w:w="6655" w:type="dxa"/>
          </w:tcPr>
          <w:p w14:paraId="226457F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E90948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B9FA09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2DE17C4" w14:textId="77777777" w:rsidTr="001903F0">
        <w:trPr>
          <w:trHeight w:val="152"/>
        </w:trPr>
        <w:tc>
          <w:tcPr>
            <w:tcW w:w="6655" w:type="dxa"/>
          </w:tcPr>
          <w:p w14:paraId="714E06E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96CF46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3E853A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C344CE8" w14:textId="77777777" w:rsidTr="001903F0">
        <w:trPr>
          <w:trHeight w:val="197"/>
        </w:trPr>
        <w:tc>
          <w:tcPr>
            <w:tcW w:w="6655" w:type="dxa"/>
          </w:tcPr>
          <w:p w14:paraId="5D429BD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F612E3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E36ED2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2F3F763" w14:textId="77777777" w:rsidTr="001903F0">
        <w:trPr>
          <w:trHeight w:val="138"/>
        </w:trPr>
        <w:tc>
          <w:tcPr>
            <w:tcW w:w="6655" w:type="dxa"/>
          </w:tcPr>
          <w:p w14:paraId="4D77170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CBC45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DC17D6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4231A2D" w14:textId="77777777" w:rsidTr="001903F0">
        <w:trPr>
          <w:trHeight w:val="224"/>
        </w:trPr>
        <w:tc>
          <w:tcPr>
            <w:tcW w:w="6655" w:type="dxa"/>
          </w:tcPr>
          <w:p w14:paraId="7466622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6D1A16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328ED4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519137D" w14:textId="77777777" w:rsidTr="001903F0">
        <w:trPr>
          <w:trHeight w:val="138"/>
        </w:trPr>
        <w:tc>
          <w:tcPr>
            <w:tcW w:w="6655" w:type="dxa"/>
          </w:tcPr>
          <w:p w14:paraId="61B00D5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9FC76A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561D44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2FAA188" w14:textId="77777777" w:rsidTr="001903F0">
        <w:trPr>
          <w:trHeight w:val="206"/>
        </w:trPr>
        <w:tc>
          <w:tcPr>
            <w:tcW w:w="6655" w:type="dxa"/>
          </w:tcPr>
          <w:p w14:paraId="1E0D73A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519E3C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D44C9B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2587080" w14:textId="77777777" w:rsidTr="001903F0">
        <w:trPr>
          <w:trHeight w:val="138"/>
        </w:trPr>
        <w:tc>
          <w:tcPr>
            <w:tcW w:w="6655" w:type="dxa"/>
          </w:tcPr>
          <w:p w14:paraId="4413BF8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4A6EE0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305D8B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CDA411E" w14:textId="77777777" w:rsidTr="001903F0">
        <w:trPr>
          <w:trHeight w:val="215"/>
        </w:trPr>
        <w:tc>
          <w:tcPr>
            <w:tcW w:w="6655" w:type="dxa"/>
          </w:tcPr>
          <w:p w14:paraId="35E0ADE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77D254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70B05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73F413A" w14:textId="77777777" w:rsidTr="001903F0">
        <w:trPr>
          <w:trHeight w:val="188"/>
        </w:trPr>
        <w:tc>
          <w:tcPr>
            <w:tcW w:w="6655" w:type="dxa"/>
          </w:tcPr>
          <w:p w14:paraId="4C00DE6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8622D8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97A634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4E95F9" w14:textId="77777777" w:rsidTr="001903F0">
        <w:trPr>
          <w:trHeight w:val="138"/>
        </w:trPr>
        <w:tc>
          <w:tcPr>
            <w:tcW w:w="6655" w:type="dxa"/>
          </w:tcPr>
          <w:p w14:paraId="50B6553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DF0F91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09027A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5FFB3BC" w14:textId="77777777" w:rsidTr="001903F0">
        <w:trPr>
          <w:trHeight w:val="278"/>
        </w:trPr>
        <w:tc>
          <w:tcPr>
            <w:tcW w:w="6655" w:type="dxa"/>
          </w:tcPr>
          <w:p w14:paraId="42DC5CE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AE4F5E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CB9FBD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AA28B93" w14:textId="77777777" w:rsidTr="001903F0">
        <w:trPr>
          <w:trHeight w:val="260"/>
        </w:trPr>
        <w:tc>
          <w:tcPr>
            <w:tcW w:w="6655" w:type="dxa"/>
          </w:tcPr>
          <w:p w14:paraId="1D9F0F7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A20E56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B0C86F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06FFEE5" w14:textId="77777777" w:rsidTr="001903F0">
        <w:trPr>
          <w:trHeight w:val="287"/>
        </w:trPr>
        <w:tc>
          <w:tcPr>
            <w:tcW w:w="6655" w:type="dxa"/>
          </w:tcPr>
          <w:p w14:paraId="18D131B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C6CEC8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9BA057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7C9BB3E" w14:textId="77777777" w:rsidTr="001903F0">
        <w:trPr>
          <w:trHeight w:val="179"/>
        </w:trPr>
        <w:tc>
          <w:tcPr>
            <w:tcW w:w="6655" w:type="dxa"/>
          </w:tcPr>
          <w:p w14:paraId="0392632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1F3498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D57AE6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00DC812" w14:textId="77777777" w:rsidTr="001903F0">
        <w:trPr>
          <w:trHeight w:val="138"/>
        </w:trPr>
        <w:tc>
          <w:tcPr>
            <w:tcW w:w="6655" w:type="dxa"/>
          </w:tcPr>
          <w:p w14:paraId="11212AF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07A1FD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825753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C969E11" w14:textId="77777777" w:rsidTr="001903F0">
        <w:trPr>
          <w:trHeight w:val="138"/>
        </w:trPr>
        <w:tc>
          <w:tcPr>
            <w:tcW w:w="6655" w:type="dxa"/>
          </w:tcPr>
          <w:p w14:paraId="6BC12A4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C7F305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66F72D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3365205" w14:textId="77777777" w:rsidTr="001903F0">
        <w:trPr>
          <w:trHeight w:val="138"/>
        </w:trPr>
        <w:tc>
          <w:tcPr>
            <w:tcW w:w="6655" w:type="dxa"/>
          </w:tcPr>
          <w:p w14:paraId="193ACFD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044208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0A0C87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413BFBF" w14:textId="77777777" w:rsidTr="001903F0">
        <w:trPr>
          <w:trHeight w:val="138"/>
        </w:trPr>
        <w:tc>
          <w:tcPr>
            <w:tcW w:w="6655" w:type="dxa"/>
          </w:tcPr>
          <w:p w14:paraId="15F5702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3DD001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059E7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40C0059" w14:textId="77777777" w:rsidTr="001903F0">
        <w:trPr>
          <w:trHeight w:val="233"/>
        </w:trPr>
        <w:tc>
          <w:tcPr>
            <w:tcW w:w="6655" w:type="dxa"/>
          </w:tcPr>
          <w:p w14:paraId="24AFC17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59E3CE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2939D7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B76FE9D" w14:textId="77777777" w:rsidTr="001903F0">
        <w:trPr>
          <w:trHeight w:val="138"/>
        </w:trPr>
        <w:tc>
          <w:tcPr>
            <w:tcW w:w="6655" w:type="dxa"/>
          </w:tcPr>
          <w:p w14:paraId="2B76195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CB6211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220B2C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7D58F58" w14:textId="77777777" w:rsidTr="001903F0">
        <w:trPr>
          <w:trHeight w:val="152"/>
        </w:trPr>
        <w:tc>
          <w:tcPr>
            <w:tcW w:w="6655" w:type="dxa"/>
          </w:tcPr>
          <w:p w14:paraId="7F12BF1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D39274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4A48D8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2A2E97" w14:textId="77777777" w:rsidTr="001903F0">
        <w:trPr>
          <w:trHeight w:val="215"/>
        </w:trPr>
        <w:tc>
          <w:tcPr>
            <w:tcW w:w="6655" w:type="dxa"/>
          </w:tcPr>
          <w:p w14:paraId="76E8D1A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CBFAD5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06A9D8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D183D7E" w14:textId="77777777" w:rsidTr="001903F0">
        <w:trPr>
          <w:trHeight w:val="138"/>
        </w:trPr>
        <w:tc>
          <w:tcPr>
            <w:tcW w:w="6655" w:type="dxa"/>
          </w:tcPr>
          <w:p w14:paraId="4E4A3BE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0EA1AF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0183E3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74BB492" w14:textId="77777777" w:rsidTr="001903F0">
        <w:trPr>
          <w:trHeight w:val="224"/>
        </w:trPr>
        <w:tc>
          <w:tcPr>
            <w:tcW w:w="6655" w:type="dxa"/>
          </w:tcPr>
          <w:p w14:paraId="65FBDF5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AB5036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D50294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11DB4DA" w14:textId="77777777" w:rsidTr="001903F0">
        <w:trPr>
          <w:trHeight w:val="138"/>
        </w:trPr>
        <w:tc>
          <w:tcPr>
            <w:tcW w:w="6655" w:type="dxa"/>
          </w:tcPr>
          <w:p w14:paraId="5E5B3EF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D8AB80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DC3F1B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7936786" w14:textId="77777777" w:rsidTr="001903F0">
        <w:trPr>
          <w:trHeight w:val="206"/>
        </w:trPr>
        <w:tc>
          <w:tcPr>
            <w:tcW w:w="6655" w:type="dxa"/>
          </w:tcPr>
          <w:p w14:paraId="4BAFFD4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993ED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AF8D8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EE913C9" w14:textId="77777777" w:rsidTr="001903F0">
        <w:trPr>
          <w:trHeight w:val="138"/>
        </w:trPr>
        <w:tc>
          <w:tcPr>
            <w:tcW w:w="6655" w:type="dxa"/>
          </w:tcPr>
          <w:p w14:paraId="2CF753D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7579ED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774979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3F9A40E" w14:textId="77777777" w:rsidTr="001903F0">
        <w:trPr>
          <w:trHeight w:val="215"/>
        </w:trPr>
        <w:tc>
          <w:tcPr>
            <w:tcW w:w="6655" w:type="dxa"/>
          </w:tcPr>
          <w:p w14:paraId="4EA8F73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321A45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CA9AA5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E5B3EE5" w14:textId="77777777" w:rsidTr="001903F0">
        <w:trPr>
          <w:trHeight w:val="188"/>
        </w:trPr>
        <w:tc>
          <w:tcPr>
            <w:tcW w:w="6655" w:type="dxa"/>
          </w:tcPr>
          <w:p w14:paraId="6B1760B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AE605B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57681B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E67BA6F" w14:textId="77777777" w:rsidTr="001903F0">
        <w:trPr>
          <w:trHeight w:val="138"/>
        </w:trPr>
        <w:tc>
          <w:tcPr>
            <w:tcW w:w="6655" w:type="dxa"/>
          </w:tcPr>
          <w:p w14:paraId="5D88A2D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DDD0A0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3D646D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6386078" w14:textId="77777777" w:rsidTr="001903F0">
        <w:trPr>
          <w:trHeight w:val="278"/>
        </w:trPr>
        <w:tc>
          <w:tcPr>
            <w:tcW w:w="6655" w:type="dxa"/>
          </w:tcPr>
          <w:p w14:paraId="7C680D7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EDA541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8D8F4E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EB17B74" w14:textId="77777777" w:rsidTr="001903F0">
        <w:trPr>
          <w:trHeight w:val="260"/>
        </w:trPr>
        <w:tc>
          <w:tcPr>
            <w:tcW w:w="6655" w:type="dxa"/>
          </w:tcPr>
          <w:p w14:paraId="0BD99C8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657DFE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436A05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7F50E0B" w14:textId="77777777" w:rsidTr="001903F0">
        <w:trPr>
          <w:trHeight w:val="287"/>
        </w:trPr>
        <w:tc>
          <w:tcPr>
            <w:tcW w:w="6655" w:type="dxa"/>
          </w:tcPr>
          <w:p w14:paraId="19D9C8D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2F9ABD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F41BCC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4EDA3CE" w14:textId="77777777" w:rsidTr="001903F0">
        <w:trPr>
          <w:trHeight w:val="179"/>
        </w:trPr>
        <w:tc>
          <w:tcPr>
            <w:tcW w:w="6655" w:type="dxa"/>
          </w:tcPr>
          <w:p w14:paraId="7F28825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01DA60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C77A47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46267C4" w14:textId="77777777" w:rsidTr="001903F0">
        <w:trPr>
          <w:trHeight w:val="138"/>
        </w:trPr>
        <w:tc>
          <w:tcPr>
            <w:tcW w:w="6655" w:type="dxa"/>
          </w:tcPr>
          <w:p w14:paraId="1BB1D44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02880D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CE410B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A2EA039" w14:textId="77777777" w:rsidTr="001903F0">
        <w:trPr>
          <w:trHeight w:val="138"/>
        </w:trPr>
        <w:tc>
          <w:tcPr>
            <w:tcW w:w="6655" w:type="dxa"/>
          </w:tcPr>
          <w:p w14:paraId="5E33AD0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F81FC2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8B31B6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248CD53" w14:textId="77777777" w:rsidTr="001903F0">
        <w:trPr>
          <w:trHeight w:val="138"/>
        </w:trPr>
        <w:tc>
          <w:tcPr>
            <w:tcW w:w="6655" w:type="dxa"/>
          </w:tcPr>
          <w:p w14:paraId="79C57CD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852ADD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6E4602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5956904" w14:textId="77777777" w:rsidTr="001903F0">
        <w:trPr>
          <w:trHeight w:val="138"/>
        </w:trPr>
        <w:tc>
          <w:tcPr>
            <w:tcW w:w="6655" w:type="dxa"/>
          </w:tcPr>
          <w:p w14:paraId="3DF99BE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BDDDF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9D258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79180DC" w14:textId="77777777" w:rsidTr="001903F0">
        <w:trPr>
          <w:trHeight w:val="233"/>
        </w:trPr>
        <w:tc>
          <w:tcPr>
            <w:tcW w:w="6655" w:type="dxa"/>
          </w:tcPr>
          <w:p w14:paraId="1FEA87F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36EA31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674529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89AF937" w14:textId="77777777" w:rsidTr="001903F0">
        <w:trPr>
          <w:trHeight w:val="138"/>
        </w:trPr>
        <w:tc>
          <w:tcPr>
            <w:tcW w:w="6655" w:type="dxa"/>
          </w:tcPr>
          <w:p w14:paraId="24096A7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8470CE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8C715C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C050864" w14:textId="77777777" w:rsidTr="001903F0">
        <w:trPr>
          <w:trHeight w:val="152"/>
        </w:trPr>
        <w:tc>
          <w:tcPr>
            <w:tcW w:w="6655" w:type="dxa"/>
          </w:tcPr>
          <w:p w14:paraId="3C5773F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207D0E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0E5D41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83B4FC4" w14:textId="77777777" w:rsidTr="001903F0">
        <w:trPr>
          <w:trHeight w:val="215"/>
        </w:trPr>
        <w:tc>
          <w:tcPr>
            <w:tcW w:w="6655" w:type="dxa"/>
          </w:tcPr>
          <w:p w14:paraId="381F8CA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D6305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ACEBD2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96937FB" w14:textId="77777777" w:rsidTr="001903F0">
        <w:trPr>
          <w:trHeight w:val="138"/>
        </w:trPr>
        <w:tc>
          <w:tcPr>
            <w:tcW w:w="6655" w:type="dxa"/>
          </w:tcPr>
          <w:p w14:paraId="167000C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1DB6FD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A5E943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B6C0B02" w14:textId="77777777" w:rsidTr="001903F0">
        <w:trPr>
          <w:trHeight w:val="224"/>
        </w:trPr>
        <w:tc>
          <w:tcPr>
            <w:tcW w:w="6655" w:type="dxa"/>
          </w:tcPr>
          <w:p w14:paraId="349579E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571F44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FB4F01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AD04ED4" w14:textId="77777777" w:rsidTr="001903F0">
        <w:trPr>
          <w:trHeight w:val="138"/>
        </w:trPr>
        <w:tc>
          <w:tcPr>
            <w:tcW w:w="6655" w:type="dxa"/>
          </w:tcPr>
          <w:p w14:paraId="3AEF255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3785DB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BB0DB0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C79DA67" w14:textId="77777777" w:rsidTr="001903F0">
        <w:trPr>
          <w:trHeight w:val="206"/>
        </w:trPr>
        <w:tc>
          <w:tcPr>
            <w:tcW w:w="6655" w:type="dxa"/>
          </w:tcPr>
          <w:p w14:paraId="746CCAF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CB36F8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ACA430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81B8343" w14:textId="77777777" w:rsidTr="001903F0">
        <w:trPr>
          <w:trHeight w:val="138"/>
        </w:trPr>
        <w:tc>
          <w:tcPr>
            <w:tcW w:w="6655" w:type="dxa"/>
          </w:tcPr>
          <w:p w14:paraId="09BC751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DE5AF4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F8122A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86A5B20" w14:textId="77777777" w:rsidTr="001903F0">
        <w:trPr>
          <w:trHeight w:val="215"/>
        </w:trPr>
        <w:tc>
          <w:tcPr>
            <w:tcW w:w="6655" w:type="dxa"/>
          </w:tcPr>
          <w:p w14:paraId="0287815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3791AC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80525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28ADE40" w14:textId="77777777" w:rsidTr="001903F0">
        <w:trPr>
          <w:trHeight w:val="188"/>
        </w:trPr>
        <w:tc>
          <w:tcPr>
            <w:tcW w:w="6655" w:type="dxa"/>
          </w:tcPr>
          <w:p w14:paraId="2336D5E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9B8114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57C746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D4E083B" w14:textId="77777777" w:rsidTr="001903F0">
        <w:trPr>
          <w:trHeight w:val="138"/>
        </w:trPr>
        <w:tc>
          <w:tcPr>
            <w:tcW w:w="6655" w:type="dxa"/>
          </w:tcPr>
          <w:p w14:paraId="647D0BB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C36B2B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971C98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B847EFB" w14:textId="77777777" w:rsidTr="001903F0">
        <w:trPr>
          <w:trHeight w:val="278"/>
        </w:trPr>
        <w:tc>
          <w:tcPr>
            <w:tcW w:w="6655" w:type="dxa"/>
          </w:tcPr>
          <w:p w14:paraId="259E896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E097F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D6DE20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1442674" w14:textId="77777777" w:rsidTr="001903F0">
        <w:trPr>
          <w:trHeight w:val="260"/>
        </w:trPr>
        <w:tc>
          <w:tcPr>
            <w:tcW w:w="6655" w:type="dxa"/>
          </w:tcPr>
          <w:p w14:paraId="050840A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8A3DAA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107BF5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A6834F2" w14:textId="77777777" w:rsidTr="001903F0">
        <w:trPr>
          <w:trHeight w:val="287"/>
        </w:trPr>
        <w:tc>
          <w:tcPr>
            <w:tcW w:w="6655" w:type="dxa"/>
          </w:tcPr>
          <w:p w14:paraId="7E83EC4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60D671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B37E56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57F1CAB" w14:textId="77777777" w:rsidTr="001903F0">
        <w:trPr>
          <w:trHeight w:val="179"/>
        </w:trPr>
        <w:tc>
          <w:tcPr>
            <w:tcW w:w="6655" w:type="dxa"/>
          </w:tcPr>
          <w:p w14:paraId="6AC41F6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0F6679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7F0371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89075F3" w14:textId="77777777" w:rsidTr="001903F0">
        <w:trPr>
          <w:trHeight w:val="138"/>
        </w:trPr>
        <w:tc>
          <w:tcPr>
            <w:tcW w:w="6655" w:type="dxa"/>
          </w:tcPr>
          <w:p w14:paraId="187B95E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8320BC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2FABF7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3F9BC44" w14:textId="77777777" w:rsidTr="001903F0">
        <w:trPr>
          <w:trHeight w:val="138"/>
        </w:trPr>
        <w:tc>
          <w:tcPr>
            <w:tcW w:w="6655" w:type="dxa"/>
          </w:tcPr>
          <w:p w14:paraId="1909C1D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65D674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84F443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1DFE240" w14:textId="77777777" w:rsidTr="001903F0">
        <w:trPr>
          <w:trHeight w:val="138"/>
        </w:trPr>
        <w:tc>
          <w:tcPr>
            <w:tcW w:w="6655" w:type="dxa"/>
          </w:tcPr>
          <w:p w14:paraId="5EB849F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EF9F9E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6F4A1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7FAB0BA" w14:textId="77777777" w:rsidTr="001903F0">
        <w:trPr>
          <w:trHeight w:val="138"/>
        </w:trPr>
        <w:tc>
          <w:tcPr>
            <w:tcW w:w="6655" w:type="dxa"/>
          </w:tcPr>
          <w:p w14:paraId="64F78D2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7F03F6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6BD51D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66758F4" w14:textId="77777777" w:rsidTr="001903F0">
        <w:trPr>
          <w:trHeight w:val="233"/>
        </w:trPr>
        <w:tc>
          <w:tcPr>
            <w:tcW w:w="6655" w:type="dxa"/>
          </w:tcPr>
          <w:p w14:paraId="775AABC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C7DEEA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63A51F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A1A2864" w14:textId="77777777" w:rsidTr="001903F0">
        <w:trPr>
          <w:trHeight w:val="138"/>
        </w:trPr>
        <w:tc>
          <w:tcPr>
            <w:tcW w:w="6655" w:type="dxa"/>
          </w:tcPr>
          <w:p w14:paraId="75CC7BE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0B94EA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00BA73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9306089" w14:textId="77777777" w:rsidTr="001903F0">
        <w:trPr>
          <w:trHeight w:val="152"/>
        </w:trPr>
        <w:tc>
          <w:tcPr>
            <w:tcW w:w="6655" w:type="dxa"/>
          </w:tcPr>
          <w:p w14:paraId="588C6E8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E780D2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E9E47A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0C33D44" w14:textId="77777777" w:rsidTr="001903F0">
        <w:trPr>
          <w:trHeight w:val="215"/>
        </w:trPr>
        <w:tc>
          <w:tcPr>
            <w:tcW w:w="6655" w:type="dxa"/>
          </w:tcPr>
          <w:p w14:paraId="6FF4338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66967A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4BA791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4823B8D" w14:textId="77777777" w:rsidTr="001903F0">
        <w:trPr>
          <w:trHeight w:val="138"/>
        </w:trPr>
        <w:tc>
          <w:tcPr>
            <w:tcW w:w="6655" w:type="dxa"/>
          </w:tcPr>
          <w:p w14:paraId="6D124D7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232C06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00CC22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CA6DB92" w14:textId="77777777" w:rsidTr="001903F0">
        <w:trPr>
          <w:trHeight w:val="224"/>
        </w:trPr>
        <w:tc>
          <w:tcPr>
            <w:tcW w:w="6655" w:type="dxa"/>
          </w:tcPr>
          <w:p w14:paraId="333345B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106983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50A067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ABD08CC" w14:textId="77777777" w:rsidTr="001903F0">
        <w:trPr>
          <w:trHeight w:val="138"/>
        </w:trPr>
        <w:tc>
          <w:tcPr>
            <w:tcW w:w="6655" w:type="dxa"/>
          </w:tcPr>
          <w:p w14:paraId="58424FC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2FC245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E0B18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A30B75A" w14:textId="77777777" w:rsidTr="001903F0">
        <w:trPr>
          <w:trHeight w:val="206"/>
        </w:trPr>
        <w:tc>
          <w:tcPr>
            <w:tcW w:w="6655" w:type="dxa"/>
          </w:tcPr>
          <w:p w14:paraId="310753F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12C62F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EDCDDA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132B487" w14:textId="77777777" w:rsidTr="001903F0">
        <w:trPr>
          <w:trHeight w:val="138"/>
        </w:trPr>
        <w:tc>
          <w:tcPr>
            <w:tcW w:w="6655" w:type="dxa"/>
          </w:tcPr>
          <w:p w14:paraId="59F6A89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6AE5D1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A37292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A2EDCB6" w14:textId="77777777" w:rsidTr="001903F0">
        <w:trPr>
          <w:trHeight w:val="215"/>
        </w:trPr>
        <w:tc>
          <w:tcPr>
            <w:tcW w:w="6655" w:type="dxa"/>
          </w:tcPr>
          <w:p w14:paraId="5144867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CE6905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43D2E8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AF3F8E5" w14:textId="77777777" w:rsidTr="001903F0">
        <w:trPr>
          <w:trHeight w:val="188"/>
        </w:trPr>
        <w:tc>
          <w:tcPr>
            <w:tcW w:w="6655" w:type="dxa"/>
          </w:tcPr>
          <w:p w14:paraId="72D632F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E6F244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8D0525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5FCF35A" w14:textId="77777777" w:rsidTr="001903F0">
        <w:trPr>
          <w:trHeight w:val="138"/>
        </w:trPr>
        <w:tc>
          <w:tcPr>
            <w:tcW w:w="6655" w:type="dxa"/>
          </w:tcPr>
          <w:p w14:paraId="5CA05DD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F3D6D4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2962B0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BB0F789" w14:textId="77777777" w:rsidTr="001903F0">
        <w:trPr>
          <w:trHeight w:val="278"/>
        </w:trPr>
        <w:tc>
          <w:tcPr>
            <w:tcW w:w="6655" w:type="dxa"/>
          </w:tcPr>
          <w:p w14:paraId="24106E5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56573E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01CCB5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CD6D316" w14:textId="77777777" w:rsidTr="001903F0">
        <w:trPr>
          <w:trHeight w:val="260"/>
        </w:trPr>
        <w:tc>
          <w:tcPr>
            <w:tcW w:w="6655" w:type="dxa"/>
          </w:tcPr>
          <w:p w14:paraId="3F15081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4E3C1C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08DD95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BFEFF29" w14:textId="77777777" w:rsidTr="001903F0">
        <w:trPr>
          <w:trHeight w:val="287"/>
        </w:trPr>
        <w:tc>
          <w:tcPr>
            <w:tcW w:w="6655" w:type="dxa"/>
          </w:tcPr>
          <w:p w14:paraId="086CEAF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57E652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CFAC90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0D7BB36" w14:textId="77777777" w:rsidTr="001903F0">
        <w:trPr>
          <w:trHeight w:val="179"/>
        </w:trPr>
        <w:tc>
          <w:tcPr>
            <w:tcW w:w="6655" w:type="dxa"/>
          </w:tcPr>
          <w:p w14:paraId="308FBE3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580C9E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8CE63C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8FAE4EA" w14:textId="77777777" w:rsidTr="001903F0">
        <w:trPr>
          <w:trHeight w:val="138"/>
        </w:trPr>
        <w:tc>
          <w:tcPr>
            <w:tcW w:w="6655" w:type="dxa"/>
          </w:tcPr>
          <w:p w14:paraId="1F35FD9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54EE7D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F22113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07F741C" w14:textId="77777777" w:rsidTr="001903F0">
        <w:trPr>
          <w:trHeight w:val="138"/>
        </w:trPr>
        <w:tc>
          <w:tcPr>
            <w:tcW w:w="6655" w:type="dxa"/>
          </w:tcPr>
          <w:p w14:paraId="1C2CA39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78C0B9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2A50A0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257C390" w14:textId="77777777" w:rsidTr="001903F0">
        <w:trPr>
          <w:trHeight w:val="138"/>
        </w:trPr>
        <w:tc>
          <w:tcPr>
            <w:tcW w:w="6655" w:type="dxa"/>
          </w:tcPr>
          <w:p w14:paraId="5496126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C4D47D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BCA13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E633A07" w14:textId="77777777" w:rsidTr="001903F0">
        <w:trPr>
          <w:trHeight w:val="138"/>
        </w:trPr>
        <w:tc>
          <w:tcPr>
            <w:tcW w:w="6655" w:type="dxa"/>
          </w:tcPr>
          <w:p w14:paraId="2BF6676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6E95FB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20AAB8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5F69477" w14:textId="77777777" w:rsidTr="001903F0">
        <w:trPr>
          <w:trHeight w:val="233"/>
        </w:trPr>
        <w:tc>
          <w:tcPr>
            <w:tcW w:w="6655" w:type="dxa"/>
          </w:tcPr>
          <w:p w14:paraId="4FB5EC2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1320E5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85D7F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388B0FB" w14:textId="77777777" w:rsidTr="001903F0">
        <w:trPr>
          <w:trHeight w:val="138"/>
        </w:trPr>
        <w:tc>
          <w:tcPr>
            <w:tcW w:w="6655" w:type="dxa"/>
          </w:tcPr>
          <w:p w14:paraId="1FAA639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6BA45F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31B90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5C158CD" w14:textId="77777777" w:rsidTr="001903F0">
        <w:trPr>
          <w:trHeight w:val="152"/>
        </w:trPr>
        <w:tc>
          <w:tcPr>
            <w:tcW w:w="6655" w:type="dxa"/>
          </w:tcPr>
          <w:p w14:paraId="4DFA590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8359B0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B89850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9D22A48" w14:textId="77777777" w:rsidTr="001903F0">
        <w:trPr>
          <w:trHeight w:val="215"/>
        </w:trPr>
        <w:tc>
          <w:tcPr>
            <w:tcW w:w="6655" w:type="dxa"/>
          </w:tcPr>
          <w:p w14:paraId="2578829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B36DE0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2F19AF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43682C2" w14:textId="77777777" w:rsidTr="001903F0">
        <w:trPr>
          <w:trHeight w:val="138"/>
        </w:trPr>
        <w:tc>
          <w:tcPr>
            <w:tcW w:w="6655" w:type="dxa"/>
          </w:tcPr>
          <w:p w14:paraId="7EACC30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4C1D5B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B303A3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A668C24" w14:textId="77777777" w:rsidTr="001903F0">
        <w:trPr>
          <w:trHeight w:val="224"/>
        </w:trPr>
        <w:tc>
          <w:tcPr>
            <w:tcW w:w="6655" w:type="dxa"/>
          </w:tcPr>
          <w:p w14:paraId="1A43357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F6668F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6D5FD6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623C385" w14:textId="77777777" w:rsidTr="001903F0">
        <w:trPr>
          <w:trHeight w:val="138"/>
        </w:trPr>
        <w:tc>
          <w:tcPr>
            <w:tcW w:w="6655" w:type="dxa"/>
          </w:tcPr>
          <w:p w14:paraId="5B1B1E5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A68B51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DF8355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5C8FA25" w14:textId="77777777" w:rsidTr="001903F0">
        <w:trPr>
          <w:trHeight w:val="206"/>
        </w:trPr>
        <w:tc>
          <w:tcPr>
            <w:tcW w:w="6655" w:type="dxa"/>
          </w:tcPr>
          <w:p w14:paraId="7510888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6527A4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529204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B853552" w14:textId="77777777" w:rsidTr="001903F0">
        <w:trPr>
          <w:trHeight w:val="138"/>
        </w:trPr>
        <w:tc>
          <w:tcPr>
            <w:tcW w:w="6655" w:type="dxa"/>
          </w:tcPr>
          <w:p w14:paraId="4A31451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F337F0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59D384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F4D382A" w14:textId="77777777" w:rsidTr="001903F0">
        <w:trPr>
          <w:trHeight w:val="215"/>
        </w:trPr>
        <w:tc>
          <w:tcPr>
            <w:tcW w:w="6655" w:type="dxa"/>
          </w:tcPr>
          <w:p w14:paraId="105B346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5F5197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6DE0AB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B8E1B23" w14:textId="77777777" w:rsidTr="001903F0">
        <w:trPr>
          <w:trHeight w:val="188"/>
        </w:trPr>
        <w:tc>
          <w:tcPr>
            <w:tcW w:w="6655" w:type="dxa"/>
          </w:tcPr>
          <w:p w14:paraId="1070738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50C0A4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9F4487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F6EB14C" w14:textId="77777777" w:rsidTr="001903F0">
        <w:trPr>
          <w:trHeight w:val="138"/>
        </w:trPr>
        <w:tc>
          <w:tcPr>
            <w:tcW w:w="6655" w:type="dxa"/>
          </w:tcPr>
          <w:p w14:paraId="05B3CFE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E3AAD2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C107BE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</w:tbl>
    <w:p w14:paraId="0494A307" w14:textId="77777777" w:rsidR="00860E01" w:rsidRDefault="00860E01" w:rsidP="00860E01"/>
    <w:p w14:paraId="553F051B" w14:textId="77777777" w:rsidR="00860E01" w:rsidRDefault="00860E01" w:rsidP="00860E01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0E01" w14:paraId="2213F43F" w14:textId="77777777" w:rsidTr="001903F0">
        <w:tc>
          <w:tcPr>
            <w:tcW w:w="9350" w:type="dxa"/>
          </w:tcPr>
          <w:p w14:paraId="6DB3B42C" w14:textId="77777777" w:rsidR="00860E01" w:rsidRDefault="00860E01" w:rsidP="001903F0">
            <w:pPr>
              <w:spacing w:after="160" w:line="259" w:lineRule="auto"/>
              <w:rPr>
                <w:b/>
                <w:bCs/>
                <w:sz w:val="40"/>
                <w:szCs w:val="40"/>
              </w:rPr>
            </w:pPr>
            <w:r w:rsidRPr="000E58E6">
              <w:rPr>
                <w:b/>
                <w:bCs/>
                <w:sz w:val="40"/>
                <w:szCs w:val="40"/>
              </w:rPr>
              <w:t xml:space="preserve">PERSON </w:t>
            </w:r>
            <w:r>
              <w:rPr>
                <w:b/>
                <w:bCs/>
                <w:sz w:val="40"/>
                <w:szCs w:val="40"/>
              </w:rPr>
              <w:t>3</w:t>
            </w:r>
            <w:r w:rsidRPr="000E58E6">
              <w:rPr>
                <w:b/>
                <w:bCs/>
                <w:sz w:val="40"/>
                <w:szCs w:val="40"/>
              </w:rPr>
              <w:t xml:space="preserve">:  </w:t>
            </w:r>
          </w:p>
        </w:tc>
      </w:tr>
      <w:tr w:rsidR="00860E01" w14:paraId="47600606" w14:textId="77777777" w:rsidTr="001903F0">
        <w:tc>
          <w:tcPr>
            <w:tcW w:w="9350" w:type="dxa"/>
          </w:tcPr>
          <w:p w14:paraId="728DDCE4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14:paraId="5FCFA4F9" w14:textId="77777777" w:rsidTr="001903F0">
        <w:tc>
          <w:tcPr>
            <w:tcW w:w="9350" w:type="dxa"/>
          </w:tcPr>
          <w:p w14:paraId="49D3DCEF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14:paraId="536C5B77" w14:textId="77777777" w:rsidTr="001903F0">
        <w:tc>
          <w:tcPr>
            <w:tcW w:w="9350" w:type="dxa"/>
          </w:tcPr>
          <w:p w14:paraId="3BF8D0BB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</w:tbl>
    <w:p w14:paraId="7EFDD3A5" w14:textId="77777777" w:rsidR="00860E01" w:rsidRPr="000E58E6" w:rsidRDefault="00860E01" w:rsidP="00860E01">
      <w:pPr>
        <w:rPr>
          <w:b/>
          <w:bCs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5"/>
        <w:gridCol w:w="1260"/>
        <w:gridCol w:w="1435"/>
      </w:tblGrid>
      <w:tr w:rsidR="00860E01" w14:paraId="01BA0922" w14:textId="77777777" w:rsidTr="001903F0">
        <w:trPr>
          <w:tblHeader/>
        </w:trPr>
        <w:tc>
          <w:tcPr>
            <w:tcW w:w="6655" w:type="dxa"/>
          </w:tcPr>
          <w:p w14:paraId="6AAD64F6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QUESTION/TOPIC</w:t>
            </w:r>
          </w:p>
        </w:tc>
        <w:tc>
          <w:tcPr>
            <w:tcW w:w="1260" w:type="dxa"/>
          </w:tcPr>
          <w:p w14:paraId="190733AC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I</w:t>
            </w:r>
          </w:p>
          <w:p w14:paraId="4455FC17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ASKED</w:t>
            </w:r>
          </w:p>
        </w:tc>
        <w:tc>
          <w:tcPr>
            <w:tcW w:w="1435" w:type="dxa"/>
          </w:tcPr>
          <w:p w14:paraId="31B4D772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I ANSW</w:t>
            </w:r>
            <w:r>
              <w:rPr>
                <w:sz w:val="32"/>
                <w:szCs w:val="32"/>
              </w:rPr>
              <w:t>E</w:t>
            </w:r>
            <w:r w:rsidRPr="00785F62">
              <w:rPr>
                <w:sz w:val="32"/>
                <w:szCs w:val="32"/>
              </w:rPr>
              <w:t>D</w:t>
            </w:r>
          </w:p>
        </w:tc>
      </w:tr>
      <w:tr w:rsidR="00860E01" w14:paraId="03FCAE88" w14:textId="77777777" w:rsidTr="001903F0">
        <w:trPr>
          <w:trHeight w:val="278"/>
        </w:trPr>
        <w:tc>
          <w:tcPr>
            <w:tcW w:w="6655" w:type="dxa"/>
          </w:tcPr>
          <w:p w14:paraId="58FD133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FD7628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4EC9AD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517BD49D" w14:textId="77777777" w:rsidTr="001903F0">
        <w:trPr>
          <w:trHeight w:val="260"/>
        </w:trPr>
        <w:tc>
          <w:tcPr>
            <w:tcW w:w="6655" w:type="dxa"/>
          </w:tcPr>
          <w:p w14:paraId="0FC0400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D64C48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DD4382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1E3D6E60" w14:textId="77777777" w:rsidTr="001903F0">
        <w:trPr>
          <w:trHeight w:val="287"/>
        </w:trPr>
        <w:tc>
          <w:tcPr>
            <w:tcW w:w="6655" w:type="dxa"/>
          </w:tcPr>
          <w:p w14:paraId="169862C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F123AA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9618BD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5C7B814D" w14:textId="77777777" w:rsidTr="001903F0">
        <w:trPr>
          <w:trHeight w:val="179"/>
        </w:trPr>
        <w:tc>
          <w:tcPr>
            <w:tcW w:w="6655" w:type="dxa"/>
          </w:tcPr>
          <w:p w14:paraId="35C01B1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5DCF0E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8122E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09108A3" w14:textId="77777777" w:rsidTr="001903F0">
        <w:trPr>
          <w:trHeight w:val="138"/>
        </w:trPr>
        <w:tc>
          <w:tcPr>
            <w:tcW w:w="6655" w:type="dxa"/>
          </w:tcPr>
          <w:p w14:paraId="091C55D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F16F8E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F573B7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D767DDC" w14:textId="77777777" w:rsidTr="001903F0">
        <w:trPr>
          <w:trHeight w:val="138"/>
        </w:trPr>
        <w:tc>
          <w:tcPr>
            <w:tcW w:w="6655" w:type="dxa"/>
          </w:tcPr>
          <w:p w14:paraId="37054F3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1BC264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A1547F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52A0384" w14:textId="77777777" w:rsidTr="001903F0">
        <w:trPr>
          <w:trHeight w:val="138"/>
        </w:trPr>
        <w:tc>
          <w:tcPr>
            <w:tcW w:w="6655" w:type="dxa"/>
          </w:tcPr>
          <w:p w14:paraId="75C7446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898EBD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D9C02F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D769C2" w14:textId="77777777" w:rsidTr="001903F0">
        <w:trPr>
          <w:trHeight w:val="138"/>
        </w:trPr>
        <w:tc>
          <w:tcPr>
            <w:tcW w:w="6655" w:type="dxa"/>
          </w:tcPr>
          <w:p w14:paraId="37D58D4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699008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6B730C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06B86BC" w14:textId="77777777" w:rsidTr="001903F0">
        <w:trPr>
          <w:trHeight w:val="233"/>
        </w:trPr>
        <w:tc>
          <w:tcPr>
            <w:tcW w:w="6655" w:type="dxa"/>
          </w:tcPr>
          <w:p w14:paraId="2F01100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6D1444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535EA5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B60F024" w14:textId="77777777" w:rsidTr="001903F0">
        <w:trPr>
          <w:trHeight w:val="138"/>
        </w:trPr>
        <w:tc>
          <w:tcPr>
            <w:tcW w:w="6655" w:type="dxa"/>
          </w:tcPr>
          <w:p w14:paraId="681CBB8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15407B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FB9864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CE7712C" w14:textId="77777777" w:rsidTr="001903F0">
        <w:trPr>
          <w:trHeight w:val="152"/>
        </w:trPr>
        <w:tc>
          <w:tcPr>
            <w:tcW w:w="6655" w:type="dxa"/>
          </w:tcPr>
          <w:p w14:paraId="20E95E4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3D2DBC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B454EA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57F40A6" w14:textId="77777777" w:rsidTr="001903F0">
        <w:trPr>
          <w:trHeight w:val="215"/>
        </w:trPr>
        <w:tc>
          <w:tcPr>
            <w:tcW w:w="6655" w:type="dxa"/>
          </w:tcPr>
          <w:p w14:paraId="05EDA5A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8F8336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4D90AC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1DE37E9" w14:textId="77777777" w:rsidTr="001903F0">
        <w:trPr>
          <w:trHeight w:val="138"/>
        </w:trPr>
        <w:tc>
          <w:tcPr>
            <w:tcW w:w="6655" w:type="dxa"/>
          </w:tcPr>
          <w:p w14:paraId="7DDFD74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F538B4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311EDD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BEE471B" w14:textId="77777777" w:rsidTr="001903F0">
        <w:trPr>
          <w:trHeight w:val="224"/>
        </w:trPr>
        <w:tc>
          <w:tcPr>
            <w:tcW w:w="6655" w:type="dxa"/>
          </w:tcPr>
          <w:p w14:paraId="3513A13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D1C7DF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919556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1E941A4" w14:textId="77777777" w:rsidTr="001903F0">
        <w:trPr>
          <w:trHeight w:val="138"/>
        </w:trPr>
        <w:tc>
          <w:tcPr>
            <w:tcW w:w="6655" w:type="dxa"/>
          </w:tcPr>
          <w:p w14:paraId="3F2AA5D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229B49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5023CF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36909FC" w14:textId="77777777" w:rsidTr="001903F0">
        <w:trPr>
          <w:trHeight w:val="206"/>
        </w:trPr>
        <w:tc>
          <w:tcPr>
            <w:tcW w:w="6655" w:type="dxa"/>
          </w:tcPr>
          <w:p w14:paraId="1C882B1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EE9C43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919F21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69A2FAE" w14:textId="77777777" w:rsidTr="001903F0">
        <w:trPr>
          <w:trHeight w:val="138"/>
        </w:trPr>
        <w:tc>
          <w:tcPr>
            <w:tcW w:w="6655" w:type="dxa"/>
          </w:tcPr>
          <w:p w14:paraId="7FB0FA2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378F8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2E783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09EB00F" w14:textId="77777777" w:rsidTr="001903F0">
        <w:trPr>
          <w:trHeight w:val="215"/>
        </w:trPr>
        <w:tc>
          <w:tcPr>
            <w:tcW w:w="6655" w:type="dxa"/>
          </w:tcPr>
          <w:p w14:paraId="7424106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695683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CCB5C3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3C172B6" w14:textId="77777777" w:rsidTr="001903F0">
        <w:trPr>
          <w:trHeight w:val="188"/>
        </w:trPr>
        <w:tc>
          <w:tcPr>
            <w:tcW w:w="6655" w:type="dxa"/>
          </w:tcPr>
          <w:p w14:paraId="52D4FAC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FA486A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5CE3B2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6FF5BCE" w14:textId="77777777" w:rsidTr="001903F0">
        <w:trPr>
          <w:trHeight w:val="305"/>
        </w:trPr>
        <w:tc>
          <w:tcPr>
            <w:tcW w:w="6655" w:type="dxa"/>
          </w:tcPr>
          <w:p w14:paraId="2F5A74A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C3AF26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C7246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F0C4358" w14:textId="77777777" w:rsidTr="001903F0">
        <w:trPr>
          <w:trHeight w:val="278"/>
        </w:trPr>
        <w:tc>
          <w:tcPr>
            <w:tcW w:w="6655" w:type="dxa"/>
          </w:tcPr>
          <w:p w14:paraId="0D7195E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9915F6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905654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BBB6CA7" w14:textId="77777777" w:rsidTr="001903F0">
        <w:trPr>
          <w:trHeight w:val="584"/>
        </w:trPr>
        <w:tc>
          <w:tcPr>
            <w:tcW w:w="6655" w:type="dxa"/>
          </w:tcPr>
          <w:p w14:paraId="348050E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9AD52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93AB19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A233595" w14:textId="77777777" w:rsidTr="001903F0">
        <w:trPr>
          <w:trHeight w:val="287"/>
        </w:trPr>
        <w:tc>
          <w:tcPr>
            <w:tcW w:w="6655" w:type="dxa"/>
          </w:tcPr>
          <w:p w14:paraId="1044467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650308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D636B9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7FDF75D" w14:textId="77777777" w:rsidTr="001903F0">
        <w:trPr>
          <w:trHeight w:val="179"/>
        </w:trPr>
        <w:tc>
          <w:tcPr>
            <w:tcW w:w="6655" w:type="dxa"/>
          </w:tcPr>
          <w:p w14:paraId="53CB51B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A0BE43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53E743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FDC6A2F" w14:textId="77777777" w:rsidTr="001903F0">
        <w:trPr>
          <w:trHeight w:val="138"/>
        </w:trPr>
        <w:tc>
          <w:tcPr>
            <w:tcW w:w="6655" w:type="dxa"/>
          </w:tcPr>
          <w:p w14:paraId="6507956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EFBA2E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6A555E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B892C33" w14:textId="77777777" w:rsidTr="001903F0">
        <w:trPr>
          <w:trHeight w:val="138"/>
        </w:trPr>
        <w:tc>
          <w:tcPr>
            <w:tcW w:w="6655" w:type="dxa"/>
          </w:tcPr>
          <w:p w14:paraId="55E277E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C1F735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D9801C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12E0A04" w14:textId="77777777" w:rsidTr="001903F0">
        <w:trPr>
          <w:trHeight w:val="138"/>
        </w:trPr>
        <w:tc>
          <w:tcPr>
            <w:tcW w:w="6655" w:type="dxa"/>
          </w:tcPr>
          <w:p w14:paraId="7871727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342676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585983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BFA8F18" w14:textId="77777777" w:rsidTr="001903F0">
        <w:trPr>
          <w:trHeight w:val="138"/>
        </w:trPr>
        <w:tc>
          <w:tcPr>
            <w:tcW w:w="6655" w:type="dxa"/>
          </w:tcPr>
          <w:p w14:paraId="1E431B9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F86250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848629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0EE38FD" w14:textId="77777777" w:rsidTr="001903F0">
        <w:trPr>
          <w:trHeight w:val="233"/>
        </w:trPr>
        <w:tc>
          <w:tcPr>
            <w:tcW w:w="6655" w:type="dxa"/>
          </w:tcPr>
          <w:p w14:paraId="565088E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AA1B3A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875F9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C5B36FF" w14:textId="77777777" w:rsidTr="001903F0">
        <w:trPr>
          <w:trHeight w:val="138"/>
        </w:trPr>
        <w:tc>
          <w:tcPr>
            <w:tcW w:w="6655" w:type="dxa"/>
          </w:tcPr>
          <w:p w14:paraId="0E0D27D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9BD319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A24AF0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16F74C6" w14:textId="77777777" w:rsidTr="001903F0">
        <w:trPr>
          <w:trHeight w:val="152"/>
        </w:trPr>
        <w:tc>
          <w:tcPr>
            <w:tcW w:w="6655" w:type="dxa"/>
          </w:tcPr>
          <w:p w14:paraId="6259A8D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4AFB9B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47396D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18B7A2E" w14:textId="77777777" w:rsidTr="001903F0">
        <w:trPr>
          <w:trHeight w:val="215"/>
        </w:trPr>
        <w:tc>
          <w:tcPr>
            <w:tcW w:w="6655" w:type="dxa"/>
          </w:tcPr>
          <w:p w14:paraId="0BDFBDA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17A79F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2A5E69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EB33676" w14:textId="77777777" w:rsidTr="001903F0">
        <w:trPr>
          <w:trHeight w:val="138"/>
        </w:trPr>
        <w:tc>
          <w:tcPr>
            <w:tcW w:w="6655" w:type="dxa"/>
          </w:tcPr>
          <w:p w14:paraId="3EDB1C6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6DCEE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4B4FF4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E5E70F9" w14:textId="77777777" w:rsidTr="001903F0">
        <w:trPr>
          <w:trHeight w:val="224"/>
        </w:trPr>
        <w:tc>
          <w:tcPr>
            <w:tcW w:w="6655" w:type="dxa"/>
          </w:tcPr>
          <w:p w14:paraId="3C3D58F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88B88C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C0BDE5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5A8D4D6" w14:textId="77777777" w:rsidTr="001903F0">
        <w:trPr>
          <w:trHeight w:val="138"/>
        </w:trPr>
        <w:tc>
          <w:tcPr>
            <w:tcW w:w="6655" w:type="dxa"/>
          </w:tcPr>
          <w:p w14:paraId="7820DC7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FB6C38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1780D7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32C6350" w14:textId="77777777" w:rsidTr="001903F0">
        <w:trPr>
          <w:trHeight w:val="206"/>
        </w:trPr>
        <w:tc>
          <w:tcPr>
            <w:tcW w:w="6655" w:type="dxa"/>
          </w:tcPr>
          <w:p w14:paraId="28F9EA5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69FC1D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9DCB5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6DCF0E6" w14:textId="77777777" w:rsidTr="001903F0">
        <w:trPr>
          <w:trHeight w:val="138"/>
        </w:trPr>
        <w:tc>
          <w:tcPr>
            <w:tcW w:w="6655" w:type="dxa"/>
          </w:tcPr>
          <w:p w14:paraId="08EAF68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8FFE29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BA3D2D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38236D4" w14:textId="77777777" w:rsidTr="001903F0">
        <w:trPr>
          <w:trHeight w:val="215"/>
        </w:trPr>
        <w:tc>
          <w:tcPr>
            <w:tcW w:w="6655" w:type="dxa"/>
          </w:tcPr>
          <w:p w14:paraId="4512A37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716B68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D64EA6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2BF4DB5" w14:textId="77777777" w:rsidTr="001903F0">
        <w:trPr>
          <w:trHeight w:val="188"/>
        </w:trPr>
        <w:tc>
          <w:tcPr>
            <w:tcW w:w="6655" w:type="dxa"/>
          </w:tcPr>
          <w:p w14:paraId="157E5E0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BEAD5F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B1E416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D718E81" w14:textId="77777777" w:rsidTr="001903F0">
        <w:trPr>
          <w:trHeight w:val="138"/>
        </w:trPr>
        <w:tc>
          <w:tcPr>
            <w:tcW w:w="6655" w:type="dxa"/>
          </w:tcPr>
          <w:p w14:paraId="0014CB0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8BDC72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38EEEF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D25B26F" w14:textId="77777777" w:rsidTr="001903F0">
        <w:trPr>
          <w:trHeight w:val="278"/>
        </w:trPr>
        <w:tc>
          <w:tcPr>
            <w:tcW w:w="6655" w:type="dxa"/>
          </w:tcPr>
          <w:p w14:paraId="0874EDD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8D5181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208F82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E220329" w14:textId="77777777" w:rsidTr="001903F0">
        <w:trPr>
          <w:trHeight w:val="260"/>
        </w:trPr>
        <w:tc>
          <w:tcPr>
            <w:tcW w:w="6655" w:type="dxa"/>
          </w:tcPr>
          <w:p w14:paraId="0A3B2F4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B929B2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256FC8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609AD79" w14:textId="77777777" w:rsidTr="001903F0">
        <w:trPr>
          <w:trHeight w:val="287"/>
        </w:trPr>
        <w:tc>
          <w:tcPr>
            <w:tcW w:w="6655" w:type="dxa"/>
          </w:tcPr>
          <w:p w14:paraId="39E0000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16D047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E51753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2451634" w14:textId="77777777" w:rsidTr="001903F0">
        <w:trPr>
          <w:trHeight w:val="179"/>
        </w:trPr>
        <w:tc>
          <w:tcPr>
            <w:tcW w:w="6655" w:type="dxa"/>
          </w:tcPr>
          <w:p w14:paraId="3C50B82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FB6592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1883AD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7964E2" w14:textId="77777777" w:rsidTr="001903F0">
        <w:trPr>
          <w:trHeight w:val="138"/>
        </w:trPr>
        <w:tc>
          <w:tcPr>
            <w:tcW w:w="6655" w:type="dxa"/>
          </w:tcPr>
          <w:p w14:paraId="1F719E2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4CD597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4EF255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D3E076F" w14:textId="77777777" w:rsidTr="001903F0">
        <w:trPr>
          <w:trHeight w:val="138"/>
        </w:trPr>
        <w:tc>
          <w:tcPr>
            <w:tcW w:w="6655" w:type="dxa"/>
          </w:tcPr>
          <w:p w14:paraId="2D2014D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2CCFED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D59131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3999CAD" w14:textId="77777777" w:rsidTr="001903F0">
        <w:trPr>
          <w:trHeight w:val="138"/>
        </w:trPr>
        <w:tc>
          <w:tcPr>
            <w:tcW w:w="6655" w:type="dxa"/>
          </w:tcPr>
          <w:p w14:paraId="7FB0225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323192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48814F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260B028" w14:textId="77777777" w:rsidTr="001903F0">
        <w:trPr>
          <w:trHeight w:val="138"/>
        </w:trPr>
        <w:tc>
          <w:tcPr>
            <w:tcW w:w="6655" w:type="dxa"/>
          </w:tcPr>
          <w:p w14:paraId="771C7B3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AB04CD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881B09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2434739" w14:textId="77777777" w:rsidTr="001903F0">
        <w:trPr>
          <w:trHeight w:val="233"/>
        </w:trPr>
        <w:tc>
          <w:tcPr>
            <w:tcW w:w="6655" w:type="dxa"/>
          </w:tcPr>
          <w:p w14:paraId="7252A89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81AED0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C03A0F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27EAD18" w14:textId="77777777" w:rsidTr="001903F0">
        <w:trPr>
          <w:trHeight w:val="138"/>
        </w:trPr>
        <w:tc>
          <w:tcPr>
            <w:tcW w:w="6655" w:type="dxa"/>
          </w:tcPr>
          <w:p w14:paraId="4A103CB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BF6C8C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5810A8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0EAC749" w14:textId="77777777" w:rsidTr="001903F0">
        <w:trPr>
          <w:trHeight w:val="152"/>
        </w:trPr>
        <w:tc>
          <w:tcPr>
            <w:tcW w:w="6655" w:type="dxa"/>
          </w:tcPr>
          <w:p w14:paraId="00C364E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30212F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19F221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8AE48C1" w14:textId="77777777" w:rsidTr="001903F0">
        <w:trPr>
          <w:trHeight w:val="215"/>
        </w:trPr>
        <w:tc>
          <w:tcPr>
            <w:tcW w:w="6655" w:type="dxa"/>
          </w:tcPr>
          <w:p w14:paraId="39EBFE9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D92636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3FC7F5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4804CB" w14:textId="77777777" w:rsidTr="001903F0">
        <w:trPr>
          <w:trHeight w:val="138"/>
        </w:trPr>
        <w:tc>
          <w:tcPr>
            <w:tcW w:w="6655" w:type="dxa"/>
          </w:tcPr>
          <w:p w14:paraId="012A02A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3B3D79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563AF4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3D624A7" w14:textId="77777777" w:rsidTr="001903F0">
        <w:trPr>
          <w:trHeight w:val="224"/>
        </w:trPr>
        <w:tc>
          <w:tcPr>
            <w:tcW w:w="6655" w:type="dxa"/>
          </w:tcPr>
          <w:p w14:paraId="31ECBCF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219DB5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5009EB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2621641" w14:textId="77777777" w:rsidTr="001903F0">
        <w:trPr>
          <w:trHeight w:val="138"/>
        </w:trPr>
        <w:tc>
          <w:tcPr>
            <w:tcW w:w="6655" w:type="dxa"/>
          </w:tcPr>
          <w:p w14:paraId="594907C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1BBAFA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84ECED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4DB5FF2" w14:textId="77777777" w:rsidTr="001903F0">
        <w:trPr>
          <w:trHeight w:val="206"/>
        </w:trPr>
        <w:tc>
          <w:tcPr>
            <w:tcW w:w="6655" w:type="dxa"/>
          </w:tcPr>
          <w:p w14:paraId="07FC70B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A7DD42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841F1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A21117E" w14:textId="77777777" w:rsidTr="001903F0">
        <w:trPr>
          <w:trHeight w:val="138"/>
        </w:trPr>
        <w:tc>
          <w:tcPr>
            <w:tcW w:w="6655" w:type="dxa"/>
          </w:tcPr>
          <w:p w14:paraId="0EFC9E9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C5C818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3E2429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2FE5578" w14:textId="77777777" w:rsidTr="001903F0">
        <w:trPr>
          <w:trHeight w:val="215"/>
        </w:trPr>
        <w:tc>
          <w:tcPr>
            <w:tcW w:w="6655" w:type="dxa"/>
          </w:tcPr>
          <w:p w14:paraId="51A8CD9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3E2EF6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406C69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6F8F30C" w14:textId="77777777" w:rsidTr="001903F0">
        <w:trPr>
          <w:trHeight w:val="188"/>
        </w:trPr>
        <w:tc>
          <w:tcPr>
            <w:tcW w:w="6655" w:type="dxa"/>
          </w:tcPr>
          <w:p w14:paraId="0221ADA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110412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79F57D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138A3DE" w14:textId="77777777" w:rsidTr="001903F0">
        <w:trPr>
          <w:trHeight w:val="138"/>
        </w:trPr>
        <w:tc>
          <w:tcPr>
            <w:tcW w:w="6655" w:type="dxa"/>
          </w:tcPr>
          <w:p w14:paraId="5790F27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EB1C62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50B654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3707F94" w14:textId="77777777" w:rsidTr="001903F0">
        <w:trPr>
          <w:trHeight w:val="278"/>
        </w:trPr>
        <w:tc>
          <w:tcPr>
            <w:tcW w:w="6655" w:type="dxa"/>
          </w:tcPr>
          <w:p w14:paraId="44F33E0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29FB69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42B7D3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69D56BB" w14:textId="77777777" w:rsidTr="001903F0">
        <w:trPr>
          <w:trHeight w:val="260"/>
        </w:trPr>
        <w:tc>
          <w:tcPr>
            <w:tcW w:w="6655" w:type="dxa"/>
          </w:tcPr>
          <w:p w14:paraId="5DDB124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858180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69E011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4A9F91E" w14:textId="77777777" w:rsidTr="001903F0">
        <w:trPr>
          <w:trHeight w:val="287"/>
        </w:trPr>
        <w:tc>
          <w:tcPr>
            <w:tcW w:w="6655" w:type="dxa"/>
          </w:tcPr>
          <w:p w14:paraId="2D15095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B1349E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E072F2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E2450A5" w14:textId="77777777" w:rsidTr="001903F0">
        <w:trPr>
          <w:trHeight w:val="179"/>
        </w:trPr>
        <w:tc>
          <w:tcPr>
            <w:tcW w:w="6655" w:type="dxa"/>
          </w:tcPr>
          <w:p w14:paraId="07C69B9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94C93D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9D0E6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2485B39" w14:textId="77777777" w:rsidTr="001903F0">
        <w:trPr>
          <w:trHeight w:val="138"/>
        </w:trPr>
        <w:tc>
          <w:tcPr>
            <w:tcW w:w="6655" w:type="dxa"/>
          </w:tcPr>
          <w:p w14:paraId="72367F2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FB8609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F5D887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86B4852" w14:textId="77777777" w:rsidTr="001903F0">
        <w:trPr>
          <w:trHeight w:val="138"/>
        </w:trPr>
        <w:tc>
          <w:tcPr>
            <w:tcW w:w="6655" w:type="dxa"/>
          </w:tcPr>
          <w:p w14:paraId="3CE0836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C1EF81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B21529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702CF54" w14:textId="77777777" w:rsidTr="001903F0">
        <w:trPr>
          <w:trHeight w:val="138"/>
        </w:trPr>
        <w:tc>
          <w:tcPr>
            <w:tcW w:w="6655" w:type="dxa"/>
          </w:tcPr>
          <w:p w14:paraId="76C2523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7D925C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08B31D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98924B6" w14:textId="77777777" w:rsidTr="001903F0">
        <w:trPr>
          <w:trHeight w:val="138"/>
        </w:trPr>
        <w:tc>
          <w:tcPr>
            <w:tcW w:w="6655" w:type="dxa"/>
          </w:tcPr>
          <w:p w14:paraId="41D8B06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0F3E0D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705834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5D6896E" w14:textId="77777777" w:rsidTr="001903F0">
        <w:trPr>
          <w:trHeight w:val="233"/>
        </w:trPr>
        <w:tc>
          <w:tcPr>
            <w:tcW w:w="6655" w:type="dxa"/>
          </w:tcPr>
          <w:p w14:paraId="2D523AA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69FE42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F01098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2F679DD" w14:textId="77777777" w:rsidTr="001903F0">
        <w:trPr>
          <w:trHeight w:val="138"/>
        </w:trPr>
        <w:tc>
          <w:tcPr>
            <w:tcW w:w="6655" w:type="dxa"/>
          </w:tcPr>
          <w:p w14:paraId="72632CA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1B41D5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5D762C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6966EB" w14:textId="77777777" w:rsidTr="001903F0">
        <w:trPr>
          <w:trHeight w:val="152"/>
        </w:trPr>
        <w:tc>
          <w:tcPr>
            <w:tcW w:w="6655" w:type="dxa"/>
          </w:tcPr>
          <w:p w14:paraId="04ADE4E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E32848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312DB0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7A5337D" w14:textId="77777777" w:rsidTr="001903F0">
        <w:trPr>
          <w:trHeight w:val="215"/>
        </w:trPr>
        <w:tc>
          <w:tcPr>
            <w:tcW w:w="6655" w:type="dxa"/>
          </w:tcPr>
          <w:p w14:paraId="479E3B3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C533BE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02E9F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F710826" w14:textId="77777777" w:rsidTr="001903F0">
        <w:trPr>
          <w:trHeight w:val="138"/>
        </w:trPr>
        <w:tc>
          <w:tcPr>
            <w:tcW w:w="6655" w:type="dxa"/>
          </w:tcPr>
          <w:p w14:paraId="77B527C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BC4410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2FEAE4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A1EEFF6" w14:textId="77777777" w:rsidTr="001903F0">
        <w:trPr>
          <w:trHeight w:val="224"/>
        </w:trPr>
        <w:tc>
          <w:tcPr>
            <w:tcW w:w="6655" w:type="dxa"/>
          </w:tcPr>
          <w:p w14:paraId="5E528DA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010C5E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E84723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C4C79B7" w14:textId="77777777" w:rsidTr="001903F0">
        <w:trPr>
          <w:trHeight w:val="138"/>
        </w:trPr>
        <w:tc>
          <w:tcPr>
            <w:tcW w:w="6655" w:type="dxa"/>
          </w:tcPr>
          <w:p w14:paraId="0FE8A8D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BA2900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67C5EC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803A6D2" w14:textId="77777777" w:rsidTr="001903F0">
        <w:trPr>
          <w:trHeight w:val="206"/>
        </w:trPr>
        <w:tc>
          <w:tcPr>
            <w:tcW w:w="6655" w:type="dxa"/>
          </w:tcPr>
          <w:p w14:paraId="1CE64CA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A168CB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E21F6B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16FE2AE" w14:textId="77777777" w:rsidTr="001903F0">
        <w:trPr>
          <w:trHeight w:val="138"/>
        </w:trPr>
        <w:tc>
          <w:tcPr>
            <w:tcW w:w="6655" w:type="dxa"/>
          </w:tcPr>
          <w:p w14:paraId="1F23B14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755260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8A15CB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4CF0E5F" w14:textId="77777777" w:rsidTr="001903F0">
        <w:trPr>
          <w:trHeight w:val="215"/>
        </w:trPr>
        <w:tc>
          <w:tcPr>
            <w:tcW w:w="6655" w:type="dxa"/>
          </w:tcPr>
          <w:p w14:paraId="7C57F82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5D7492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F1D5EE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20C9BC2" w14:textId="77777777" w:rsidTr="001903F0">
        <w:trPr>
          <w:trHeight w:val="188"/>
        </w:trPr>
        <w:tc>
          <w:tcPr>
            <w:tcW w:w="6655" w:type="dxa"/>
          </w:tcPr>
          <w:p w14:paraId="76674AC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3AC55D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566C12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F968CE3" w14:textId="77777777" w:rsidTr="001903F0">
        <w:trPr>
          <w:trHeight w:val="138"/>
        </w:trPr>
        <w:tc>
          <w:tcPr>
            <w:tcW w:w="6655" w:type="dxa"/>
          </w:tcPr>
          <w:p w14:paraId="78C029D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F12A23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8E68C0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345C13E" w14:textId="77777777" w:rsidTr="001903F0">
        <w:trPr>
          <w:trHeight w:val="278"/>
        </w:trPr>
        <w:tc>
          <w:tcPr>
            <w:tcW w:w="6655" w:type="dxa"/>
          </w:tcPr>
          <w:p w14:paraId="1DA7979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1702FE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7E9E6B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ED6C88E" w14:textId="77777777" w:rsidTr="001903F0">
        <w:trPr>
          <w:trHeight w:val="260"/>
        </w:trPr>
        <w:tc>
          <w:tcPr>
            <w:tcW w:w="6655" w:type="dxa"/>
          </w:tcPr>
          <w:p w14:paraId="1613468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C85B58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092125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3385B3F" w14:textId="77777777" w:rsidTr="001903F0">
        <w:trPr>
          <w:trHeight w:val="287"/>
        </w:trPr>
        <w:tc>
          <w:tcPr>
            <w:tcW w:w="6655" w:type="dxa"/>
          </w:tcPr>
          <w:p w14:paraId="40D8E2D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B82A09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D57252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94CD397" w14:textId="77777777" w:rsidTr="001903F0">
        <w:trPr>
          <w:trHeight w:val="179"/>
        </w:trPr>
        <w:tc>
          <w:tcPr>
            <w:tcW w:w="6655" w:type="dxa"/>
          </w:tcPr>
          <w:p w14:paraId="34116E2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BBCC2F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38F3E1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CC457AC" w14:textId="77777777" w:rsidTr="001903F0">
        <w:trPr>
          <w:trHeight w:val="138"/>
        </w:trPr>
        <w:tc>
          <w:tcPr>
            <w:tcW w:w="6655" w:type="dxa"/>
          </w:tcPr>
          <w:p w14:paraId="335E114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AC9F7A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12ED59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4F2410D" w14:textId="77777777" w:rsidTr="001903F0">
        <w:trPr>
          <w:trHeight w:val="138"/>
        </w:trPr>
        <w:tc>
          <w:tcPr>
            <w:tcW w:w="6655" w:type="dxa"/>
          </w:tcPr>
          <w:p w14:paraId="0364314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5C3822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864FAB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9C32485" w14:textId="77777777" w:rsidTr="001903F0">
        <w:trPr>
          <w:trHeight w:val="138"/>
        </w:trPr>
        <w:tc>
          <w:tcPr>
            <w:tcW w:w="6655" w:type="dxa"/>
          </w:tcPr>
          <w:p w14:paraId="1CB6670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C9ACF6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A12AEA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5FDEF3D" w14:textId="77777777" w:rsidTr="001903F0">
        <w:trPr>
          <w:trHeight w:val="138"/>
        </w:trPr>
        <w:tc>
          <w:tcPr>
            <w:tcW w:w="6655" w:type="dxa"/>
          </w:tcPr>
          <w:p w14:paraId="0E5CD2D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A124C3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B03A5D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FE6D239" w14:textId="77777777" w:rsidTr="001903F0">
        <w:trPr>
          <w:trHeight w:val="233"/>
        </w:trPr>
        <w:tc>
          <w:tcPr>
            <w:tcW w:w="6655" w:type="dxa"/>
          </w:tcPr>
          <w:p w14:paraId="59CFD19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4A8BD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87FF5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1F8B9DE" w14:textId="77777777" w:rsidTr="001903F0">
        <w:trPr>
          <w:trHeight w:val="138"/>
        </w:trPr>
        <w:tc>
          <w:tcPr>
            <w:tcW w:w="6655" w:type="dxa"/>
          </w:tcPr>
          <w:p w14:paraId="651BAAA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16E894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894727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9846A42" w14:textId="77777777" w:rsidTr="001903F0">
        <w:trPr>
          <w:trHeight w:val="152"/>
        </w:trPr>
        <w:tc>
          <w:tcPr>
            <w:tcW w:w="6655" w:type="dxa"/>
          </w:tcPr>
          <w:p w14:paraId="2DFF43A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4D42F5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B2A1C1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03A12E2" w14:textId="77777777" w:rsidTr="001903F0">
        <w:trPr>
          <w:trHeight w:val="215"/>
        </w:trPr>
        <w:tc>
          <w:tcPr>
            <w:tcW w:w="6655" w:type="dxa"/>
          </w:tcPr>
          <w:p w14:paraId="57ED3FE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3B8E67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76E5ED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3A79578" w14:textId="77777777" w:rsidTr="001903F0">
        <w:trPr>
          <w:trHeight w:val="138"/>
        </w:trPr>
        <w:tc>
          <w:tcPr>
            <w:tcW w:w="6655" w:type="dxa"/>
          </w:tcPr>
          <w:p w14:paraId="5EF356B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851C86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481D3D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EB6F0BE" w14:textId="77777777" w:rsidTr="001903F0">
        <w:trPr>
          <w:trHeight w:val="224"/>
        </w:trPr>
        <w:tc>
          <w:tcPr>
            <w:tcW w:w="6655" w:type="dxa"/>
          </w:tcPr>
          <w:p w14:paraId="7F1E24A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271623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2D133A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46617DD" w14:textId="77777777" w:rsidTr="001903F0">
        <w:trPr>
          <w:trHeight w:val="138"/>
        </w:trPr>
        <w:tc>
          <w:tcPr>
            <w:tcW w:w="6655" w:type="dxa"/>
          </w:tcPr>
          <w:p w14:paraId="4B3EA4E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D482F5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54C1FA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D767A6" w14:textId="77777777" w:rsidTr="001903F0">
        <w:trPr>
          <w:trHeight w:val="206"/>
        </w:trPr>
        <w:tc>
          <w:tcPr>
            <w:tcW w:w="6655" w:type="dxa"/>
          </w:tcPr>
          <w:p w14:paraId="7BAE51D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986E67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74568E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73FA63F" w14:textId="77777777" w:rsidTr="001903F0">
        <w:trPr>
          <w:trHeight w:val="138"/>
        </w:trPr>
        <w:tc>
          <w:tcPr>
            <w:tcW w:w="6655" w:type="dxa"/>
          </w:tcPr>
          <w:p w14:paraId="2EB0287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70C486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D433B1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0111CCC" w14:textId="77777777" w:rsidTr="001903F0">
        <w:trPr>
          <w:trHeight w:val="215"/>
        </w:trPr>
        <w:tc>
          <w:tcPr>
            <w:tcW w:w="6655" w:type="dxa"/>
          </w:tcPr>
          <w:p w14:paraId="6FD9892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76F042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8FEBFC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6418A5C" w14:textId="77777777" w:rsidTr="001903F0">
        <w:trPr>
          <w:trHeight w:val="188"/>
        </w:trPr>
        <w:tc>
          <w:tcPr>
            <w:tcW w:w="6655" w:type="dxa"/>
          </w:tcPr>
          <w:p w14:paraId="5B8AAB9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1E5352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13480E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AE7A4B2" w14:textId="77777777" w:rsidTr="001903F0">
        <w:trPr>
          <w:trHeight w:val="138"/>
        </w:trPr>
        <w:tc>
          <w:tcPr>
            <w:tcW w:w="6655" w:type="dxa"/>
          </w:tcPr>
          <w:p w14:paraId="2B65DBF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DB4714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E6B069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B3E63C1" w14:textId="77777777" w:rsidTr="001903F0">
        <w:trPr>
          <w:trHeight w:val="278"/>
        </w:trPr>
        <w:tc>
          <w:tcPr>
            <w:tcW w:w="6655" w:type="dxa"/>
          </w:tcPr>
          <w:p w14:paraId="63A6071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36B1A0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ED2777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1F034EB" w14:textId="77777777" w:rsidTr="001903F0">
        <w:trPr>
          <w:trHeight w:val="260"/>
        </w:trPr>
        <w:tc>
          <w:tcPr>
            <w:tcW w:w="6655" w:type="dxa"/>
          </w:tcPr>
          <w:p w14:paraId="4385B44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B613D5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C7A112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ABE75B6" w14:textId="77777777" w:rsidTr="001903F0">
        <w:trPr>
          <w:trHeight w:val="287"/>
        </w:trPr>
        <w:tc>
          <w:tcPr>
            <w:tcW w:w="6655" w:type="dxa"/>
          </w:tcPr>
          <w:p w14:paraId="072B06F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8B72B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611FA5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0A50BC2" w14:textId="77777777" w:rsidTr="001903F0">
        <w:trPr>
          <w:trHeight w:val="179"/>
        </w:trPr>
        <w:tc>
          <w:tcPr>
            <w:tcW w:w="6655" w:type="dxa"/>
          </w:tcPr>
          <w:p w14:paraId="37B69C3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39490D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584BF2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009F0DD" w14:textId="77777777" w:rsidTr="001903F0">
        <w:trPr>
          <w:trHeight w:val="138"/>
        </w:trPr>
        <w:tc>
          <w:tcPr>
            <w:tcW w:w="6655" w:type="dxa"/>
          </w:tcPr>
          <w:p w14:paraId="06C1093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68B40A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73BE69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5797EAE" w14:textId="77777777" w:rsidTr="001903F0">
        <w:trPr>
          <w:trHeight w:val="138"/>
        </w:trPr>
        <w:tc>
          <w:tcPr>
            <w:tcW w:w="6655" w:type="dxa"/>
          </w:tcPr>
          <w:p w14:paraId="486A4F7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177416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714D69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C2CF8A9" w14:textId="77777777" w:rsidTr="001903F0">
        <w:trPr>
          <w:trHeight w:val="138"/>
        </w:trPr>
        <w:tc>
          <w:tcPr>
            <w:tcW w:w="6655" w:type="dxa"/>
          </w:tcPr>
          <w:p w14:paraId="20FD9D8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C91D08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0F9047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DEE038B" w14:textId="77777777" w:rsidTr="001903F0">
        <w:trPr>
          <w:trHeight w:val="138"/>
        </w:trPr>
        <w:tc>
          <w:tcPr>
            <w:tcW w:w="6655" w:type="dxa"/>
          </w:tcPr>
          <w:p w14:paraId="544C446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CE941E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B91A82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12F4160" w14:textId="77777777" w:rsidTr="001903F0">
        <w:trPr>
          <w:trHeight w:val="233"/>
        </w:trPr>
        <w:tc>
          <w:tcPr>
            <w:tcW w:w="6655" w:type="dxa"/>
          </w:tcPr>
          <w:p w14:paraId="3F0AB7B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9361D7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C14B34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C92F774" w14:textId="77777777" w:rsidTr="001903F0">
        <w:trPr>
          <w:trHeight w:val="138"/>
        </w:trPr>
        <w:tc>
          <w:tcPr>
            <w:tcW w:w="6655" w:type="dxa"/>
          </w:tcPr>
          <w:p w14:paraId="1CEBE6C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1003CA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123918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EE674EE" w14:textId="77777777" w:rsidTr="001903F0">
        <w:trPr>
          <w:trHeight w:val="152"/>
        </w:trPr>
        <w:tc>
          <w:tcPr>
            <w:tcW w:w="6655" w:type="dxa"/>
          </w:tcPr>
          <w:p w14:paraId="5D2C104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E7A613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7F075D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609F528" w14:textId="77777777" w:rsidTr="001903F0">
        <w:trPr>
          <w:trHeight w:val="215"/>
        </w:trPr>
        <w:tc>
          <w:tcPr>
            <w:tcW w:w="6655" w:type="dxa"/>
          </w:tcPr>
          <w:p w14:paraId="0A20998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FAF1D2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BFD0DD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AFDACDE" w14:textId="77777777" w:rsidTr="001903F0">
        <w:trPr>
          <w:trHeight w:val="138"/>
        </w:trPr>
        <w:tc>
          <w:tcPr>
            <w:tcW w:w="6655" w:type="dxa"/>
          </w:tcPr>
          <w:p w14:paraId="570EF4D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3D4D3B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6CB295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1C4EDA1" w14:textId="77777777" w:rsidTr="001903F0">
        <w:trPr>
          <w:trHeight w:val="224"/>
        </w:trPr>
        <w:tc>
          <w:tcPr>
            <w:tcW w:w="6655" w:type="dxa"/>
          </w:tcPr>
          <w:p w14:paraId="70DDBEA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5E8E0C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203AB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DB3DBA1" w14:textId="77777777" w:rsidTr="001903F0">
        <w:trPr>
          <w:trHeight w:val="138"/>
        </w:trPr>
        <w:tc>
          <w:tcPr>
            <w:tcW w:w="6655" w:type="dxa"/>
          </w:tcPr>
          <w:p w14:paraId="2ADD1B4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F6C018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D84761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7E85981" w14:textId="77777777" w:rsidTr="001903F0">
        <w:trPr>
          <w:trHeight w:val="206"/>
        </w:trPr>
        <w:tc>
          <w:tcPr>
            <w:tcW w:w="6655" w:type="dxa"/>
          </w:tcPr>
          <w:p w14:paraId="47FD5FA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E4BF51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306689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711CC0E" w14:textId="77777777" w:rsidTr="001903F0">
        <w:trPr>
          <w:trHeight w:val="138"/>
        </w:trPr>
        <w:tc>
          <w:tcPr>
            <w:tcW w:w="6655" w:type="dxa"/>
          </w:tcPr>
          <w:p w14:paraId="37BE771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0EC77C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ABC5B9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2EC0C18" w14:textId="77777777" w:rsidTr="001903F0">
        <w:trPr>
          <w:trHeight w:val="215"/>
        </w:trPr>
        <w:tc>
          <w:tcPr>
            <w:tcW w:w="6655" w:type="dxa"/>
          </w:tcPr>
          <w:p w14:paraId="20CDEAA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6B02A5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F560AD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34F9B24" w14:textId="77777777" w:rsidTr="001903F0">
        <w:trPr>
          <w:trHeight w:val="188"/>
        </w:trPr>
        <w:tc>
          <w:tcPr>
            <w:tcW w:w="6655" w:type="dxa"/>
          </w:tcPr>
          <w:p w14:paraId="5498AA9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FD553B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5F8C2A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9F3DC6A" w14:textId="77777777" w:rsidTr="001903F0">
        <w:trPr>
          <w:trHeight w:val="138"/>
        </w:trPr>
        <w:tc>
          <w:tcPr>
            <w:tcW w:w="6655" w:type="dxa"/>
          </w:tcPr>
          <w:p w14:paraId="3FFF893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93F2A3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7426A4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656C888" w14:textId="77777777" w:rsidTr="001903F0">
        <w:trPr>
          <w:trHeight w:val="278"/>
        </w:trPr>
        <w:tc>
          <w:tcPr>
            <w:tcW w:w="6655" w:type="dxa"/>
          </w:tcPr>
          <w:p w14:paraId="4B5BB84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8BA747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4128A7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2F35454" w14:textId="77777777" w:rsidTr="001903F0">
        <w:trPr>
          <w:trHeight w:val="260"/>
        </w:trPr>
        <w:tc>
          <w:tcPr>
            <w:tcW w:w="6655" w:type="dxa"/>
          </w:tcPr>
          <w:p w14:paraId="1A57BFF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36BD67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B0FA9D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EEF1BCB" w14:textId="77777777" w:rsidTr="001903F0">
        <w:trPr>
          <w:trHeight w:val="287"/>
        </w:trPr>
        <w:tc>
          <w:tcPr>
            <w:tcW w:w="6655" w:type="dxa"/>
          </w:tcPr>
          <w:p w14:paraId="3BF6EF5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B48816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798E0A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94C5C4E" w14:textId="77777777" w:rsidTr="001903F0">
        <w:trPr>
          <w:trHeight w:val="179"/>
        </w:trPr>
        <w:tc>
          <w:tcPr>
            <w:tcW w:w="6655" w:type="dxa"/>
          </w:tcPr>
          <w:p w14:paraId="760A0C5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A885E6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C99F4A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02B18A" w14:textId="77777777" w:rsidTr="001903F0">
        <w:trPr>
          <w:trHeight w:val="138"/>
        </w:trPr>
        <w:tc>
          <w:tcPr>
            <w:tcW w:w="6655" w:type="dxa"/>
          </w:tcPr>
          <w:p w14:paraId="217DCC7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218D60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DD8AA1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2A203ED" w14:textId="77777777" w:rsidTr="001903F0">
        <w:trPr>
          <w:trHeight w:val="138"/>
        </w:trPr>
        <w:tc>
          <w:tcPr>
            <w:tcW w:w="6655" w:type="dxa"/>
          </w:tcPr>
          <w:p w14:paraId="4E61CBE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8D855C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E5F8C9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85394EB" w14:textId="77777777" w:rsidTr="001903F0">
        <w:trPr>
          <w:trHeight w:val="138"/>
        </w:trPr>
        <w:tc>
          <w:tcPr>
            <w:tcW w:w="6655" w:type="dxa"/>
          </w:tcPr>
          <w:p w14:paraId="4C7D915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83D5C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4FF119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B23734" w14:textId="77777777" w:rsidTr="001903F0">
        <w:trPr>
          <w:trHeight w:val="138"/>
        </w:trPr>
        <w:tc>
          <w:tcPr>
            <w:tcW w:w="6655" w:type="dxa"/>
          </w:tcPr>
          <w:p w14:paraId="7984CFE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728337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C4B741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E4F7993" w14:textId="77777777" w:rsidTr="001903F0">
        <w:trPr>
          <w:trHeight w:val="233"/>
        </w:trPr>
        <w:tc>
          <w:tcPr>
            <w:tcW w:w="6655" w:type="dxa"/>
          </w:tcPr>
          <w:p w14:paraId="30FCA85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7D32BB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B41972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C7EAAE7" w14:textId="77777777" w:rsidTr="001903F0">
        <w:trPr>
          <w:trHeight w:val="138"/>
        </w:trPr>
        <w:tc>
          <w:tcPr>
            <w:tcW w:w="6655" w:type="dxa"/>
          </w:tcPr>
          <w:p w14:paraId="19F7B2C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E93375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0BFE34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B80C222" w14:textId="77777777" w:rsidTr="001903F0">
        <w:trPr>
          <w:trHeight w:val="152"/>
        </w:trPr>
        <w:tc>
          <w:tcPr>
            <w:tcW w:w="6655" w:type="dxa"/>
          </w:tcPr>
          <w:p w14:paraId="026F3BC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055412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1B017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B82BF57" w14:textId="77777777" w:rsidTr="001903F0">
        <w:trPr>
          <w:trHeight w:val="215"/>
        </w:trPr>
        <w:tc>
          <w:tcPr>
            <w:tcW w:w="6655" w:type="dxa"/>
          </w:tcPr>
          <w:p w14:paraId="55A46BB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FC6264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FB6310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CF21EE3" w14:textId="77777777" w:rsidTr="001903F0">
        <w:trPr>
          <w:trHeight w:val="138"/>
        </w:trPr>
        <w:tc>
          <w:tcPr>
            <w:tcW w:w="6655" w:type="dxa"/>
          </w:tcPr>
          <w:p w14:paraId="41F34D7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DF088E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FC1E81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70201C0" w14:textId="77777777" w:rsidTr="001903F0">
        <w:trPr>
          <w:trHeight w:val="224"/>
        </w:trPr>
        <w:tc>
          <w:tcPr>
            <w:tcW w:w="6655" w:type="dxa"/>
          </w:tcPr>
          <w:p w14:paraId="7F97C49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C5E357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536EBD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FA36AAF" w14:textId="77777777" w:rsidTr="001903F0">
        <w:trPr>
          <w:trHeight w:val="138"/>
        </w:trPr>
        <w:tc>
          <w:tcPr>
            <w:tcW w:w="6655" w:type="dxa"/>
          </w:tcPr>
          <w:p w14:paraId="530A058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2820F2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28B936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D7DE0A5" w14:textId="77777777" w:rsidTr="001903F0">
        <w:trPr>
          <w:trHeight w:val="206"/>
        </w:trPr>
        <w:tc>
          <w:tcPr>
            <w:tcW w:w="6655" w:type="dxa"/>
          </w:tcPr>
          <w:p w14:paraId="0B4063E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044CAA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A1FB56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3DEB266" w14:textId="77777777" w:rsidTr="001903F0">
        <w:trPr>
          <w:trHeight w:val="138"/>
        </w:trPr>
        <w:tc>
          <w:tcPr>
            <w:tcW w:w="6655" w:type="dxa"/>
          </w:tcPr>
          <w:p w14:paraId="011FD95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DE15EF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A05998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F4D2A7D" w14:textId="77777777" w:rsidTr="001903F0">
        <w:trPr>
          <w:trHeight w:val="215"/>
        </w:trPr>
        <w:tc>
          <w:tcPr>
            <w:tcW w:w="6655" w:type="dxa"/>
          </w:tcPr>
          <w:p w14:paraId="616E9FE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BFA8C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5EB4F4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2A534B3" w14:textId="77777777" w:rsidTr="001903F0">
        <w:trPr>
          <w:trHeight w:val="188"/>
        </w:trPr>
        <w:tc>
          <w:tcPr>
            <w:tcW w:w="6655" w:type="dxa"/>
          </w:tcPr>
          <w:p w14:paraId="3E63D32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6A76B0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FC20E2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72F6F0A" w14:textId="77777777" w:rsidTr="001903F0">
        <w:trPr>
          <w:trHeight w:val="138"/>
        </w:trPr>
        <w:tc>
          <w:tcPr>
            <w:tcW w:w="6655" w:type="dxa"/>
          </w:tcPr>
          <w:p w14:paraId="56E384A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164DB6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541C5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</w:tbl>
    <w:p w14:paraId="41C38489" w14:textId="77777777" w:rsidR="00860E01" w:rsidRDefault="00860E01" w:rsidP="00860E01"/>
    <w:p w14:paraId="04C05490" w14:textId="77777777" w:rsidR="00860E01" w:rsidRDefault="00860E01" w:rsidP="00860E01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0E01" w14:paraId="739625E3" w14:textId="77777777" w:rsidTr="001903F0">
        <w:tc>
          <w:tcPr>
            <w:tcW w:w="9350" w:type="dxa"/>
          </w:tcPr>
          <w:p w14:paraId="6178D527" w14:textId="77777777" w:rsidR="00860E01" w:rsidRDefault="00860E01" w:rsidP="001903F0">
            <w:pPr>
              <w:spacing w:after="160" w:line="259" w:lineRule="auto"/>
              <w:rPr>
                <w:b/>
                <w:bCs/>
                <w:sz w:val="40"/>
                <w:szCs w:val="40"/>
              </w:rPr>
            </w:pPr>
            <w:r w:rsidRPr="000E58E6">
              <w:rPr>
                <w:b/>
                <w:bCs/>
                <w:sz w:val="40"/>
                <w:szCs w:val="40"/>
              </w:rPr>
              <w:t xml:space="preserve">PERSON </w:t>
            </w:r>
            <w:r>
              <w:rPr>
                <w:b/>
                <w:bCs/>
                <w:sz w:val="40"/>
                <w:szCs w:val="40"/>
              </w:rPr>
              <w:t>4</w:t>
            </w:r>
            <w:r w:rsidRPr="000E58E6">
              <w:rPr>
                <w:b/>
                <w:bCs/>
                <w:sz w:val="40"/>
                <w:szCs w:val="40"/>
              </w:rPr>
              <w:t xml:space="preserve">:  </w:t>
            </w:r>
          </w:p>
        </w:tc>
      </w:tr>
      <w:tr w:rsidR="00860E01" w14:paraId="2880300B" w14:textId="77777777" w:rsidTr="001903F0">
        <w:tc>
          <w:tcPr>
            <w:tcW w:w="9350" w:type="dxa"/>
          </w:tcPr>
          <w:p w14:paraId="623864CE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14:paraId="53A07619" w14:textId="77777777" w:rsidTr="001903F0">
        <w:tc>
          <w:tcPr>
            <w:tcW w:w="9350" w:type="dxa"/>
          </w:tcPr>
          <w:p w14:paraId="58BFDD7A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  <w:tr w:rsidR="00860E01" w14:paraId="12A5591B" w14:textId="77777777" w:rsidTr="001903F0">
        <w:tc>
          <w:tcPr>
            <w:tcW w:w="9350" w:type="dxa"/>
          </w:tcPr>
          <w:p w14:paraId="4DDF82AF" w14:textId="77777777" w:rsidR="00860E01" w:rsidRDefault="00860E01" w:rsidP="001903F0">
            <w:pPr>
              <w:rPr>
                <w:b/>
                <w:bCs/>
                <w:sz w:val="40"/>
                <w:szCs w:val="40"/>
              </w:rPr>
            </w:pPr>
          </w:p>
        </w:tc>
      </w:tr>
    </w:tbl>
    <w:p w14:paraId="6C581901" w14:textId="77777777" w:rsidR="00860E01" w:rsidRPr="000E58E6" w:rsidRDefault="00860E01" w:rsidP="00860E01">
      <w:pPr>
        <w:rPr>
          <w:b/>
          <w:bCs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5"/>
        <w:gridCol w:w="1260"/>
        <w:gridCol w:w="1435"/>
      </w:tblGrid>
      <w:tr w:rsidR="00860E01" w14:paraId="00E11FE6" w14:textId="77777777" w:rsidTr="001903F0">
        <w:trPr>
          <w:tblHeader/>
        </w:trPr>
        <w:tc>
          <w:tcPr>
            <w:tcW w:w="6655" w:type="dxa"/>
          </w:tcPr>
          <w:p w14:paraId="0AC41E0C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QUESTION/TOPIC</w:t>
            </w:r>
          </w:p>
        </w:tc>
        <w:tc>
          <w:tcPr>
            <w:tcW w:w="1260" w:type="dxa"/>
          </w:tcPr>
          <w:p w14:paraId="20C16E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I</w:t>
            </w:r>
          </w:p>
          <w:p w14:paraId="37B445AC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ASKED</w:t>
            </w:r>
          </w:p>
        </w:tc>
        <w:tc>
          <w:tcPr>
            <w:tcW w:w="1435" w:type="dxa"/>
          </w:tcPr>
          <w:p w14:paraId="19E1A76F" w14:textId="77777777" w:rsidR="00860E01" w:rsidRPr="00785F62" w:rsidRDefault="00860E01" w:rsidP="001903F0">
            <w:pPr>
              <w:rPr>
                <w:sz w:val="32"/>
                <w:szCs w:val="32"/>
              </w:rPr>
            </w:pPr>
            <w:r w:rsidRPr="00785F62">
              <w:rPr>
                <w:sz w:val="32"/>
                <w:szCs w:val="32"/>
              </w:rPr>
              <w:t>I ANSW</w:t>
            </w:r>
            <w:r>
              <w:rPr>
                <w:sz w:val="32"/>
                <w:szCs w:val="32"/>
              </w:rPr>
              <w:t>E</w:t>
            </w:r>
            <w:r w:rsidRPr="00785F62">
              <w:rPr>
                <w:sz w:val="32"/>
                <w:szCs w:val="32"/>
              </w:rPr>
              <w:t>D</w:t>
            </w:r>
          </w:p>
        </w:tc>
      </w:tr>
      <w:tr w:rsidR="00860E01" w14:paraId="57ED5F69" w14:textId="77777777" w:rsidTr="001903F0">
        <w:trPr>
          <w:trHeight w:val="278"/>
        </w:trPr>
        <w:tc>
          <w:tcPr>
            <w:tcW w:w="6655" w:type="dxa"/>
          </w:tcPr>
          <w:p w14:paraId="5791747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22E2F7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0DF773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26B8EE63" w14:textId="77777777" w:rsidTr="001903F0">
        <w:trPr>
          <w:trHeight w:val="260"/>
        </w:trPr>
        <w:tc>
          <w:tcPr>
            <w:tcW w:w="6655" w:type="dxa"/>
          </w:tcPr>
          <w:p w14:paraId="4872153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BA593A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A1F883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388AD854" w14:textId="77777777" w:rsidTr="001903F0">
        <w:trPr>
          <w:trHeight w:val="287"/>
        </w:trPr>
        <w:tc>
          <w:tcPr>
            <w:tcW w:w="6655" w:type="dxa"/>
          </w:tcPr>
          <w:p w14:paraId="1F9E082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CAAD4B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0AF84E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14:paraId="08545BC2" w14:textId="77777777" w:rsidTr="001903F0">
        <w:trPr>
          <w:trHeight w:val="179"/>
        </w:trPr>
        <w:tc>
          <w:tcPr>
            <w:tcW w:w="6655" w:type="dxa"/>
          </w:tcPr>
          <w:p w14:paraId="4199E7C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85CBDC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8E8DC3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246EA7D" w14:textId="77777777" w:rsidTr="001903F0">
        <w:trPr>
          <w:trHeight w:val="138"/>
        </w:trPr>
        <w:tc>
          <w:tcPr>
            <w:tcW w:w="6655" w:type="dxa"/>
          </w:tcPr>
          <w:p w14:paraId="2750E30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522CDF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345A7E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13CEB65" w14:textId="77777777" w:rsidTr="001903F0">
        <w:trPr>
          <w:trHeight w:val="138"/>
        </w:trPr>
        <w:tc>
          <w:tcPr>
            <w:tcW w:w="6655" w:type="dxa"/>
          </w:tcPr>
          <w:p w14:paraId="159E7F4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C85844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931A96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3767177" w14:textId="77777777" w:rsidTr="001903F0">
        <w:trPr>
          <w:trHeight w:val="138"/>
        </w:trPr>
        <w:tc>
          <w:tcPr>
            <w:tcW w:w="6655" w:type="dxa"/>
          </w:tcPr>
          <w:p w14:paraId="491F821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8CF9FA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02B981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9740746" w14:textId="77777777" w:rsidTr="001903F0">
        <w:trPr>
          <w:trHeight w:val="138"/>
        </w:trPr>
        <w:tc>
          <w:tcPr>
            <w:tcW w:w="6655" w:type="dxa"/>
          </w:tcPr>
          <w:p w14:paraId="41EBA42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805D97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3748DE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3C7AE69" w14:textId="77777777" w:rsidTr="001903F0">
        <w:trPr>
          <w:trHeight w:val="233"/>
        </w:trPr>
        <w:tc>
          <w:tcPr>
            <w:tcW w:w="6655" w:type="dxa"/>
          </w:tcPr>
          <w:p w14:paraId="4347B8A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184EA8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32594B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230039E" w14:textId="77777777" w:rsidTr="001903F0">
        <w:trPr>
          <w:trHeight w:val="138"/>
        </w:trPr>
        <w:tc>
          <w:tcPr>
            <w:tcW w:w="6655" w:type="dxa"/>
          </w:tcPr>
          <w:p w14:paraId="7E7AE23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B460DC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98C9B5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9FDAA6E" w14:textId="77777777" w:rsidTr="001903F0">
        <w:trPr>
          <w:trHeight w:val="152"/>
        </w:trPr>
        <w:tc>
          <w:tcPr>
            <w:tcW w:w="6655" w:type="dxa"/>
          </w:tcPr>
          <w:p w14:paraId="070781E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60FCCB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72D901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CDBA97F" w14:textId="77777777" w:rsidTr="001903F0">
        <w:trPr>
          <w:trHeight w:val="215"/>
        </w:trPr>
        <w:tc>
          <w:tcPr>
            <w:tcW w:w="6655" w:type="dxa"/>
          </w:tcPr>
          <w:p w14:paraId="7380234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5D5B15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201DF2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B0F005D" w14:textId="77777777" w:rsidTr="001903F0">
        <w:trPr>
          <w:trHeight w:val="138"/>
        </w:trPr>
        <w:tc>
          <w:tcPr>
            <w:tcW w:w="6655" w:type="dxa"/>
          </w:tcPr>
          <w:p w14:paraId="7202596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F2CD6A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6349A4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0175100" w14:textId="77777777" w:rsidTr="001903F0">
        <w:trPr>
          <w:trHeight w:val="224"/>
        </w:trPr>
        <w:tc>
          <w:tcPr>
            <w:tcW w:w="6655" w:type="dxa"/>
          </w:tcPr>
          <w:p w14:paraId="498DCB9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FC78D6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589BCA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361A788" w14:textId="77777777" w:rsidTr="001903F0">
        <w:trPr>
          <w:trHeight w:val="138"/>
        </w:trPr>
        <w:tc>
          <w:tcPr>
            <w:tcW w:w="6655" w:type="dxa"/>
          </w:tcPr>
          <w:p w14:paraId="698B29E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AD3E9B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EB93CE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A1699CD" w14:textId="77777777" w:rsidTr="001903F0">
        <w:trPr>
          <w:trHeight w:val="206"/>
        </w:trPr>
        <w:tc>
          <w:tcPr>
            <w:tcW w:w="6655" w:type="dxa"/>
          </w:tcPr>
          <w:p w14:paraId="4464E8C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E438C2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064E79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E7A5054" w14:textId="77777777" w:rsidTr="001903F0">
        <w:trPr>
          <w:trHeight w:val="138"/>
        </w:trPr>
        <w:tc>
          <w:tcPr>
            <w:tcW w:w="6655" w:type="dxa"/>
          </w:tcPr>
          <w:p w14:paraId="40171B8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188AE0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38989D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05B0A0B" w14:textId="77777777" w:rsidTr="001903F0">
        <w:trPr>
          <w:trHeight w:val="215"/>
        </w:trPr>
        <w:tc>
          <w:tcPr>
            <w:tcW w:w="6655" w:type="dxa"/>
          </w:tcPr>
          <w:p w14:paraId="4568821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55311C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EDD06C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D53A34E" w14:textId="77777777" w:rsidTr="001903F0">
        <w:trPr>
          <w:trHeight w:val="188"/>
        </w:trPr>
        <w:tc>
          <w:tcPr>
            <w:tcW w:w="6655" w:type="dxa"/>
          </w:tcPr>
          <w:p w14:paraId="2F9D0F8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76A7FF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BBC2E9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5542CB9" w14:textId="77777777" w:rsidTr="001903F0">
        <w:trPr>
          <w:trHeight w:val="215"/>
        </w:trPr>
        <w:tc>
          <w:tcPr>
            <w:tcW w:w="6655" w:type="dxa"/>
          </w:tcPr>
          <w:p w14:paraId="1CACC26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AA9AAF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A1010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033B7DF" w14:textId="77777777" w:rsidTr="001903F0">
        <w:trPr>
          <w:trHeight w:val="278"/>
        </w:trPr>
        <w:tc>
          <w:tcPr>
            <w:tcW w:w="6655" w:type="dxa"/>
          </w:tcPr>
          <w:p w14:paraId="6944955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722062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F53781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A01421A" w14:textId="77777777" w:rsidTr="001903F0">
        <w:trPr>
          <w:trHeight w:val="584"/>
        </w:trPr>
        <w:tc>
          <w:tcPr>
            <w:tcW w:w="6655" w:type="dxa"/>
          </w:tcPr>
          <w:p w14:paraId="5B21967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297274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BC9DBC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7CE80C7" w14:textId="77777777" w:rsidTr="001903F0">
        <w:trPr>
          <w:trHeight w:val="287"/>
        </w:trPr>
        <w:tc>
          <w:tcPr>
            <w:tcW w:w="6655" w:type="dxa"/>
          </w:tcPr>
          <w:p w14:paraId="5D51ACF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1668C6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625161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9472001" w14:textId="77777777" w:rsidTr="001903F0">
        <w:trPr>
          <w:trHeight w:val="179"/>
        </w:trPr>
        <w:tc>
          <w:tcPr>
            <w:tcW w:w="6655" w:type="dxa"/>
          </w:tcPr>
          <w:p w14:paraId="182EF9C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D313CE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4FB570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C8DC7E9" w14:textId="77777777" w:rsidTr="001903F0">
        <w:trPr>
          <w:trHeight w:val="138"/>
        </w:trPr>
        <w:tc>
          <w:tcPr>
            <w:tcW w:w="6655" w:type="dxa"/>
          </w:tcPr>
          <w:p w14:paraId="38A3AC7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A1D276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B7E6FA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A3073D4" w14:textId="77777777" w:rsidTr="001903F0">
        <w:trPr>
          <w:trHeight w:val="138"/>
        </w:trPr>
        <w:tc>
          <w:tcPr>
            <w:tcW w:w="6655" w:type="dxa"/>
          </w:tcPr>
          <w:p w14:paraId="763B0D9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285FCF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945EA0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473D626" w14:textId="77777777" w:rsidTr="001903F0">
        <w:trPr>
          <w:trHeight w:val="138"/>
        </w:trPr>
        <w:tc>
          <w:tcPr>
            <w:tcW w:w="6655" w:type="dxa"/>
          </w:tcPr>
          <w:p w14:paraId="7FD8389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500225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1325F0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66FA5A2" w14:textId="77777777" w:rsidTr="001903F0">
        <w:trPr>
          <w:trHeight w:val="138"/>
        </w:trPr>
        <w:tc>
          <w:tcPr>
            <w:tcW w:w="6655" w:type="dxa"/>
          </w:tcPr>
          <w:p w14:paraId="7AEB446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EABD9A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1CA3C1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42DDA53" w14:textId="77777777" w:rsidTr="001903F0">
        <w:trPr>
          <w:trHeight w:val="233"/>
        </w:trPr>
        <w:tc>
          <w:tcPr>
            <w:tcW w:w="6655" w:type="dxa"/>
          </w:tcPr>
          <w:p w14:paraId="5431ED9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A74034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FAFBE8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A164B66" w14:textId="77777777" w:rsidTr="001903F0">
        <w:trPr>
          <w:trHeight w:val="138"/>
        </w:trPr>
        <w:tc>
          <w:tcPr>
            <w:tcW w:w="6655" w:type="dxa"/>
          </w:tcPr>
          <w:p w14:paraId="2E1D777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B7E18B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F869BD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0F233DB" w14:textId="77777777" w:rsidTr="001903F0">
        <w:trPr>
          <w:trHeight w:val="152"/>
        </w:trPr>
        <w:tc>
          <w:tcPr>
            <w:tcW w:w="6655" w:type="dxa"/>
          </w:tcPr>
          <w:p w14:paraId="645740E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26298C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B8B7AC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D66B826" w14:textId="77777777" w:rsidTr="001903F0">
        <w:trPr>
          <w:trHeight w:val="215"/>
        </w:trPr>
        <w:tc>
          <w:tcPr>
            <w:tcW w:w="6655" w:type="dxa"/>
          </w:tcPr>
          <w:p w14:paraId="76BC4A4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07B3B7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2A5602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34D8395" w14:textId="77777777" w:rsidTr="001903F0">
        <w:trPr>
          <w:trHeight w:val="138"/>
        </w:trPr>
        <w:tc>
          <w:tcPr>
            <w:tcW w:w="6655" w:type="dxa"/>
          </w:tcPr>
          <w:p w14:paraId="08B3469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0A74BC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D13952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2079E33" w14:textId="77777777" w:rsidTr="001903F0">
        <w:trPr>
          <w:trHeight w:val="224"/>
        </w:trPr>
        <w:tc>
          <w:tcPr>
            <w:tcW w:w="6655" w:type="dxa"/>
          </w:tcPr>
          <w:p w14:paraId="0FBDCE7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FA73F5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E35D3B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8831F48" w14:textId="77777777" w:rsidTr="001903F0">
        <w:trPr>
          <w:trHeight w:val="138"/>
        </w:trPr>
        <w:tc>
          <w:tcPr>
            <w:tcW w:w="6655" w:type="dxa"/>
          </w:tcPr>
          <w:p w14:paraId="794CBD0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FFC9FB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9882F1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83486C4" w14:textId="77777777" w:rsidTr="001903F0">
        <w:trPr>
          <w:trHeight w:val="206"/>
        </w:trPr>
        <w:tc>
          <w:tcPr>
            <w:tcW w:w="6655" w:type="dxa"/>
          </w:tcPr>
          <w:p w14:paraId="4953E12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1F1606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40BEA9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9D43853" w14:textId="77777777" w:rsidTr="001903F0">
        <w:trPr>
          <w:trHeight w:val="138"/>
        </w:trPr>
        <w:tc>
          <w:tcPr>
            <w:tcW w:w="6655" w:type="dxa"/>
          </w:tcPr>
          <w:p w14:paraId="0222DF1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ED5B06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6DC3B1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2FE32BD" w14:textId="77777777" w:rsidTr="001903F0">
        <w:trPr>
          <w:trHeight w:val="215"/>
        </w:trPr>
        <w:tc>
          <w:tcPr>
            <w:tcW w:w="6655" w:type="dxa"/>
          </w:tcPr>
          <w:p w14:paraId="1D81A6D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1EB368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798263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28AC13F" w14:textId="77777777" w:rsidTr="001903F0">
        <w:trPr>
          <w:trHeight w:val="188"/>
        </w:trPr>
        <w:tc>
          <w:tcPr>
            <w:tcW w:w="6655" w:type="dxa"/>
          </w:tcPr>
          <w:p w14:paraId="1CED700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BF0721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255041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66D94FB" w14:textId="77777777" w:rsidTr="001903F0">
        <w:trPr>
          <w:trHeight w:val="138"/>
        </w:trPr>
        <w:tc>
          <w:tcPr>
            <w:tcW w:w="6655" w:type="dxa"/>
          </w:tcPr>
          <w:p w14:paraId="20244E0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BD2289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86C866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090A152" w14:textId="77777777" w:rsidTr="001903F0">
        <w:trPr>
          <w:trHeight w:val="278"/>
        </w:trPr>
        <w:tc>
          <w:tcPr>
            <w:tcW w:w="6655" w:type="dxa"/>
          </w:tcPr>
          <w:p w14:paraId="24F9406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9291D8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95F1AB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101815C" w14:textId="77777777" w:rsidTr="001903F0">
        <w:trPr>
          <w:trHeight w:val="260"/>
        </w:trPr>
        <w:tc>
          <w:tcPr>
            <w:tcW w:w="6655" w:type="dxa"/>
          </w:tcPr>
          <w:p w14:paraId="67897B2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046D2D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812B6F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FAE4C23" w14:textId="77777777" w:rsidTr="001903F0">
        <w:trPr>
          <w:trHeight w:val="287"/>
        </w:trPr>
        <w:tc>
          <w:tcPr>
            <w:tcW w:w="6655" w:type="dxa"/>
          </w:tcPr>
          <w:p w14:paraId="11CC94A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06F38D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5E43AB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2604290" w14:textId="77777777" w:rsidTr="001903F0">
        <w:trPr>
          <w:trHeight w:val="179"/>
        </w:trPr>
        <w:tc>
          <w:tcPr>
            <w:tcW w:w="6655" w:type="dxa"/>
          </w:tcPr>
          <w:p w14:paraId="6CABAEB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15A475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F6FE2E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6F71F0D" w14:textId="77777777" w:rsidTr="001903F0">
        <w:trPr>
          <w:trHeight w:val="138"/>
        </w:trPr>
        <w:tc>
          <w:tcPr>
            <w:tcW w:w="6655" w:type="dxa"/>
          </w:tcPr>
          <w:p w14:paraId="11E639D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84601C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0BE7E1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AA34F21" w14:textId="77777777" w:rsidTr="001903F0">
        <w:trPr>
          <w:trHeight w:val="138"/>
        </w:trPr>
        <w:tc>
          <w:tcPr>
            <w:tcW w:w="6655" w:type="dxa"/>
          </w:tcPr>
          <w:p w14:paraId="316F1D8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ECB80E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01E049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F3D87FE" w14:textId="77777777" w:rsidTr="001903F0">
        <w:trPr>
          <w:trHeight w:val="138"/>
        </w:trPr>
        <w:tc>
          <w:tcPr>
            <w:tcW w:w="6655" w:type="dxa"/>
          </w:tcPr>
          <w:p w14:paraId="361F6DE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EC7B9E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F342A0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6BF7FC0" w14:textId="77777777" w:rsidTr="001903F0">
        <w:trPr>
          <w:trHeight w:val="138"/>
        </w:trPr>
        <w:tc>
          <w:tcPr>
            <w:tcW w:w="6655" w:type="dxa"/>
          </w:tcPr>
          <w:p w14:paraId="4696E45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5C2482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957C22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FBEED03" w14:textId="77777777" w:rsidTr="001903F0">
        <w:trPr>
          <w:trHeight w:val="233"/>
        </w:trPr>
        <w:tc>
          <w:tcPr>
            <w:tcW w:w="6655" w:type="dxa"/>
          </w:tcPr>
          <w:p w14:paraId="1B94A3B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059A1D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9A1657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276707A" w14:textId="77777777" w:rsidTr="001903F0">
        <w:trPr>
          <w:trHeight w:val="138"/>
        </w:trPr>
        <w:tc>
          <w:tcPr>
            <w:tcW w:w="6655" w:type="dxa"/>
          </w:tcPr>
          <w:p w14:paraId="1A9750F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A09515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282795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AAD976" w14:textId="77777777" w:rsidTr="001903F0">
        <w:trPr>
          <w:trHeight w:val="152"/>
        </w:trPr>
        <w:tc>
          <w:tcPr>
            <w:tcW w:w="6655" w:type="dxa"/>
          </w:tcPr>
          <w:p w14:paraId="04C5B8B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04AEC8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561313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EB3736A" w14:textId="77777777" w:rsidTr="001903F0">
        <w:trPr>
          <w:trHeight w:val="215"/>
        </w:trPr>
        <w:tc>
          <w:tcPr>
            <w:tcW w:w="6655" w:type="dxa"/>
          </w:tcPr>
          <w:p w14:paraId="016557B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7E2C4C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1A3A9B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990A972" w14:textId="77777777" w:rsidTr="001903F0">
        <w:trPr>
          <w:trHeight w:val="138"/>
        </w:trPr>
        <w:tc>
          <w:tcPr>
            <w:tcW w:w="6655" w:type="dxa"/>
          </w:tcPr>
          <w:p w14:paraId="055F911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E4CC75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28814B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A0307A2" w14:textId="77777777" w:rsidTr="001903F0">
        <w:trPr>
          <w:trHeight w:val="224"/>
        </w:trPr>
        <w:tc>
          <w:tcPr>
            <w:tcW w:w="6655" w:type="dxa"/>
          </w:tcPr>
          <w:p w14:paraId="1DC14DE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BD5BE4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1F1883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4640B7B" w14:textId="77777777" w:rsidTr="001903F0">
        <w:trPr>
          <w:trHeight w:val="138"/>
        </w:trPr>
        <w:tc>
          <w:tcPr>
            <w:tcW w:w="6655" w:type="dxa"/>
          </w:tcPr>
          <w:p w14:paraId="4148BC7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E735A0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A50AF5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11930B4" w14:textId="77777777" w:rsidTr="001903F0">
        <w:trPr>
          <w:trHeight w:val="206"/>
        </w:trPr>
        <w:tc>
          <w:tcPr>
            <w:tcW w:w="6655" w:type="dxa"/>
          </w:tcPr>
          <w:p w14:paraId="5D1923D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8816EE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888BF2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3A7AA36" w14:textId="77777777" w:rsidTr="001903F0">
        <w:trPr>
          <w:trHeight w:val="138"/>
        </w:trPr>
        <w:tc>
          <w:tcPr>
            <w:tcW w:w="6655" w:type="dxa"/>
          </w:tcPr>
          <w:p w14:paraId="3E6E297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3392C9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370A64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8489C75" w14:textId="77777777" w:rsidTr="001903F0">
        <w:trPr>
          <w:trHeight w:val="215"/>
        </w:trPr>
        <w:tc>
          <w:tcPr>
            <w:tcW w:w="6655" w:type="dxa"/>
          </w:tcPr>
          <w:p w14:paraId="0239D13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F1B8DD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F1D0B5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F5F4947" w14:textId="77777777" w:rsidTr="001903F0">
        <w:trPr>
          <w:trHeight w:val="188"/>
        </w:trPr>
        <w:tc>
          <w:tcPr>
            <w:tcW w:w="6655" w:type="dxa"/>
          </w:tcPr>
          <w:p w14:paraId="14A739E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E642C8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40C1A7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4E985A2" w14:textId="77777777" w:rsidTr="001903F0">
        <w:trPr>
          <w:trHeight w:val="138"/>
        </w:trPr>
        <w:tc>
          <w:tcPr>
            <w:tcW w:w="6655" w:type="dxa"/>
          </w:tcPr>
          <w:p w14:paraId="758AF5A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EFF88E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C33A90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96A146" w14:textId="77777777" w:rsidTr="001903F0">
        <w:trPr>
          <w:trHeight w:val="278"/>
        </w:trPr>
        <w:tc>
          <w:tcPr>
            <w:tcW w:w="6655" w:type="dxa"/>
          </w:tcPr>
          <w:p w14:paraId="4DB861E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58FE04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B9B36E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C07E95A" w14:textId="77777777" w:rsidTr="001903F0">
        <w:trPr>
          <w:trHeight w:val="260"/>
        </w:trPr>
        <w:tc>
          <w:tcPr>
            <w:tcW w:w="6655" w:type="dxa"/>
          </w:tcPr>
          <w:p w14:paraId="79B5D46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FA2EC7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856FBD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641A5CE" w14:textId="77777777" w:rsidTr="001903F0">
        <w:trPr>
          <w:trHeight w:val="287"/>
        </w:trPr>
        <w:tc>
          <w:tcPr>
            <w:tcW w:w="6655" w:type="dxa"/>
          </w:tcPr>
          <w:p w14:paraId="56900CC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F46AAC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512332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309331E" w14:textId="77777777" w:rsidTr="001903F0">
        <w:trPr>
          <w:trHeight w:val="179"/>
        </w:trPr>
        <w:tc>
          <w:tcPr>
            <w:tcW w:w="6655" w:type="dxa"/>
          </w:tcPr>
          <w:p w14:paraId="3F82979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FFF62B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379CF0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735296D" w14:textId="77777777" w:rsidTr="001903F0">
        <w:trPr>
          <w:trHeight w:val="138"/>
        </w:trPr>
        <w:tc>
          <w:tcPr>
            <w:tcW w:w="6655" w:type="dxa"/>
          </w:tcPr>
          <w:p w14:paraId="12FAB00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63F19B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DCA5BE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3B0CF2D" w14:textId="77777777" w:rsidTr="001903F0">
        <w:trPr>
          <w:trHeight w:val="138"/>
        </w:trPr>
        <w:tc>
          <w:tcPr>
            <w:tcW w:w="6655" w:type="dxa"/>
          </w:tcPr>
          <w:p w14:paraId="5D83196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97195D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58D959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B09FF84" w14:textId="77777777" w:rsidTr="001903F0">
        <w:trPr>
          <w:trHeight w:val="138"/>
        </w:trPr>
        <w:tc>
          <w:tcPr>
            <w:tcW w:w="6655" w:type="dxa"/>
          </w:tcPr>
          <w:p w14:paraId="3108947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135608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7C4916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1EFF85E" w14:textId="77777777" w:rsidTr="001903F0">
        <w:trPr>
          <w:trHeight w:val="138"/>
        </w:trPr>
        <w:tc>
          <w:tcPr>
            <w:tcW w:w="6655" w:type="dxa"/>
          </w:tcPr>
          <w:p w14:paraId="499C5D8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EBC86D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18CCF0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612701D" w14:textId="77777777" w:rsidTr="001903F0">
        <w:trPr>
          <w:trHeight w:val="233"/>
        </w:trPr>
        <w:tc>
          <w:tcPr>
            <w:tcW w:w="6655" w:type="dxa"/>
          </w:tcPr>
          <w:p w14:paraId="2E18157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CFCAF4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4DE0FD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D8655B0" w14:textId="77777777" w:rsidTr="001903F0">
        <w:trPr>
          <w:trHeight w:val="138"/>
        </w:trPr>
        <w:tc>
          <w:tcPr>
            <w:tcW w:w="6655" w:type="dxa"/>
          </w:tcPr>
          <w:p w14:paraId="4C63ED8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09C9B4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2FDCBF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F8E0141" w14:textId="77777777" w:rsidTr="001903F0">
        <w:trPr>
          <w:trHeight w:val="152"/>
        </w:trPr>
        <w:tc>
          <w:tcPr>
            <w:tcW w:w="6655" w:type="dxa"/>
          </w:tcPr>
          <w:p w14:paraId="0592190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0D80FF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BE872E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17018F4" w14:textId="77777777" w:rsidTr="001903F0">
        <w:trPr>
          <w:trHeight w:val="215"/>
        </w:trPr>
        <w:tc>
          <w:tcPr>
            <w:tcW w:w="6655" w:type="dxa"/>
          </w:tcPr>
          <w:p w14:paraId="35D310E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D3D26B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E042E4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BD8D83E" w14:textId="77777777" w:rsidTr="001903F0">
        <w:trPr>
          <w:trHeight w:val="138"/>
        </w:trPr>
        <w:tc>
          <w:tcPr>
            <w:tcW w:w="6655" w:type="dxa"/>
          </w:tcPr>
          <w:p w14:paraId="747A4D9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2FE702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621056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E248A63" w14:textId="77777777" w:rsidTr="001903F0">
        <w:trPr>
          <w:trHeight w:val="224"/>
        </w:trPr>
        <w:tc>
          <w:tcPr>
            <w:tcW w:w="6655" w:type="dxa"/>
          </w:tcPr>
          <w:p w14:paraId="48ECB99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C987B1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0B72C1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212C412" w14:textId="77777777" w:rsidTr="001903F0">
        <w:trPr>
          <w:trHeight w:val="138"/>
        </w:trPr>
        <w:tc>
          <w:tcPr>
            <w:tcW w:w="6655" w:type="dxa"/>
          </w:tcPr>
          <w:p w14:paraId="6ADDCBBB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9DDC7F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C4DDC8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F518170" w14:textId="77777777" w:rsidTr="001903F0">
        <w:trPr>
          <w:trHeight w:val="206"/>
        </w:trPr>
        <w:tc>
          <w:tcPr>
            <w:tcW w:w="6655" w:type="dxa"/>
          </w:tcPr>
          <w:p w14:paraId="64F8BEE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5BF9D7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309F03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045ABAA" w14:textId="77777777" w:rsidTr="001903F0">
        <w:trPr>
          <w:trHeight w:val="138"/>
        </w:trPr>
        <w:tc>
          <w:tcPr>
            <w:tcW w:w="6655" w:type="dxa"/>
          </w:tcPr>
          <w:p w14:paraId="74DF918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FDE10C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5357E9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D4D6D15" w14:textId="77777777" w:rsidTr="001903F0">
        <w:trPr>
          <w:trHeight w:val="215"/>
        </w:trPr>
        <w:tc>
          <w:tcPr>
            <w:tcW w:w="6655" w:type="dxa"/>
          </w:tcPr>
          <w:p w14:paraId="7BD75F9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07A0A1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4E26BC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132A261" w14:textId="77777777" w:rsidTr="001903F0">
        <w:trPr>
          <w:trHeight w:val="188"/>
        </w:trPr>
        <w:tc>
          <w:tcPr>
            <w:tcW w:w="6655" w:type="dxa"/>
          </w:tcPr>
          <w:p w14:paraId="4E5EBCE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381067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7E2C1D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796C008" w14:textId="77777777" w:rsidTr="001903F0">
        <w:trPr>
          <w:trHeight w:val="138"/>
        </w:trPr>
        <w:tc>
          <w:tcPr>
            <w:tcW w:w="6655" w:type="dxa"/>
          </w:tcPr>
          <w:p w14:paraId="4E8C3E3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53B17F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71479E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981CE19" w14:textId="77777777" w:rsidTr="001903F0">
        <w:trPr>
          <w:trHeight w:val="278"/>
        </w:trPr>
        <w:tc>
          <w:tcPr>
            <w:tcW w:w="6655" w:type="dxa"/>
          </w:tcPr>
          <w:p w14:paraId="1D51D6A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7A3FBF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906EB6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A6A13ED" w14:textId="77777777" w:rsidTr="001903F0">
        <w:trPr>
          <w:trHeight w:val="260"/>
        </w:trPr>
        <w:tc>
          <w:tcPr>
            <w:tcW w:w="6655" w:type="dxa"/>
          </w:tcPr>
          <w:p w14:paraId="43CC5C5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1FF457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9194B4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AC095EA" w14:textId="77777777" w:rsidTr="001903F0">
        <w:trPr>
          <w:trHeight w:val="287"/>
        </w:trPr>
        <w:tc>
          <w:tcPr>
            <w:tcW w:w="6655" w:type="dxa"/>
          </w:tcPr>
          <w:p w14:paraId="428B2DD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06B24B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96B76F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967B025" w14:textId="77777777" w:rsidTr="001903F0">
        <w:trPr>
          <w:trHeight w:val="179"/>
        </w:trPr>
        <w:tc>
          <w:tcPr>
            <w:tcW w:w="6655" w:type="dxa"/>
          </w:tcPr>
          <w:p w14:paraId="1943E8D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D48F1E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274E45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C14AA1E" w14:textId="77777777" w:rsidTr="001903F0">
        <w:trPr>
          <w:trHeight w:val="138"/>
        </w:trPr>
        <w:tc>
          <w:tcPr>
            <w:tcW w:w="6655" w:type="dxa"/>
          </w:tcPr>
          <w:p w14:paraId="49DD688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E003B9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9FAF84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0724DC1" w14:textId="77777777" w:rsidTr="001903F0">
        <w:trPr>
          <w:trHeight w:val="138"/>
        </w:trPr>
        <w:tc>
          <w:tcPr>
            <w:tcW w:w="6655" w:type="dxa"/>
          </w:tcPr>
          <w:p w14:paraId="2FCF1C6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780D37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43E2DD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6068E38" w14:textId="77777777" w:rsidTr="001903F0">
        <w:trPr>
          <w:trHeight w:val="138"/>
        </w:trPr>
        <w:tc>
          <w:tcPr>
            <w:tcW w:w="6655" w:type="dxa"/>
          </w:tcPr>
          <w:p w14:paraId="7C1DB01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9FA41E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0BFB81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62E64A6" w14:textId="77777777" w:rsidTr="001903F0">
        <w:trPr>
          <w:trHeight w:val="138"/>
        </w:trPr>
        <w:tc>
          <w:tcPr>
            <w:tcW w:w="6655" w:type="dxa"/>
          </w:tcPr>
          <w:p w14:paraId="048ACCD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BE12D6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8984F7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34DE3DF" w14:textId="77777777" w:rsidTr="001903F0">
        <w:trPr>
          <w:trHeight w:val="233"/>
        </w:trPr>
        <w:tc>
          <w:tcPr>
            <w:tcW w:w="6655" w:type="dxa"/>
          </w:tcPr>
          <w:p w14:paraId="2CD7FFE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5814BA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C4161B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617FB83" w14:textId="77777777" w:rsidTr="001903F0">
        <w:trPr>
          <w:trHeight w:val="138"/>
        </w:trPr>
        <w:tc>
          <w:tcPr>
            <w:tcW w:w="6655" w:type="dxa"/>
          </w:tcPr>
          <w:p w14:paraId="0E2BC5B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04DDAD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5D2767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8A8C672" w14:textId="77777777" w:rsidTr="001903F0">
        <w:trPr>
          <w:trHeight w:val="152"/>
        </w:trPr>
        <w:tc>
          <w:tcPr>
            <w:tcW w:w="6655" w:type="dxa"/>
          </w:tcPr>
          <w:p w14:paraId="1118BE9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D544CD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614D7D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F487D7D" w14:textId="77777777" w:rsidTr="001903F0">
        <w:trPr>
          <w:trHeight w:val="215"/>
        </w:trPr>
        <w:tc>
          <w:tcPr>
            <w:tcW w:w="6655" w:type="dxa"/>
          </w:tcPr>
          <w:p w14:paraId="4DD1C28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31FA6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04196F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0966B83" w14:textId="77777777" w:rsidTr="001903F0">
        <w:trPr>
          <w:trHeight w:val="138"/>
        </w:trPr>
        <w:tc>
          <w:tcPr>
            <w:tcW w:w="6655" w:type="dxa"/>
          </w:tcPr>
          <w:p w14:paraId="3B02D80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726B0E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25C78E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B0B213D" w14:textId="77777777" w:rsidTr="001903F0">
        <w:trPr>
          <w:trHeight w:val="224"/>
        </w:trPr>
        <w:tc>
          <w:tcPr>
            <w:tcW w:w="6655" w:type="dxa"/>
          </w:tcPr>
          <w:p w14:paraId="35A772A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3E575D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4E75DE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BE96C3E" w14:textId="77777777" w:rsidTr="001903F0">
        <w:trPr>
          <w:trHeight w:val="138"/>
        </w:trPr>
        <w:tc>
          <w:tcPr>
            <w:tcW w:w="6655" w:type="dxa"/>
          </w:tcPr>
          <w:p w14:paraId="750720A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D7DDFC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0FE6EB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5544BF1" w14:textId="77777777" w:rsidTr="001903F0">
        <w:trPr>
          <w:trHeight w:val="206"/>
        </w:trPr>
        <w:tc>
          <w:tcPr>
            <w:tcW w:w="6655" w:type="dxa"/>
          </w:tcPr>
          <w:p w14:paraId="54EA6E9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0A1C8E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9A4761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E091F7F" w14:textId="77777777" w:rsidTr="001903F0">
        <w:trPr>
          <w:trHeight w:val="138"/>
        </w:trPr>
        <w:tc>
          <w:tcPr>
            <w:tcW w:w="6655" w:type="dxa"/>
          </w:tcPr>
          <w:p w14:paraId="1DF23DB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1371F5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AB99EA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2C83D2B" w14:textId="77777777" w:rsidTr="001903F0">
        <w:trPr>
          <w:trHeight w:val="215"/>
        </w:trPr>
        <w:tc>
          <w:tcPr>
            <w:tcW w:w="6655" w:type="dxa"/>
          </w:tcPr>
          <w:p w14:paraId="6F0A445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7EDC67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7E3372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1534D7B" w14:textId="77777777" w:rsidTr="001903F0">
        <w:trPr>
          <w:trHeight w:val="188"/>
        </w:trPr>
        <w:tc>
          <w:tcPr>
            <w:tcW w:w="6655" w:type="dxa"/>
          </w:tcPr>
          <w:p w14:paraId="36DF7EA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70A92F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BB45CA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08902A0" w14:textId="77777777" w:rsidTr="001903F0">
        <w:trPr>
          <w:trHeight w:val="138"/>
        </w:trPr>
        <w:tc>
          <w:tcPr>
            <w:tcW w:w="6655" w:type="dxa"/>
          </w:tcPr>
          <w:p w14:paraId="33D04738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848F98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2995CC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E5639FD" w14:textId="77777777" w:rsidTr="001903F0">
        <w:trPr>
          <w:trHeight w:val="278"/>
        </w:trPr>
        <w:tc>
          <w:tcPr>
            <w:tcW w:w="6655" w:type="dxa"/>
          </w:tcPr>
          <w:p w14:paraId="3336A72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2B6F9F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09FD25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C31511F" w14:textId="77777777" w:rsidTr="001903F0">
        <w:trPr>
          <w:trHeight w:val="260"/>
        </w:trPr>
        <w:tc>
          <w:tcPr>
            <w:tcW w:w="6655" w:type="dxa"/>
          </w:tcPr>
          <w:p w14:paraId="6CFB709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51ADD8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2B1059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78DF785" w14:textId="77777777" w:rsidTr="001903F0">
        <w:trPr>
          <w:trHeight w:val="287"/>
        </w:trPr>
        <w:tc>
          <w:tcPr>
            <w:tcW w:w="6655" w:type="dxa"/>
          </w:tcPr>
          <w:p w14:paraId="5B01DA1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119922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D08D98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B2F9B91" w14:textId="77777777" w:rsidTr="001903F0">
        <w:trPr>
          <w:trHeight w:val="179"/>
        </w:trPr>
        <w:tc>
          <w:tcPr>
            <w:tcW w:w="6655" w:type="dxa"/>
          </w:tcPr>
          <w:p w14:paraId="7C5D7D4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99D314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E78CBD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64E97B0" w14:textId="77777777" w:rsidTr="001903F0">
        <w:trPr>
          <w:trHeight w:val="138"/>
        </w:trPr>
        <w:tc>
          <w:tcPr>
            <w:tcW w:w="6655" w:type="dxa"/>
          </w:tcPr>
          <w:p w14:paraId="7C6FDB9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A475E5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EFACB1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7D5F962" w14:textId="77777777" w:rsidTr="001903F0">
        <w:trPr>
          <w:trHeight w:val="138"/>
        </w:trPr>
        <w:tc>
          <w:tcPr>
            <w:tcW w:w="6655" w:type="dxa"/>
          </w:tcPr>
          <w:p w14:paraId="101DFC5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6966D21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897EFC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15B15CD" w14:textId="77777777" w:rsidTr="001903F0">
        <w:trPr>
          <w:trHeight w:val="138"/>
        </w:trPr>
        <w:tc>
          <w:tcPr>
            <w:tcW w:w="6655" w:type="dxa"/>
          </w:tcPr>
          <w:p w14:paraId="16CD13D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548021B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529B0D5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8491BAF" w14:textId="77777777" w:rsidTr="001903F0">
        <w:trPr>
          <w:trHeight w:val="138"/>
        </w:trPr>
        <w:tc>
          <w:tcPr>
            <w:tcW w:w="6655" w:type="dxa"/>
          </w:tcPr>
          <w:p w14:paraId="3E601B7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80B3ED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2775D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231456B" w14:textId="77777777" w:rsidTr="001903F0">
        <w:trPr>
          <w:trHeight w:val="233"/>
        </w:trPr>
        <w:tc>
          <w:tcPr>
            <w:tcW w:w="6655" w:type="dxa"/>
          </w:tcPr>
          <w:p w14:paraId="17B7DBAC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37319D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1B259F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CFA4B6D" w14:textId="77777777" w:rsidTr="001903F0">
        <w:trPr>
          <w:trHeight w:val="138"/>
        </w:trPr>
        <w:tc>
          <w:tcPr>
            <w:tcW w:w="6655" w:type="dxa"/>
          </w:tcPr>
          <w:p w14:paraId="1741162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6FCA34D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15118A7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EA40DF7" w14:textId="77777777" w:rsidTr="001903F0">
        <w:trPr>
          <w:trHeight w:val="152"/>
        </w:trPr>
        <w:tc>
          <w:tcPr>
            <w:tcW w:w="6655" w:type="dxa"/>
          </w:tcPr>
          <w:p w14:paraId="092C7E0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0AEB757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605FC1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5664C99" w14:textId="77777777" w:rsidTr="001903F0">
        <w:trPr>
          <w:trHeight w:val="215"/>
        </w:trPr>
        <w:tc>
          <w:tcPr>
            <w:tcW w:w="6655" w:type="dxa"/>
          </w:tcPr>
          <w:p w14:paraId="66B884E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FCECF3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BF0F14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461754B" w14:textId="77777777" w:rsidTr="001903F0">
        <w:trPr>
          <w:trHeight w:val="138"/>
        </w:trPr>
        <w:tc>
          <w:tcPr>
            <w:tcW w:w="6655" w:type="dxa"/>
          </w:tcPr>
          <w:p w14:paraId="70956EC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FC8E45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8EC17FF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6A958A4" w14:textId="77777777" w:rsidTr="001903F0">
        <w:trPr>
          <w:trHeight w:val="224"/>
        </w:trPr>
        <w:tc>
          <w:tcPr>
            <w:tcW w:w="6655" w:type="dxa"/>
          </w:tcPr>
          <w:p w14:paraId="49DD880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2B9315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5A6AF8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CF1E3AB" w14:textId="77777777" w:rsidTr="001903F0">
        <w:trPr>
          <w:trHeight w:val="138"/>
        </w:trPr>
        <w:tc>
          <w:tcPr>
            <w:tcW w:w="6655" w:type="dxa"/>
          </w:tcPr>
          <w:p w14:paraId="29BA49B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AA9FB6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161E215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75E96A3" w14:textId="77777777" w:rsidTr="001903F0">
        <w:trPr>
          <w:trHeight w:val="206"/>
        </w:trPr>
        <w:tc>
          <w:tcPr>
            <w:tcW w:w="6655" w:type="dxa"/>
          </w:tcPr>
          <w:p w14:paraId="06B7E18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753B9A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207268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4C5B56E" w14:textId="77777777" w:rsidTr="001903F0">
        <w:trPr>
          <w:trHeight w:val="138"/>
        </w:trPr>
        <w:tc>
          <w:tcPr>
            <w:tcW w:w="6655" w:type="dxa"/>
          </w:tcPr>
          <w:p w14:paraId="72C5B385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2584DA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74ACD073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B3D39F3" w14:textId="77777777" w:rsidTr="001903F0">
        <w:trPr>
          <w:trHeight w:val="215"/>
        </w:trPr>
        <w:tc>
          <w:tcPr>
            <w:tcW w:w="6655" w:type="dxa"/>
          </w:tcPr>
          <w:p w14:paraId="4FCDF4E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B3A429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519D64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20FD47BE" w14:textId="77777777" w:rsidTr="001903F0">
        <w:trPr>
          <w:trHeight w:val="188"/>
        </w:trPr>
        <w:tc>
          <w:tcPr>
            <w:tcW w:w="6655" w:type="dxa"/>
          </w:tcPr>
          <w:p w14:paraId="76E5244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FAD7B27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D5A6C6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758F5B6" w14:textId="77777777" w:rsidTr="001903F0">
        <w:trPr>
          <w:trHeight w:val="138"/>
        </w:trPr>
        <w:tc>
          <w:tcPr>
            <w:tcW w:w="6655" w:type="dxa"/>
          </w:tcPr>
          <w:p w14:paraId="2FB610D4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76B04F7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64E52F6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C912249" w14:textId="77777777" w:rsidTr="001903F0">
        <w:trPr>
          <w:trHeight w:val="278"/>
        </w:trPr>
        <w:tc>
          <w:tcPr>
            <w:tcW w:w="6655" w:type="dxa"/>
          </w:tcPr>
          <w:p w14:paraId="3AD718C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8DED6C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47E23828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297BBC1" w14:textId="77777777" w:rsidTr="001903F0">
        <w:trPr>
          <w:trHeight w:val="260"/>
        </w:trPr>
        <w:tc>
          <w:tcPr>
            <w:tcW w:w="6655" w:type="dxa"/>
          </w:tcPr>
          <w:p w14:paraId="76DD167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AB4E7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90F7F6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C5ED916" w14:textId="77777777" w:rsidTr="001903F0">
        <w:trPr>
          <w:trHeight w:val="287"/>
        </w:trPr>
        <w:tc>
          <w:tcPr>
            <w:tcW w:w="6655" w:type="dxa"/>
          </w:tcPr>
          <w:p w14:paraId="220AC87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12B824B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D64500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C99B12C" w14:textId="77777777" w:rsidTr="001903F0">
        <w:trPr>
          <w:trHeight w:val="179"/>
        </w:trPr>
        <w:tc>
          <w:tcPr>
            <w:tcW w:w="6655" w:type="dxa"/>
          </w:tcPr>
          <w:p w14:paraId="6DBAF1D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37DC9E9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25BC1C6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6A1F2FE" w14:textId="77777777" w:rsidTr="001903F0">
        <w:trPr>
          <w:trHeight w:val="138"/>
        </w:trPr>
        <w:tc>
          <w:tcPr>
            <w:tcW w:w="6655" w:type="dxa"/>
          </w:tcPr>
          <w:p w14:paraId="6F2EA917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C19DBD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713334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594B929" w14:textId="77777777" w:rsidTr="001903F0">
        <w:trPr>
          <w:trHeight w:val="138"/>
        </w:trPr>
        <w:tc>
          <w:tcPr>
            <w:tcW w:w="6655" w:type="dxa"/>
          </w:tcPr>
          <w:p w14:paraId="3DF3E4D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509E318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FDE7E0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9B6A919" w14:textId="77777777" w:rsidTr="001903F0">
        <w:trPr>
          <w:trHeight w:val="138"/>
        </w:trPr>
        <w:tc>
          <w:tcPr>
            <w:tcW w:w="6655" w:type="dxa"/>
          </w:tcPr>
          <w:p w14:paraId="65906110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EE896B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BEB375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1D551940" w14:textId="77777777" w:rsidTr="001903F0">
        <w:trPr>
          <w:trHeight w:val="138"/>
        </w:trPr>
        <w:tc>
          <w:tcPr>
            <w:tcW w:w="6655" w:type="dxa"/>
          </w:tcPr>
          <w:p w14:paraId="2F81E93E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5DDBC1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4685FD5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20F66FD" w14:textId="77777777" w:rsidTr="001903F0">
        <w:trPr>
          <w:trHeight w:val="233"/>
        </w:trPr>
        <w:tc>
          <w:tcPr>
            <w:tcW w:w="6655" w:type="dxa"/>
          </w:tcPr>
          <w:p w14:paraId="64B65E8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355365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71169AA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A759EE5" w14:textId="77777777" w:rsidTr="001903F0">
        <w:trPr>
          <w:trHeight w:val="138"/>
        </w:trPr>
        <w:tc>
          <w:tcPr>
            <w:tcW w:w="6655" w:type="dxa"/>
          </w:tcPr>
          <w:p w14:paraId="13EED5A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4C86FDB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71BF7EF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E7681E7" w14:textId="77777777" w:rsidTr="001903F0">
        <w:trPr>
          <w:trHeight w:val="152"/>
        </w:trPr>
        <w:tc>
          <w:tcPr>
            <w:tcW w:w="6655" w:type="dxa"/>
          </w:tcPr>
          <w:p w14:paraId="6D5D8BA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38C2BAE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21888C2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2C26E69" w14:textId="77777777" w:rsidTr="001903F0">
        <w:trPr>
          <w:trHeight w:val="215"/>
        </w:trPr>
        <w:tc>
          <w:tcPr>
            <w:tcW w:w="6655" w:type="dxa"/>
          </w:tcPr>
          <w:p w14:paraId="73622F71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8C2E88E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86055A6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05F10582" w14:textId="77777777" w:rsidTr="001903F0">
        <w:trPr>
          <w:trHeight w:val="138"/>
        </w:trPr>
        <w:tc>
          <w:tcPr>
            <w:tcW w:w="6655" w:type="dxa"/>
          </w:tcPr>
          <w:p w14:paraId="28129953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C90BD4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7BA022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2A3698B" w14:textId="77777777" w:rsidTr="001903F0">
        <w:trPr>
          <w:trHeight w:val="224"/>
        </w:trPr>
        <w:tc>
          <w:tcPr>
            <w:tcW w:w="6655" w:type="dxa"/>
          </w:tcPr>
          <w:p w14:paraId="0A6D0B5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457FA0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E1F5242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78476640" w14:textId="77777777" w:rsidTr="001903F0">
        <w:trPr>
          <w:trHeight w:val="138"/>
        </w:trPr>
        <w:tc>
          <w:tcPr>
            <w:tcW w:w="6655" w:type="dxa"/>
          </w:tcPr>
          <w:p w14:paraId="3214E2D9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664F6124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0E4E98C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6216B453" w14:textId="77777777" w:rsidTr="001903F0">
        <w:trPr>
          <w:trHeight w:val="206"/>
        </w:trPr>
        <w:tc>
          <w:tcPr>
            <w:tcW w:w="6655" w:type="dxa"/>
          </w:tcPr>
          <w:p w14:paraId="662A974A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0AFADD6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550CAB5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3E1561C4" w14:textId="77777777" w:rsidTr="001903F0">
        <w:trPr>
          <w:trHeight w:val="138"/>
        </w:trPr>
        <w:tc>
          <w:tcPr>
            <w:tcW w:w="6655" w:type="dxa"/>
          </w:tcPr>
          <w:p w14:paraId="1C10AE12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46F29AD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642A1931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50F822A" w14:textId="77777777" w:rsidTr="001903F0">
        <w:trPr>
          <w:trHeight w:val="215"/>
        </w:trPr>
        <w:tc>
          <w:tcPr>
            <w:tcW w:w="6655" w:type="dxa"/>
          </w:tcPr>
          <w:p w14:paraId="5554646F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219DD410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3EDD2635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4B6A6453" w14:textId="77777777" w:rsidTr="001903F0">
        <w:trPr>
          <w:trHeight w:val="188"/>
        </w:trPr>
        <w:tc>
          <w:tcPr>
            <w:tcW w:w="6655" w:type="dxa"/>
          </w:tcPr>
          <w:p w14:paraId="7F0166F6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 w:val="restart"/>
          </w:tcPr>
          <w:p w14:paraId="73D7E62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 w:val="restart"/>
          </w:tcPr>
          <w:p w14:paraId="3CA61B19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  <w:tr w:rsidR="00860E01" w:rsidRPr="00785F62" w14:paraId="575AB8A8" w14:textId="77777777" w:rsidTr="001903F0">
        <w:trPr>
          <w:trHeight w:val="138"/>
        </w:trPr>
        <w:tc>
          <w:tcPr>
            <w:tcW w:w="6655" w:type="dxa"/>
          </w:tcPr>
          <w:p w14:paraId="4B97A09D" w14:textId="77777777" w:rsidR="00860E01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vMerge/>
          </w:tcPr>
          <w:p w14:paraId="12F9866C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  <w:tc>
          <w:tcPr>
            <w:tcW w:w="1435" w:type="dxa"/>
            <w:vMerge/>
          </w:tcPr>
          <w:p w14:paraId="09A6997B" w14:textId="77777777" w:rsidR="00860E01" w:rsidRPr="00785F62" w:rsidRDefault="00860E01" w:rsidP="001903F0">
            <w:pPr>
              <w:rPr>
                <w:sz w:val="32"/>
                <w:szCs w:val="32"/>
              </w:rPr>
            </w:pPr>
          </w:p>
        </w:tc>
      </w:tr>
    </w:tbl>
    <w:p w14:paraId="4E6AEEFB" w14:textId="77777777" w:rsidR="00860E01" w:rsidRDefault="00860E01" w:rsidP="00860E01"/>
    <w:p w14:paraId="775EE6E0" w14:textId="77777777" w:rsidR="00860E01" w:rsidRDefault="00860E01" w:rsidP="00860E01">
      <w:r>
        <w:br w:type="page"/>
      </w:r>
    </w:p>
    <w:p w14:paraId="0ECC1B76" w14:textId="77777777" w:rsidR="00860E01" w:rsidRDefault="00860E01" w:rsidP="00860E01">
      <w:pPr>
        <w:pStyle w:val="Heading2"/>
        <w:rPr>
          <w:b/>
          <w:bCs/>
          <w:sz w:val="48"/>
          <w:szCs w:val="48"/>
        </w:rPr>
      </w:pPr>
      <w:bookmarkStart w:id="101" w:name="_Toc175733769"/>
      <w:r>
        <w:rPr>
          <w:b/>
          <w:bCs/>
          <w:sz w:val="48"/>
          <w:szCs w:val="48"/>
        </w:rPr>
        <w:t>OTHER COLLECTIONS TO CHAT FROM</w:t>
      </w:r>
      <w:bookmarkEnd w:id="101"/>
    </w:p>
    <w:p w14:paraId="4746298D" w14:textId="77777777" w:rsidR="00860E01" w:rsidRPr="00E77A7D" w:rsidRDefault="00860E01" w:rsidP="00860E01">
      <w:pPr>
        <w:pStyle w:val="ListParagraph"/>
        <w:numPr>
          <w:ilvl w:val="0"/>
          <w:numId w:val="35"/>
        </w:numPr>
        <w:spacing w:line="360" w:lineRule="auto"/>
        <w:rPr>
          <w:rFonts w:eastAsiaTheme="majorEastAsia" w:cstheme="minorHAnsi"/>
          <w:color w:val="000000" w:themeColor="text1"/>
          <w:sz w:val="32"/>
          <w:szCs w:val="32"/>
        </w:rPr>
      </w:pPr>
      <w:r w:rsidRPr="00E77A7D">
        <w:rPr>
          <w:rFonts w:cstheme="minorHAnsi"/>
          <w:sz w:val="32"/>
          <w:szCs w:val="32"/>
          <w:u w:val="single"/>
        </w:rPr>
        <w:t>[Williejay’s Chit-Chat Outline</w:t>
      </w:r>
      <w:r w:rsidRPr="00E77A7D">
        <w:rPr>
          <w:rFonts w:cstheme="minorHAnsi"/>
          <w:sz w:val="32"/>
          <w:szCs w:val="32"/>
        </w:rPr>
        <w:t>;]</w:t>
      </w:r>
    </w:p>
    <w:p w14:paraId="69B4DC17" w14:textId="77777777" w:rsidR="00860E01" w:rsidRPr="00E77A7D" w:rsidRDefault="00860E01" w:rsidP="00860E01">
      <w:pPr>
        <w:pStyle w:val="ListParagraph"/>
        <w:numPr>
          <w:ilvl w:val="0"/>
          <w:numId w:val="35"/>
        </w:numPr>
        <w:spacing w:line="360" w:lineRule="auto"/>
        <w:rPr>
          <w:rFonts w:eastAsiaTheme="majorEastAsia" w:cstheme="minorHAnsi"/>
          <w:color w:val="000000" w:themeColor="text1"/>
          <w:sz w:val="32"/>
          <w:szCs w:val="32"/>
        </w:rPr>
      </w:pPr>
      <w:r w:rsidRPr="00E77A7D">
        <w:rPr>
          <w:rFonts w:cstheme="minorHAnsi"/>
          <w:sz w:val="32"/>
          <w:szCs w:val="32"/>
        </w:rPr>
        <w:t xml:space="preserve">Deep Spiritual Developing Mate Partner </w:t>
      </w:r>
      <w:r w:rsidRPr="00E77A7D">
        <w:rPr>
          <w:rFonts w:cstheme="minorHAnsi"/>
          <w:color w:val="000000" w:themeColor="text1"/>
          <w:sz w:val="32"/>
          <w:szCs w:val="32"/>
        </w:rPr>
        <w:t>(</w:t>
      </w:r>
      <w:r w:rsidRPr="00E77A7D">
        <w:rPr>
          <w:rFonts w:eastAsia="Times New Roman" w:cstheme="minorHAnsi"/>
          <w:color w:val="000000" w:themeColor="text1"/>
          <w:kern w:val="36"/>
          <w:sz w:val="32"/>
          <w:szCs w:val="32"/>
          <w:u w:val="double"/>
        </w:rPr>
        <w:t>https://liveboldandbloom.com/07/habits/list-of-habits</w:t>
      </w:r>
      <w:proofErr w:type="gramStart"/>
      <w:r w:rsidRPr="00E77A7D">
        <w:rPr>
          <w:rFonts w:cstheme="minorHAnsi"/>
          <w:color w:val="000000" w:themeColor="text1"/>
          <w:sz w:val="32"/>
          <w:szCs w:val="32"/>
        </w:rPr>
        <w:t>);</w:t>
      </w:r>
      <w:proofErr w:type="gramEnd"/>
    </w:p>
    <w:p w14:paraId="5A6C3E56" w14:textId="77777777" w:rsidR="00860E01" w:rsidRPr="00E77A7D" w:rsidRDefault="00860E01" w:rsidP="00860E01">
      <w:pPr>
        <w:pStyle w:val="ListParagraph"/>
        <w:numPr>
          <w:ilvl w:val="0"/>
          <w:numId w:val="35"/>
        </w:numPr>
        <w:spacing w:line="360" w:lineRule="auto"/>
        <w:rPr>
          <w:rFonts w:eastAsiaTheme="majorEastAsia" w:cstheme="minorHAnsi"/>
          <w:color w:val="2F5496" w:themeColor="accent1" w:themeShade="BF"/>
          <w:sz w:val="32"/>
          <w:szCs w:val="32"/>
        </w:rPr>
      </w:pPr>
      <w:r w:rsidRPr="00E77A7D">
        <w:rPr>
          <w:rFonts w:cstheme="minorHAnsi"/>
          <w:sz w:val="32"/>
          <w:szCs w:val="32"/>
        </w:rPr>
        <w:t>Is his/her mind Right (</w:t>
      </w:r>
      <w:r w:rsidRPr="00E77A7D">
        <w:rPr>
          <w:rFonts w:cstheme="minorHAnsi"/>
          <w:sz w:val="32"/>
          <w:szCs w:val="32"/>
          <w:u w:val="single"/>
        </w:rPr>
        <w:t>Pre and Post Mate Partner Conversation and Activities to Do</w:t>
      </w:r>
      <w:proofErr w:type="gramStart"/>
      <w:r w:rsidRPr="00E77A7D">
        <w:rPr>
          <w:rFonts w:cstheme="minorHAnsi"/>
          <w:sz w:val="32"/>
          <w:szCs w:val="32"/>
        </w:rPr>
        <w:t>);</w:t>
      </w:r>
      <w:proofErr w:type="gramEnd"/>
    </w:p>
    <w:p w14:paraId="05A05D3C" w14:textId="77777777" w:rsidR="00860E01" w:rsidRPr="00E77A7D" w:rsidRDefault="00860E01" w:rsidP="00860E01">
      <w:pPr>
        <w:pStyle w:val="ListParagraph"/>
        <w:numPr>
          <w:ilvl w:val="0"/>
          <w:numId w:val="35"/>
        </w:numPr>
        <w:spacing w:line="360" w:lineRule="auto"/>
        <w:rPr>
          <w:rFonts w:eastAsiaTheme="majorEastAsia" w:cstheme="minorHAnsi"/>
          <w:color w:val="2F5496" w:themeColor="accent1" w:themeShade="BF"/>
          <w:sz w:val="32"/>
          <w:szCs w:val="32"/>
        </w:rPr>
      </w:pPr>
      <w:r w:rsidRPr="00E77A7D">
        <w:rPr>
          <w:rFonts w:cstheme="minorHAnsi"/>
          <w:sz w:val="32"/>
          <w:szCs w:val="32"/>
          <w:u w:val="single"/>
        </w:rPr>
        <w:t xml:space="preserve">Home </w:t>
      </w:r>
      <w:proofErr w:type="gramStart"/>
      <w:r w:rsidRPr="00E77A7D">
        <w:rPr>
          <w:rFonts w:cstheme="minorHAnsi"/>
          <w:sz w:val="32"/>
          <w:szCs w:val="32"/>
          <w:u w:val="single"/>
        </w:rPr>
        <w:t>Chat</w:t>
      </w:r>
      <w:r w:rsidRPr="00E77A7D">
        <w:rPr>
          <w:rFonts w:cstheme="minorHAnsi"/>
          <w:sz w:val="32"/>
          <w:szCs w:val="32"/>
        </w:rPr>
        <w:t>;</w:t>
      </w:r>
      <w:proofErr w:type="gramEnd"/>
    </w:p>
    <w:p w14:paraId="7425812A" w14:textId="77777777" w:rsidR="00860E01" w:rsidRPr="00E77A7D" w:rsidRDefault="00860E01" w:rsidP="00860E01">
      <w:pPr>
        <w:pStyle w:val="ListParagraph"/>
        <w:numPr>
          <w:ilvl w:val="0"/>
          <w:numId w:val="35"/>
        </w:numPr>
        <w:spacing w:line="360" w:lineRule="auto"/>
        <w:rPr>
          <w:rFonts w:eastAsiaTheme="majorEastAsia" w:cstheme="minorHAnsi"/>
          <w:color w:val="2F5496" w:themeColor="accent1" w:themeShade="BF"/>
          <w:sz w:val="32"/>
          <w:szCs w:val="32"/>
        </w:rPr>
      </w:pPr>
      <w:r w:rsidRPr="00E77A7D">
        <w:rPr>
          <w:rFonts w:cstheme="minorHAnsi"/>
          <w:sz w:val="32"/>
          <w:szCs w:val="32"/>
          <w:u w:val="single"/>
        </w:rPr>
        <w:t xml:space="preserve">Over 500 Fun Relevant Chat </w:t>
      </w:r>
      <w:proofErr w:type="gramStart"/>
      <w:r w:rsidRPr="00E77A7D">
        <w:rPr>
          <w:rFonts w:cstheme="minorHAnsi"/>
          <w:sz w:val="32"/>
          <w:szCs w:val="32"/>
          <w:u w:val="single"/>
        </w:rPr>
        <w:t>Questions</w:t>
      </w:r>
      <w:r w:rsidRPr="00E77A7D">
        <w:rPr>
          <w:rFonts w:cstheme="minorHAnsi"/>
          <w:sz w:val="32"/>
          <w:szCs w:val="32"/>
        </w:rPr>
        <w:t>;</w:t>
      </w:r>
      <w:proofErr w:type="gramEnd"/>
    </w:p>
    <w:p w14:paraId="5DD91534" w14:textId="77777777" w:rsidR="00860E01" w:rsidRPr="00E77A7D" w:rsidRDefault="00860E01" w:rsidP="00860E01">
      <w:pPr>
        <w:pStyle w:val="ListParagraph"/>
        <w:numPr>
          <w:ilvl w:val="0"/>
          <w:numId w:val="35"/>
        </w:numPr>
        <w:spacing w:line="360" w:lineRule="auto"/>
        <w:rPr>
          <w:rFonts w:eastAsiaTheme="majorEastAsia" w:cstheme="minorHAnsi"/>
          <w:color w:val="2F5496" w:themeColor="accent1" w:themeShade="BF"/>
          <w:sz w:val="32"/>
          <w:szCs w:val="32"/>
        </w:rPr>
      </w:pPr>
      <w:r w:rsidRPr="00E77A7D">
        <w:rPr>
          <w:rFonts w:eastAsiaTheme="majorEastAsia" w:cstheme="minorHAnsi"/>
          <w:color w:val="2F5496" w:themeColor="accent1" w:themeShade="BF"/>
          <w:sz w:val="32"/>
          <w:szCs w:val="32"/>
        </w:rPr>
        <w:t>...</w:t>
      </w:r>
    </w:p>
    <w:p w14:paraId="6C0F49EC" w14:textId="77777777" w:rsidR="00860E01" w:rsidRPr="00EB5BDB" w:rsidRDefault="00860E01" w:rsidP="00860E01">
      <w:pPr>
        <w:spacing w:line="360" w:lineRule="auto"/>
        <w:rPr>
          <w:rFonts w:asciiTheme="majorHAnsi" w:eastAsiaTheme="majorEastAsia" w:hAnsiTheme="majorHAnsi" w:cstheme="majorBidi"/>
          <w:color w:val="000000" w:themeColor="text1"/>
          <w:sz w:val="32"/>
          <w:szCs w:val="32"/>
        </w:rPr>
      </w:pPr>
      <w:r w:rsidRPr="006E0D0C">
        <w:rPr>
          <w:rFonts w:asciiTheme="majorHAnsi" w:eastAsiaTheme="majorEastAsia" w:hAnsiTheme="majorHAnsi" w:cstheme="majorBidi"/>
          <w:b/>
          <w:bCs/>
          <w:color w:val="000000" w:themeColor="text1"/>
          <w:sz w:val="32"/>
          <w:szCs w:val="32"/>
        </w:rPr>
        <w:t>NOTE:</w:t>
      </w:r>
      <w:r w:rsidRPr="006E0D0C">
        <w:rPr>
          <w:rFonts w:asciiTheme="majorHAnsi" w:eastAsiaTheme="majorEastAsia" w:hAnsiTheme="majorHAnsi" w:cstheme="majorBidi"/>
          <w:color w:val="000000" w:themeColor="text1"/>
          <w:sz w:val="32"/>
          <w:szCs w:val="32"/>
        </w:rPr>
        <w:t xml:space="preserve">  The underlined books are by Williejay T. Strong at </w:t>
      </w:r>
      <w:hyperlink r:id="rId19" w:history="1">
        <w:r w:rsidRPr="006E0D0C">
          <w:rPr>
            <w:rStyle w:val="Hyperlink"/>
            <w:rFonts w:asciiTheme="majorHAnsi" w:eastAsiaTheme="majorEastAsia" w:hAnsiTheme="majorHAnsi" w:cstheme="majorBidi"/>
            <w:color w:val="000000" w:themeColor="text1"/>
            <w:sz w:val="32"/>
            <w:szCs w:val="32"/>
          </w:rPr>
          <w:t>amazon.com/author/williejaytstrong</w:t>
        </w:r>
      </w:hyperlink>
      <w:r w:rsidRPr="006E0D0C">
        <w:rPr>
          <w:rFonts w:asciiTheme="majorHAnsi" w:eastAsiaTheme="majorEastAsia" w:hAnsiTheme="majorHAnsi" w:cstheme="majorBidi"/>
          <w:color w:val="000000" w:themeColor="text1"/>
          <w:sz w:val="32"/>
          <w:szCs w:val="32"/>
        </w:rPr>
        <w:t>.</w:t>
      </w:r>
    </w:p>
    <w:bookmarkEnd w:id="0"/>
    <w:p w14:paraId="2193E15E" w14:textId="77777777" w:rsidR="00860E01" w:rsidRPr="00324F5D" w:rsidRDefault="00860E01" w:rsidP="00860E01"/>
    <w:p w14:paraId="35BB2C5E" w14:textId="02CBA786" w:rsidR="00DD517B" w:rsidRPr="00860E01" w:rsidRDefault="00DD517B" w:rsidP="00860E01"/>
    <w:sectPr w:rsidR="00DD517B" w:rsidRPr="00860E01">
      <w:head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5F8E21" w14:textId="77777777" w:rsidR="00276BE1" w:rsidRDefault="00276BE1" w:rsidP="00230678">
      <w:pPr>
        <w:spacing w:after="0" w:line="240" w:lineRule="auto"/>
      </w:pPr>
      <w:r>
        <w:separator/>
      </w:r>
    </w:p>
  </w:endnote>
  <w:endnote w:type="continuationSeparator" w:id="0">
    <w:p w14:paraId="2B36CA95" w14:textId="77777777" w:rsidR="00276BE1" w:rsidRDefault="00276BE1" w:rsidP="00230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kin-market-sans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7C0345" w14:textId="77777777" w:rsidR="00276BE1" w:rsidRDefault="00276BE1" w:rsidP="00230678">
      <w:pPr>
        <w:spacing w:after="0" w:line="240" w:lineRule="auto"/>
      </w:pPr>
      <w:r>
        <w:separator/>
      </w:r>
    </w:p>
  </w:footnote>
  <w:footnote w:type="continuationSeparator" w:id="0">
    <w:p w14:paraId="74758EC6" w14:textId="77777777" w:rsidR="00276BE1" w:rsidRDefault="00276BE1" w:rsidP="00230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1431447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F0D2182" w14:textId="0EAA86D3" w:rsidR="00230678" w:rsidRDefault="0023067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3DD14A" w14:textId="77777777" w:rsidR="00230678" w:rsidRDefault="002306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036C6F"/>
    <w:multiLevelType w:val="hybridMultilevel"/>
    <w:tmpl w:val="4EEE4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70273"/>
    <w:multiLevelType w:val="hybridMultilevel"/>
    <w:tmpl w:val="65FE5E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708FB"/>
    <w:multiLevelType w:val="hybridMultilevel"/>
    <w:tmpl w:val="7CD80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8A55316"/>
    <w:multiLevelType w:val="hybridMultilevel"/>
    <w:tmpl w:val="5D68D0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3D6607"/>
    <w:multiLevelType w:val="hybridMultilevel"/>
    <w:tmpl w:val="E05E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74E52"/>
    <w:multiLevelType w:val="hybridMultilevel"/>
    <w:tmpl w:val="41D60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5B304B"/>
    <w:multiLevelType w:val="hybridMultilevel"/>
    <w:tmpl w:val="59BAAE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EB5CC5"/>
    <w:multiLevelType w:val="hybridMultilevel"/>
    <w:tmpl w:val="73DAD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0636AC"/>
    <w:multiLevelType w:val="hybridMultilevel"/>
    <w:tmpl w:val="2352517C"/>
    <w:lvl w:ilvl="0" w:tplc="A072CBF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237793"/>
    <w:multiLevelType w:val="hybridMultilevel"/>
    <w:tmpl w:val="08E6E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6C1395"/>
    <w:multiLevelType w:val="hybridMultilevel"/>
    <w:tmpl w:val="E110C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031257"/>
    <w:multiLevelType w:val="hybridMultilevel"/>
    <w:tmpl w:val="AD2CE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1228E7"/>
    <w:multiLevelType w:val="hybridMultilevel"/>
    <w:tmpl w:val="D8025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2B42FC"/>
    <w:multiLevelType w:val="hybridMultilevel"/>
    <w:tmpl w:val="F800C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576F49"/>
    <w:multiLevelType w:val="hybridMultilevel"/>
    <w:tmpl w:val="459CC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AF0561"/>
    <w:multiLevelType w:val="hybridMultilevel"/>
    <w:tmpl w:val="1FB6F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4157B5"/>
    <w:multiLevelType w:val="hybridMultilevel"/>
    <w:tmpl w:val="05643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C2D6D48"/>
    <w:multiLevelType w:val="hybridMultilevel"/>
    <w:tmpl w:val="6E1CA6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A45DE2"/>
    <w:multiLevelType w:val="hybridMultilevel"/>
    <w:tmpl w:val="91783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1726A6"/>
    <w:multiLevelType w:val="hybridMultilevel"/>
    <w:tmpl w:val="F098B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5A329A"/>
    <w:multiLevelType w:val="hybridMultilevel"/>
    <w:tmpl w:val="141CC9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A0199"/>
    <w:multiLevelType w:val="hybridMultilevel"/>
    <w:tmpl w:val="CB5C0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C94607"/>
    <w:multiLevelType w:val="hybridMultilevel"/>
    <w:tmpl w:val="69B81DE6"/>
    <w:lvl w:ilvl="0" w:tplc="2E560FCC">
      <w:start w:val="4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2F5E55"/>
    <w:multiLevelType w:val="hybridMultilevel"/>
    <w:tmpl w:val="747E67B8"/>
    <w:lvl w:ilvl="0" w:tplc="493C04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915DC1"/>
    <w:multiLevelType w:val="hybridMultilevel"/>
    <w:tmpl w:val="B3D47184"/>
    <w:lvl w:ilvl="0" w:tplc="085C17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207CB8"/>
    <w:multiLevelType w:val="hybridMultilevel"/>
    <w:tmpl w:val="FDCE5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006A37"/>
    <w:multiLevelType w:val="hybridMultilevel"/>
    <w:tmpl w:val="55EEF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6512C5"/>
    <w:multiLevelType w:val="hybridMultilevel"/>
    <w:tmpl w:val="931AB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E97656C"/>
    <w:multiLevelType w:val="hybridMultilevel"/>
    <w:tmpl w:val="65E80A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C061F5"/>
    <w:multiLevelType w:val="hybridMultilevel"/>
    <w:tmpl w:val="6944C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1080A7E"/>
    <w:multiLevelType w:val="hybridMultilevel"/>
    <w:tmpl w:val="5328A2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18311C8"/>
    <w:multiLevelType w:val="hybridMultilevel"/>
    <w:tmpl w:val="94868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CE1C67"/>
    <w:multiLevelType w:val="hybridMultilevel"/>
    <w:tmpl w:val="636493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3957595"/>
    <w:multiLevelType w:val="hybridMultilevel"/>
    <w:tmpl w:val="F0EC5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4A36A78"/>
    <w:multiLevelType w:val="hybridMultilevel"/>
    <w:tmpl w:val="59660796"/>
    <w:lvl w:ilvl="0" w:tplc="1096AA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4E4254D"/>
    <w:multiLevelType w:val="hybridMultilevel"/>
    <w:tmpl w:val="8C6A23DE"/>
    <w:lvl w:ilvl="0" w:tplc="414A0A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4B7E93"/>
    <w:multiLevelType w:val="hybridMultilevel"/>
    <w:tmpl w:val="33522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7695008"/>
    <w:multiLevelType w:val="hybridMultilevel"/>
    <w:tmpl w:val="2256C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7A13484"/>
    <w:multiLevelType w:val="hybridMultilevel"/>
    <w:tmpl w:val="93B4FB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8CD12D6"/>
    <w:multiLevelType w:val="hybridMultilevel"/>
    <w:tmpl w:val="9EE40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9311730"/>
    <w:multiLevelType w:val="hybridMultilevel"/>
    <w:tmpl w:val="8612E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FAD651F"/>
    <w:multiLevelType w:val="hybridMultilevel"/>
    <w:tmpl w:val="E2D0D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048158A"/>
    <w:multiLevelType w:val="hybridMultilevel"/>
    <w:tmpl w:val="0CE068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1A912D1"/>
    <w:multiLevelType w:val="hybridMultilevel"/>
    <w:tmpl w:val="01F455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23F729A"/>
    <w:multiLevelType w:val="hybridMultilevel"/>
    <w:tmpl w:val="AE4AE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2FD07DA"/>
    <w:multiLevelType w:val="hybridMultilevel"/>
    <w:tmpl w:val="E3748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54BD1D25"/>
    <w:multiLevelType w:val="hybridMultilevel"/>
    <w:tmpl w:val="9A5679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5735987"/>
    <w:multiLevelType w:val="hybridMultilevel"/>
    <w:tmpl w:val="CB700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78F502E"/>
    <w:multiLevelType w:val="hybridMultilevel"/>
    <w:tmpl w:val="9EE2B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CF14E15"/>
    <w:multiLevelType w:val="hybridMultilevel"/>
    <w:tmpl w:val="7A28F7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5C045F0"/>
    <w:multiLevelType w:val="hybridMultilevel"/>
    <w:tmpl w:val="746A7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5EF491B"/>
    <w:multiLevelType w:val="hybridMultilevel"/>
    <w:tmpl w:val="AEE8A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6F21ACF"/>
    <w:multiLevelType w:val="hybridMultilevel"/>
    <w:tmpl w:val="9EBAE7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A3F51F6"/>
    <w:multiLevelType w:val="hybridMultilevel"/>
    <w:tmpl w:val="25A6D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B1A19D6"/>
    <w:multiLevelType w:val="hybridMultilevel"/>
    <w:tmpl w:val="CB1CA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C1E0F41"/>
    <w:multiLevelType w:val="hybridMultilevel"/>
    <w:tmpl w:val="47588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DAC1D51"/>
    <w:multiLevelType w:val="hybridMultilevel"/>
    <w:tmpl w:val="D5D85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F5F5A9D"/>
    <w:multiLevelType w:val="hybridMultilevel"/>
    <w:tmpl w:val="F7A2970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2917574"/>
    <w:multiLevelType w:val="hybridMultilevel"/>
    <w:tmpl w:val="187CA440"/>
    <w:lvl w:ilvl="0" w:tplc="4B7669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51570BB"/>
    <w:multiLevelType w:val="hybridMultilevel"/>
    <w:tmpl w:val="F79E136C"/>
    <w:lvl w:ilvl="0" w:tplc="F0661C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5190B73"/>
    <w:multiLevelType w:val="hybridMultilevel"/>
    <w:tmpl w:val="AE3A96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6670E76"/>
    <w:multiLevelType w:val="hybridMultilevel"/>
    <w:tmpl w:val="DDC6A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9021562"/>
    <w:multiLevelType w:val="hybridMultilevel"/>
    <w:tmpl w:val="E72C2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B5E194A"/>
    <w:multiLevelType w:val="hybridMultilevel"/>
    <w:tmpl w:val="10D62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116F85"/>
    <w:multiLevelType w:val="hybridMultilevel"/>
    <w:tmpl w:val="6A0EF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CFF1BE3"/>
    <w:multiLevelType w:val="hybridMultilevel"/>
    <w:tmpl w:val="33E07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DBB499F"/>
    <w:multiLevelType w:val="hybridMultilevel"/>
    <w:tmpl w:val="2A6AA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F165677"/>
    <w:multiLevelType w:val="hybridMultilevel"/>
    <w:tmpl w:val="4D3EA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2237576">
    <w:abstractNumId w:val="13"/>
  </w:num>
  <w:num w:numId="2" w16cid:durableId="526212494">
    <w:abstractNumId w:val="66"/>
  </w:num>
  <w:num w:numId="3" w16cid:durableId="1290235965">
    <w:abstractNumId w:val="63"/>
  </w:num>
  <w:num w:numId="4" w16cid:durableId="641693005">
    <w:abstractNumId w:val="22"/>
  </w:num>
  <w:num w:numId="5" w16cid:durableId="1415710080">
    <w:abstractNumId w:val="29"/>
  </w:num>
  <w:num w:numId="6" w16cid:durableId="547376562">
    <w:abstractNumId w:val="25"/>
  </w:num>
  <w:num w:numId="7" w16cid:durableId="1865629840">
    <w:abstractNumId w:val="65"/>
  </w:num>
  <w:num w:numId="8" w16cid:durableId="90709211">
    <w:abstractNumId w:val="36"/>
  </w:num>
  <w:num w:numId="9" w16cid:durableId="802502267">
    <w:abstractNumId w:val="47"/>
  </w:num>
  <w:num w:numId="10" w16cid:durableId="1318919906">
    <w:abstractNumId w:val="37"/>
  </w:num>
  <w:num w:numId="11" w16cid:durableId="1941254372">
    <w:abstractNumId w:val="62"/>
  </w:num>
  <w:num w:numId="12" w16cid:durableId="1262377337">
    <w:abstractNumId w:val="11"/>
  </w:num>
  <w:num w:numId="13" w16cid:durableId="794131896">
    <w:abstractNumId w:val="51"/>
  </w:num>
  <w:num w:numId="14" w16cid:durableId="1330449973">
    <w:abstractNumId w:val="26"/>
  </w:num>
  <w:num w:numId="15" w16cid:durableId="770512685">
    <w:abstractNumId w:val="12"/>
  </w:num>
  <w:num w:numId="16" w16cid:durableId="1526361089">
    <w:abstractNumId w:val="2"/>
  </w:num>
  <w:num w:numId="17" w16cid:durableId="762609522">
    <w:abstractNumId w:val="16"/>
  </w:num>
  <w:num w:numId="18" w16cid:durableId="277298744">
    <w:abstractNumId w:val="42"/>
  </w:num>
  <w:num w:numId="19" w16cid:durableId="987708640">
    <w:abstractNumId w:val="54"/>
  </w:num>
  <w:num w:numId="20" w16cid:durableId="648828411">
    <w:abstractNumId w:val="40"/>
  </w:num>
  <w:num w:numId="21" w16cid:durableId="873543605">
    <w:abstractNumId w:val="4"/>
  </w:num>
  <w:num w:numId="22" w16cid:durableId="1569145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91890947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5022559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495102209">
    <w:abstractNumId w:val="64"/>
  </w:num>
  <w:num w:numId="26" w16cid:durableId="1014697180">
    <w:abstractNumId w:val="56"/>
  </w:num>
  <w:num w:numId="27" w16cid:durableId="175195214">
    <w:abstractNumId w:val="10"/>
  </w:num>
  <w:num w:numId="28" w16cid:durableId="922687910">
    <w:abstractNumId w:val="15"/>
  </w:num>
  <w:num w:numId="29" w16cid:durableId="487207691">
    <w:abstractNumId w:val="46"/>
  </w:num>
  <w:num w:numId="30" w16cid:durableId="2006666776">
    <w:abstractNumId w:val="5"/>
  </w:num>
  <w:num w:numId="31" w16cid:durableId="947279601">
    <w:abstractNumId w:val="34"/>
  </w:num>
  <w:num w:numId="32" w16cid:durableId="746615233">
    <w:abstractNumId w:val="1"/>
  </w:num>
  <w:num w:numId="33" w16cid:durableId="49353591">
    <w:abstractNumId w:val="19"/>
  </w:num>
  <w:num w:numId="34" w16cid:durableId="2013949871">
    <w:abstractNumId w:val="52"/>
  </w:num>
  <w:num w:numId="35" w16cid:durableId="1455948464">
    <w:abstractNumId w:val="8"/>
  </w:num>
  <w:num w:numId="36" w16cid:durableId="1840847101">
    <w:abstractNumId w:val="33"/>
  </w:num>
  <w:num w:numId="37" w16cid:durableId="1661076860">
    <w:abstractNumId w:val="14"/>
  </w:num>
  <w:num w:numId="38" w16cid:durableId="132333417">
    <w:abstractNumId w:val="6"/>
  </w:num>
  <w:num w:numId="39" w16cid:durableId="177088445">
    <w:abstractNumId w:val="53"/>
  </w:num>
  <w:num w:numId="40" w16cid:durableId="950282361">
    <w:abstractNumId w:val="61"/>
  </w:num>
  <w:num w:numId="41" w16cid:durableId="1755856761">
    <w:abstractNumId w:val="50"/>
  </w:num>
  <w:num w:numId="42" w16cid:durableId="1130592205">
    <w:abstractNumId w:val="9"/>
  </w:num>
  <w:num w:numId="43" w16cid:durableId="968512725">
    <w:abstractNumId w:val="39"/>
  </w:num>
  <w:num w:numId="44" w16cid:durableId="2117165822">
    <w:abstractNumId w:val="18"/>
  </w:num>
  <w:num w:numId="45" w16cid:durableId="356389671">
    <w:abstractNumId w:val="67"/>
  </w:num>
  <w:num w:numId="46" w16cid:durableId="1404067661">
    <w:abstractNumId w:val="35"/>
  </w:num>
  <w:num w:numId="47" w16cid:durableId="448552544">
    <w:abstractNumId w:val="43"/>
  </w:num>
  <w:num w:numId="48" w16cid:durableId="652222163">
    <w:abstractNumId w:val="49"/>
  </w:num>
  <w:num w:numId="49" w16cid:durableId="132645689">
    <w:abstractNumId w:val="48"/>
  </w:num>
  <w:num w:numId="50" w16cid:durableId="1824732842">
    <w:abstractNumId w:val="38"/>
  </w:num>
  <w:num w:numId="51" w16cid:durableId="848325102">
    <w:abstractNumId w:val="7"/>
  </w:num>
  <w:num w:numId="52" w16cid:durableId="2024673432">
    <w:abstractNumId w:val="27"/>
  </w:num>
  <w:num w:numId="53" w16cid:durableId="1629970646">
    <w:abstractNumId w:val="60"/>
  </w:num>
  <w:num w:numId="54" w16cid:durableId="103158921">
    <w:abstractNumId w:val="0"/>
  </w:num>
  <w:num w:numId="55" w16cid:durableId="1074157839">
    <w:abstractNumId w:val="21"/>
  </w:num>
  <w:num w:numId="56" w16cid:durableId="711081889">
    <w:abstractNumId w:val="30"/>
  </w:num>
  <w:num w:numId="57" w16cid:durableId="1259219288">
    <w:abstractNumId w:val="32"/>
  </w:num>
  <w:num w:numId="58" w16cid:durableId="414085687">
    <w:abstractNumId w:val="59"/>
  </w:num>
  <w:num w:numId="59" w16cid:durableId="738866980">
    <w:abstractNumId w:val="58"/>
  </w:num>
  <w:num w:numId="60" w16cid:durableId="651100715">
    <w:abstractNumId w:val="44"/>
  </w:num>
  <w:num w:numId="61" w16cid:durableId="1306006993">
    <w:abstractNumId w:val="55"/>
  </w:num>
  <w:num w:numId="62" w16cid:durableId="366107719">
    <w:abstractNumId w:val="23"/>
  </w:num>
  <w:num w:numId="63" w16cid:durableId="1373532019">
    <w:abstractNumId w:val="57"/>
  </w:num>
  <w:num w:numId="64" w16cid:durableId="1413552892">
    <w:abstractNumId w:val="20"/>
  </w:num>
  <w:num w:numId="65" w16cid:durableId="1528568320">
    <w:abstractNumId w:val="24"/>
  </w:num>
  <w:num w:numId="66" w16cid:durableId="737047098">
    <w:abstractNumId w:val="3"/>
  </w:num>
  <w:num w:numId="67" w16cid:durableId="177473779">
    <w:abstractNumId w:val="41"/>
  </w:num>
  <w:num w:numId="68" w16cid:durableId="181283563">
    <w:abstractNumId w:val="28"/>
  </w:num>
  <w:num w:numId="69" w16cid:durableId="7306630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F62"/>
    <w:rsid w:val="000025A4"/>
    <w:rsid w:val="00021747"/>
    <w:rsid w:val="00055EC2"/>
    <w:rsid w:val="000B0CD6"/>
    <w:rsid w:val="000C0E94"/>
    <w:rsid w:val="000C176F"/>
    <w:rsid w:val="000C1EAE"/>
    <w:rsid w:val="000E059F"/>
    <w:rsid w:val="000E58E6"/>
    <w:rsid w:val="000F12F0"/>
    <w:rsid w:val="0011786E"/>
    <w:rsid w:val="00140D55"/>
    <w:rsid w:val="001563F6"/>
    <w:rsid w:val="0017139B"/>
    <w:rsid w:val="001743E0"/>
    <w:rsid w:val="001751B1"/>
    <w:rsid w:val="0019180D"/>
    <w:rsid w:val="00194FBC"/>
    <w:rsid w:val="00195DB3"/>
    <w:rsid w:val="001A29CA"/>
    <w:rsid w:val="001B031C"/>
    <w:rsid w:val="001B4A89"/>
    <w:rsid w:val="001C14A5"/>
    <w:rsid w:val="001C6692"/>
    <w:rsid w:val="001D0A81"/>
    <w:rsid w:val="001D2E8F"/>
    <w:rsid w:val="001E1816"/>
    <w:rsid w:val="001E4534"/>
    <w:rsid w:val="00203861"/>
    <w:rsid w:val="00206F67"/>
    <w:rsid w:val="002155BE"/>
    <w:rsid w:val="0022328A"/>
    <w:rsid w:val="00230678"/>
    <w:rsid w:val="00234E2F"/>
    <w:rsid w:val="00243063"/>
    <w:rsid w:val="00246B7F"/>
    <w:rsid w:val="00255C17"/>
    <w:rsid w:val="002762FB"/>
    <w:rsid w:val="00276BE1"/>
    <w:rsid w:val="00280F7B"/>
    <w:rsid w:val="002A66AB"/>
    <w:rsid w:val="002C0AD9"/>
    <w:rsid w:val="00325041"/>
    <w:rsid w:val="0032700E"/>
    <w:rsid w:val="00331C68"/>
    <w:rsid w:val="00361A18"/>
    <w:rsid w:val="003A23A7"/>
    <w:rsid w:val="003B72BF"/>
    <w:rsid w:val="00403DD3"/>
    <w:rsid w:val="00424DED"/>
    <w:rsid w:val="00435406"/>
    <w:rsid w:val="00443783"/>
    <w:rsid w:val="00453BF3"/>
    <w:rsid w:val="00484B2A"/>
    <w:rsid w:val="00491B1D"/>
    <w:rsid w:val="00493445"/>
    <w:rsid w:val="004A776C"/>
    <w:rsid w:val="004B70AB"/>
    <w:rsid w:val="004D5496"/>
    <w:rsid w:val="004E76EB"/>
    <w:rsid w:val="004F4794"/>
    <w:rsid w:val="004F72BF"/>
    <w:rsid w:val="0050745D"/>
    <w:rsid w:val="0051271A"/>
    <w:rsid w:val="00514DCF"/>
    <w:rsid w:val="00581D5F"/>
    <w:rsid w:val="005B0A04"/>
    <w:rsid w:val="005C4C3E"/>
    <w:rsid w:val="005D26FD"/>
    <w:rsid w:val="005E1BDA"/>
    <w:rsid w:val="005E5F45"/>
    <w:rsid w:val="005F25A8"/>
    <w:rsid w:val="006050E5"/>
    <w:rsid w:val="00612E30"/>
    <w:rsid w:val="0064518C"/>
    <w:rsid w:val="00660E59"/>
    <w:rsid w:val="00663251"/>
    <w:rsid w:val="00665F9D"/>
    <w:rsid w:val="00666EDC"/>
    <w:rsid w:val="006874F8"/>
    <w:rsid w:val="006B7E49"/>
    <w:rsid w:val="006D0148"/>
    <w:rsid w:val="006E0D0C"/>
    <w:rsid w:val="006E33BE"/>
    <w:rsid w:val="006E56AC"/>
    <w:rsid w:val="00711CB1"/>
    <w:rsid w:val="00722EA4"/>
    <w:rsid w:val="00750E8A"/>
    <w:rsid w:val="00753FC3"/>
    <w:rsid w:val="00760F66"/>
    <w:rsid w:val="00785F62"/>
    <w:rsid w:val="007A4973"/>
    <w:rsid w:val="007C7BC0"/>
    <w:rsid w:val="00805978"/>
    <w:rsid w:val="00837D34"/>
    <w:rsid w:val="00843769"/>
    <w:rsid w:val="00860E01"/>
    <w:rsid w:val="008706A3"/>
    <w:rsid w:val="0087320B"/>
    <w:rsid w:val="0088576E"/>
    <w:rsid w:val="00885820"/>
    <w:rsid w:val="00886B89"/>
    <w:rsid w:val="00896530"/>
    <w:rsid w:val="008A43FD"/>
    <w:rsid w:val="008A7EB5"/>
    <w:rsid w:val="008B1F20"/>
    <w:rsid w:val="008C1ABD"/>
    <w:rsid w:val="008C75BE"/>
    <w:rsid w:val="008D272E"/>
    <w:rsid w:val="008D538D"/>
    <w:rsid w:val="008E6E51"/>
    <w:rsid w:val="008F6FB0"/>
    <w:rsid w:val="00912F8B"/>
    <w:rsid w:val="00930C4D"/>
    <w:rsid w:val="00937508"/>
    <w:rsid w:val="009719E8"/>
    <w:rsid w:val="0097331B"/>
    <w:rsid w:val="00976BC6"/>
    <w:rsid w:val="00987772"/>
    <w:rsid w:val="00994E4D"/>
    <w:rsid w:val="009B44C9"/>
    <w:rsid w:val="009E3BBF"/>
    <w:rsid w:val="009F3AF0"/>
    <w:rsid w:val="00A044F8"/>
    <w:rsid w:val="00A11DC8"/>
    <w:rsid w:val="00A27FAC"/>
    <w:rsid w:val="00A42460"/>
    <w:rsid w:val="00A66ECE"/>
    <w:rsid w:val="00A9017E"/>
    <w:rsid w:val="00A90E66"/>
    <w:rsid w:val="00AC0C51"/>
    <w:rsid w:val="00AD55A8"/>
    <w:rsid w:val="00B31A9F"/>
    <w:rsid w:val="00B34867"/>
    <w:rsid w:val="00B67B65"/>
    <w:rsid w:val="00B853F7"/>
    <w:rsid w:val="00B92277"/>
    <w:rsid w:val="00BA43FC"/>
    <w:rsid w:val="00BB0118"/>
    <w:rsid w:val="00BB1AB4"/>
    <w:rsid w:val="00BC0270"/>
    <w:rsid w:val="00BD0AA1"/>
    <w:rsid w:val="00BE42CA"/>
    <w:rsid w:val="00BF24EF"/>
    <w:rsid w:val="00C0388C"/>
    <w:rsid w:val="00C04038"/>
    <w:rsid w:val="00C201D8"/>
    <w:rsid w:val="00C33188"/>
    <w:rsid w:val="00C623D4"/>
    <w:rsid w:val="00C73685"/>
    <w:rsid w:val="00C84F80"/>
    <w:rsid w:val="00C9075D"/>
    <w:rsid w:val="00C97A2D"/>
    <w:rsid w:val="00CA34F2"/>
    <w:rsid w:val="00CA44B9"/>
    <w:rsid w:val="00CD34CF"/>
    <w:rsid w:val="00CD6E99"/>
    <w:rsid w:val="00CF3AC9"/>
    <w:rsid w:val="00CF3BDB"/>
    <w:rsid w:val="00D0124F"/>
    <w:rsid w:val="00D151DA"/>
    <w:rsid w:val="00D40815"/>
    <w:rsid w:val="00DA01B5"/>
    <w:rsid w:val="00DA4801"/>
    <w:rsid w:val="00DB3B08"/>
    <w:rsid w:val="00DB672A"/>
    <w:rsid w:val="00DD485B"/>
    <w:rsid w:val="00DD517B"/>
    <w:rsid w:val="00E07084"/>
    <w:rsid w:val="00E10B2D"/>
    <w:rsid w:val="00E10E52"/>
    <w:rsid w:val="00E1493C"/>
    <w:rsid w:val="00E17809"/>
    <w:rsid w:val="00E23A2F"/>
    <w:rsid w:val="00E318E9"/>
    <w:rsid w:val="00E32368"/>
    <w:rsid w:val="00E43FEF"/>
    <w:rsid w:val="00E56C56"/>
    <w:rsid w:val="00E77A7D"/>
    <w:rsid w:val="00E85208"/>
    <w:rsid w:val="00E85C44"/>
    <w:rsid w:val="00E931F2"/>
    <w:rsid w:val="00EB5BDB"/>
    <w:rsid w:val="00EC0621"/>
    <w:rsid w:val="00EC1D7D"/>
    <w:rsid w:val="00EE4FF4"/>
    <w:rsid w:val="00F0051D"/>
    <w:rsid w:val="00F21328"/>
    <w:rsid w:val="00F30DD2"/>
    <w:rsid w:val="00F31BCC"/>
    <w:rsid w:val="00F54AE7"/>
    <w:rsid w:val="00F56350"/>
    <w:rsid w:val="00F7376D"/>
    <w:rsid w:val="00F85DEC"/>
    <w:rsid w:val="00FA01BE"/>
    <w:rsid w:val="00FA4512"/>
    <w:rsid w:val="00FC4250"/>
    <w:rsid w:val="00FE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967B7"/>
  <w15:chartTrackingRefBased/>
  <w15:docId w15:val="{0BC41A35-9ACC-4D3B-8D77-CD1AD1568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F62"/>
  </w:style>
  <w:style w:type="paragraph" w:styleId="Heading1">
    <w:name w:val="heading 1"/>
    <w:basedOn w:val="Normal"/>
    <w:next w:val="Normal"/>
    <w:link w:val="Heading1Char"/>
    <w:uiPriority w:val="9"/>
    <w:qFormat/>
    <w:rsid w:val="00785F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5F62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5F62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1B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F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85F6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85F6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785F62"/>
    <w:pPr>
      <w:ind w:left="720"/>
      <w:contextualSpacing/>
    </w:pPr>
  </w:style>
  <w:style w:type="table" w:styleId="TableGrid">
    <w:name w:val="Table Grid"/>
    <w:basedOn w:val="TableNormal"/>
    <w:uiPriority w:val="3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785F62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785F62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785F62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785F62"/>
    <w:pPr>
      <w:spacing w:after="100" w:line="256" w:lineRule="auto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785F62"/>
    <w:pPr>
      <w:spacing w:after="100" w:line="256" w:lineRule="auto"/>
      <w:ind w:left="220"/>
    </w:pPr>
  </w:style>
  <w:style w:type="paragraph" w:styleId="Header">
    <w:name w:val="header"/>
    <w:basedOn w:val="Normal"/>
    <w:link w:val="HeaderChar"/>
    <w:uiPriority w:val="99"/>
    <w:unhideWhenUsed/>
    <w:rsid w:val="00785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5F62"/>
  </w:style>
  <w:style w:type="paragraph" w:styleId="Footer">
    <w:name w:val="footer"/>
    <w:basedOn w:val="Normal"/>
    <w:link w:val="FooterChar"/>
    <w:uiPriority w:val="99"/>
    <w:unhideWhenUsed/>
    <w:rsid w:val="00785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5F62"/>
  </w:style>
  <w:style w:type="character" w:styleId="FollowedHyperlink">
    <w:name w:val="FollowedHyperlink"/>
    <w:basedOn w:val="DefaultParagraphFont"/>
    <w:uiPriority w:val="99"/>
    <w:semiHidden/>
    <w:unhideWhenUsed/>
    <w:rsid w:val="00785F62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785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5F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F62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85F6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85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4">
    <w:name w:val="toc 4"/>
    <w:basedOn w:val="Normal"/>
    <w:next w:val="Normal"/>
    <w:autoRedefine/>
    <w:uiPriority w:val="39"/>
    <w:unhideWhenUsed/>
    <w:rsid w:val="00785F62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785F62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785F62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785F62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785F62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785F62"/>
    <w:pPr>
      <w:spacing w:after="100"/>
      <w:ind w:left="1760"/>
    </w:pPr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785F62"/>
    <w:rPr>
      <w:b/>
      <w:bCs/>
    </w:rPr>
  </w:style>
  <w:style w:type="numbering" w:customStyle="1" w:styleId="NoList1">
    <w:name w:val="No List1"/>
    <w:next w:val="NoList"/>
    <w:uiPriority w:val="99"/>
    <w:semiHidden/>
    <w:unhideWhenUsed/>
    <w:rsid w:val="00785F62"/>
  </w:style>
  <w:style w:type="character" w:customStyle="1" w:styleId="txtgrey">
    <w:name w:val="txtgrey"/>
    <w:basedOn w:val="DefaultParagraphFont"/>
    <w:rsid w:val="00785F62"/>
  </w:style>
  <w:style w:type="numbering" w:customStyle="1" w:styleId="NoList11">
    <w:name w:val="No List11"/>
    <w:next w:val="NoList"/>
    <w:uiPriority w:val="99"/>
    <w:semiHidden/>
    <w:unhideWhenUsed/>
    <w:rsid w:val="00785F62"/>
  </w:style>
  <w:style w:type="numbering" w:customStyle="1" w:styleId="NoList2">
    <w:name w:val="No List2"/>
    <w:next w:val="NoList"/>
    <w:uiPriority w:val="99"/>
    <w:semiHidden/>
    <w:unhideWhenUsed/>
    <w:rsid w:val="00785F62"/>
  </w:style>
  <w:style w:type="numbering" w:customStyle="1" w:styleId="NoList12">
    <w:name w:val="No List12"/>
    <w:next w:val="NoList"/>
    <w:uiPriority w:val="99"/>
    <w:semiHidden/>
    <w:unhideWhenUsed/>
    <w:rsid w:val="00785F62"/>
  </w:style>
  <w:style w:type="table" w:customStyle="1" w:styleId="TableGrid11">
    <w:name w:val="Table Grid11"/>
    <w:basedOn w:val="TableNormal"/>
    <w:next w:val="TableGrid"/>
    <w:uiPriority w:val="5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85F62"/>
    <w:rPr>
      <w:color w:val="808080"/>
    </w:rPr>
  </w:style>
  <w:style w:type="numbering" w:customStyle="1" w:styleId="NoList3">
    <w:name w:val="No List3"/>
    <w:next w:val="NoList"/>
    <w:uiPriority w:val="99"/>
    <w:semiHidden/>
    <w:unhideWhenUsed/>
    <w:rsid w:val="00785F62"/>
  </w:style>
  <w:style w:type="character" w:customStyle="1" w:styleId="tl8wme">
    <w:name w:val="tl8wme"/>
    <w:basedOn w:val="DefaultParagraphFont"/>
    <w:rsid w:val="00785F62"/>
  </w:style>
  <w:style w:type="numbering" w:customStyle="1" w:styleId="NoList13">
    <w:name w:val="No List13"/>
    <w:next w:val="NoList"/>
    <w:uiPriority w:val="99"/>
    <w:semiHidden/>
    <w:unhideWhenUsed/>
    <w:rsid w:val="00785F62"/>
  </w:style>
  <w:style w:type="character" w:styleId="CommentReference">
    <w:name w:val="annotation reference"/>
    <w:basedOn w:val="DefaultParagraphFont"/>
    <w:uiPriority w:val="99"/>
    <w:semiHidden/>
    <w:unhideWhenUsed/>
    <w:rsid w:val="00785F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5F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5F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5F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5F62"/>
    <w:rPr>
      <w:b/>
      <w:bCs/>
      <w:sz w:val="20"/>
      <w:szCs w:val="20"/>
    </w:rPr>
  </w:style>
  <w:style w:type="table" w:customStyle="1" w:styleId="TableGrid4">
    <w:name w:val="Table Grid4"/>
    <w:basedOn w:val="TableNormal"/>
    <w:next w:val="TableGrid"/>
    <w:uiPriority w:val="3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">
    <w:name w:val="No List111"/>
    <w:next w:val="NoList"/>
    <w:uiPriority w:val="99"/>
    <w:semiHidden/>
    <w:unhideWhenUsed/>
    <w:rsid w:val="00785F62"/>
  </w:style>
  <w:style w:type="numbering" w:customStyle="1" w:styleId="NoList21">
    <w:name w:val="No List21"/>
    <w:next w:val="NoList"/>
    <w:uiPriority w:val="99"/>
    <w:semiHidden/>
    <w:unhideWhenUsed/>
    <w:rsid w:val="00785F62"/>
  </w:style>
  <w:style w:type="table" w:customStyle="1" w:styleId="TableGrid21">
    <w:name w:val="Table Grid21"/>
    <w:basedOn w:val="TableNormal"/>
    <w:next w:val="TableGrid"/>
    <w:uiPriority w:val="39"/>
    <w:locked/>
    <w:rsid w:val="00785F6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39"/>
    <w:rsid w:val="0078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riditemmain1ilxa">
    <w:name w:val="griditem_main__1ilxa"/>
    <w:basedOn w:val="Normal"/>
    <w:rsid w:val="00785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riditemyouaddedthis2m67a">
    <w:name w:val="griditem_youaddedthis__2m67a"/>
    <w:basedOn w:val="DefaultParagraphFont"/>
    <w:rsid w:val="00785F62"/>
  </w:style>
  <w:style w:type="paragraph" w:customStyle="1" w:styleId="relatedinlinecontainerazrja">
    <w:name w:val="relatedinline_container__azrja"/>
    <w:basedOn w:val="Normal"/>
    <w:rsid w:val="00785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ommendeddata2boz">
    <w:name w:val="recommended_data__2_boz"/>
    <w:basedOn w:val="DefaultParagraphFont"/>
    <w:rsid w:val="00785F62"/>
  </w:style>
  <w:style w:type="character" w:customStyle="1" w:styleId="recommendedpeopledata3h4nc">
    <w:name w:val="recommended_peopledata__3h4nc"/>
    <w:basedOn w:val="DefaultParagraphFont"/>
    <w:rsid w:val="00785F62"/>
  </w:style>
  <w:style w:type="paragraph" w:customStyle="1" w:styleId="has-medium-font-size">
    <w:name w:val="has-medium-font-size"/>
    <w:basedOn w:val="Normal"/>
    <w:rsid w:val="00785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85F62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1B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selectable-text">
    <w:name w:val="selectable-text"/>
    <w:basedOn w:val="DefaultParagraphFont"/>
    <w:rsid w:val="00175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ALDOPE.ORG" TargetMode="External"/><Relationship Id="rId13" Type="http://schemas.openxmlformats.org/officeDocument/2006/relationships/hyperlink" Target="HTTPS://LOVEBONDINGS.COM/LOVE-NOTES-FOR-HIM" TargetMode="External"/><Relationship Id="rId18" Type="http://schemas.openxmlformats.org/officeDocument/2006/relationships/hyperlink" Target="https://motivationandlove.com/long-sweet-text-messages-to-send-to-your-boyfriend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amazon.com/author/williejaytstrong" TargetMode="External"/><Relationship Id="rId17" Type="http://schemas.openxmlformats.org/officeDocument/2006/relationships/hyperlink" Target="HTTPS://CUTELOVEQUOTESFORHER.ORG/DEEP-LOVE-POEMS-FOR-HI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OVEBONDINGS.COM/LOVE-NOTES-FOR-HI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illiejayTStrong@Yahoo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otivationandlove.com/long-sweet-text-messages-to-send-to-your-boyfriend" TargetMode="External"/><Relationship Id="rId10" Type="http://schemas.openxmlformats.org/officeDocument/2006/relationships/hyperlink" Target="mailto:WaltonBStrong@Yahoo.com" TargetMode="External"/><Relationship Id="rId19" Type="http://schemas.openxmlformats.org/officeDocument/2006/relationships/hyperlink" Target="http://amazon.com/author/williejaytstro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ILLIEJAYTSTRONG.WORDPRESS.COM" TargetMode="External"/><Relationship Id="rId14" Type="http://schemas.openxmlformats.org/officeDocument/2006/relationships/hyperlink" Target="HTTPS://CUTELOVEQUOTESFORHER.ORG/DEEP-LOVE-POEMS-FOR-HI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6AE168-1304-4986-A6C3-5AC16F468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MATE PLANNING AND MANAGEMENT</Template>
  <TotalTime>0</TotalTime>
  <Pages>288</Pages>
  <Words>5671</Words>
  <Characters>32328</Characters>
  <Application>Microsoft Office Word</Application>
  <DocSecurity>0</DocSecurity>
  <Lines>269</Lines>
  <Paragraphs>75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72</vt:i4>
      </vt:variant>
    </vt:vector>
  </HeadingPairs>
  <TitlesOfParts>
    <vt:vector size="73" baseType="lpstr">
      <vt:lpstr/>
      <vt:lpstr>NOTE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MANAGEMENT AND INTRODUCTION</vt:lpstr>
      <vt:lpstr>    MANAGEMENT</vt:lpstr>
      <vt:lpstr>    </vt:lpstr>
      <vt:lpstr>    PERSONAL DAILY DISCOVERY</vt:lpstr>
      <vt:lpstr>    YOUR PERSONAL RECORD; TO GREATLY GET TO KNOW YOU BETTER</vt:lpstr>
      <vt:lpstr>    SPECIAL QUESTIONS/TOPICS/... BASED ON YOUR DILEMMAS AND/OR SITUATIONS</vt:lpstr>
      <vt:lpstr>    THE GOOD AND BAD ABOUT HOW I TREAT A WOMAN/MAN (INCLUDING HYGIENE, CLEANLINES ..</vt:lpstr>
      <vt:lpstr>    DID YOU KNOW:  3, 500 RANDOM FACTS ... BY BRAD ANDERSON</vt:lpstr>
      <vt:lpstr>    NOTES ON</vt:lpstr>
      <vt:lpstr>        Person 1</vt:lpstr>
      <vt:lpstr>        Person 2</vt:lpstr>
      <vt:lpstr>        Person 3</vt:lpstr>
      <vt:lpstr>        Person 4</vt:lpstr>
      <vt:lpstr>        Person 5</vt:lpstr>
      <vt:lpstr>        Person 6</vt:lpstr>
      <vt:lpstr>        Person 7</vt:lpstr>
      <vt:lpstr>        Person 8</vt:lpstr>
      <vt:lpstr/>
      <vt:lpstr/>
      <vt:lpstr>ROUTINE CONVERSATION</vt:lpstr>
      <vt:lpstr>    TRANSFEELINGS</vt:lpstr>
      <vt:lpstr>    DAILY ROUTINE WITH AFRICANS, ASIANS, AND FELLOW AMERICANS</vt:lpstr>
      <vt:lpstr>        [EXTENDED] DAILY ROUTINE CHAT</vt:lpstr>
      <vt:lpstr>    WOMANLY/MANLY STUFF; “A WOMAN’S/MAN’S LIFE”</vt:lpstr>
      <vt:lpstr>    SELF-HEALING</vt:lpstr>
      <vt:lpstr>    SYNOPSIS OF REGULAR DAILY COMMUNICATION PLAN-EXTENDED EXACTLY HOW TO LOVE EACH D</vt:lpstr>
      <vt:lpstr>    BASICS</vt:lpstr>
      <vt:lpstr>        THE COMMUNICATION MODE</vt:lpstr>
      <vt:lpstr>        PERIODICALLY</vt:lpstr>
      <vt:lpstr>        SPECIAL NOTES</vt:lpstr>
      <vt:lpstr>        NEW PLANS FOR CURRENT LIFE </vt:lpstr>
      <vt:lpstr>        PRAYER LIST</vt:lpstr>
      <vt:lpstr>        SPECIAL NOTES</vt:lpstr>
      <vt:lpstr>    DAILY CHAT WITH MOM/...; TO GREATLY GET TO KNOW YOU BETTER</vt:lpstr>
      <vt:lpstr>        SPECIAL THINGS</vt:lpstr>
      <vt:lpstr>    DAILY CHAT WITH YOUR FRIEND; TO GREATLY GET TO KNOW YOU BETTER</vt:lpstr>
      <vt:lpstr>        SPECIAL THINGS</vt:lpstr>
      <vt:lpstr>    DAILY CHAT WITH YOUR WOMAN/MAN; TO GREATLY GET TO KNOW YOU BETTER</vt:lpstr>
      <vt:lpstr>        SPECIAL THINGS</vt:lpstr>
      <vt:lpstr>    </vt:lpstr>
      <vt:lpstr>        MAKE YOUR MAN/WOMAN FEEL LIKE THE KING/QUEEN OF YOUR LOVE</vt:lpstr>
      <vt:lpstr>        REVIEW THE SEXUAL SATISFACTION PROCESS YOU WILL GO THRU WITH HIM/HER</vt:lpstr>
      <vt:lpstr>    SOL-TELL YOUR BATTLES AND THINGS YOU SHOULD NOT TELL OTHERS TO </vt:lpstr>
      <vt:lpstr>    WITH VISITORS/STRANGERS; TO GREATLY GET TO KNOW YOU BETTER</vt:lpstr>
      <vt:lpstr>        SPECIAL THINGS</vt:lpstr>
      <vt:lpstr>DEEP CHAT TOPIC EXAMPLES</vt:lpstr>
      <vt:lpstr>    PEOPLE MANAGMENT</vt:lpstr>
      <vt:lpstr>    GOD AND SERVICE</vt:lpstr>
      <vt:lpstr/>
      <vt:lpstr>    ENJOYING LIFE</vt:lpstr>
      <vt:lpstr>        </vt:lpstr>
      <vt:lpstr>    WE NEED TO BE NICE</vt:lpstr>
      <vt:lpstr>    PICTURES OF YOUR SPIRIT OF LOVE; You may have more than one picture </vt:lpstr>
      <vt:lpstr>    YOUR NOTES</vt:lpstr>
      <vt:lpstr/>
      <vt:lpstr/>
      <vt:lpstr/>
      <vt:lpstr/>
      <vt:lpstr/>
      <vt:lpstr/>
      <vt:lpstr>NON-ROUTINE CONVO</vt:lpstr>
      <vt:lpstr>    IN WILLIEJAY’S CHIT-CHAT OUTLINE</vt:lpstr>
      <vt:lpstr>    OTHER COLLECTIONS TO CHAT FROM</vt:lpstr>
    </vt:vector>
  </TitlesOfParts>
  <Company/>
  <LinksUpToDate>false</LinksUpToDate>
  <CharactersWithSpaces>37924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QP6557@office-365.works</dc:creator>
  <cp:keywords/>
  <dc:description/>
  <cp:lastModifiedBy>Willie Strong</cp:lastModifiedBy>
  <cp:revision>2</cp:revision>
  <cp:lastPrinted>2022-08-11T17:02:00Z</cp:lastPrinted>
  <dcterms:created xsi:type="dcterms:W3CDTF">2024-08-28T15:35:00Z</dcterms:created>
  <dcterms:modified xsi:type="dcterms:W3CDTF">2024-08-28T15:35:00Z</dcterms:modified>
</cp:coreProperties>
</file>